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C4A" w:rsidRPr="00C640D1" w:rsidRDefault="00C10C4A" w:rsidP="00C640D1">
      <w:pPr>
        <w:sectPr w:rsidR="00C10C4A" w:rsidRPr="00C640D1" w:rsidSect="00FD1B16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680" w:right="680" w:bottom="567" w:left="907" w:header="680" w:footer="454" w:gutter="0"/>
          <w:cols w:space="708"/>
          <w:titlePg/>
          <w:docGrid w:linePitch="360"/>
        </w:sectPr>
      </w:pPr>
    </w:p>
    <w:p w:rsidR="00C10C4A" w:rsidRDefault="00C10C4A" w:rsidP="00761309">
      <w:pPr>
        <w:sectPr w:rsidR="00C10C4A" w:rsidSect="00C10C4A">
          <w:type w:val="continuous"/>
          <w:pgSz w:w="11906" w:h="16838" w:code="9"/>
          <w:pgMar w:top="680" w:right="680" w:bottom="567" w:left="907" w:header="680" w:footer="454" w:gutter="0"/>
          <w:cols w:space="708"/>
          <w:titlePg/>
          <w:docGrid w:linePitch="360"/>
        </w:sectPr>
      </w:pPr>
    </w:p>
    <w:p w:rsidR="00C640D1" w:rsidRPr="00B43964" w:rsidRDefault="00C640D1" w:rsidP="00FD07F1">
      <w:pPr>
        <w:ind w:left="3540" w:firstLine="708"/>
        <w:rPr>
          <w:rFonts w:ascii="Arial" w:hAnsi="Arial" w:cs="Arial"/>
          <w:b/>
          <w:u w:val="single"/>
        </w:rPr>
      </w:pPr>
      <w:proofErr w:type="spellStart"/>
      <w:r w:rsidRPr="00B43964">
        <w:rPr>
          <w:rFonts w:ascii="Arial" w:hAnsi="Arial" w:cs="Arial"/>
          <w:b/>
          <w:u w:val="single"/>
        </w:rPr>
        <w:lastRenderedPageBreak/>
        <w:t>Comunicat</w:t>
      </w:r>
      <w:proofErr w:type="spellEnd"/>
      <w:r w:rsidRPr="00B43964">
        <w:rPr>
          <w:rFonts w:ascii="Arial" w:hAnsi="Arial" w:cs="Arial"/>
          <w:b/>
          <w:u w:val="single"/>
        </w:rPr>
        <w:t xml:space="preserve"> de </w:t>
      </w:r>
      <w:proofErr w:type="spellStart"/>
      <w:r w:rsidRPr="00B43964">
        <w:rPr>
          <w:rFonts w:ascii="Arial" w:hAnsi="Arial" w:cs="Arial"/>
          <w:b/>
          <w:u w:val="single"/>
        </w:rPr>
        <w:t>presă</w:t>
      </w:r>
      <w:proofErr w:type="spellEnd"/>
    </w:p>
    <w:p w:rsidR="00C640D1" w:rsidRPr="00B43964" w:rsidRDefault="00C640D1" w:rsidP="00C640D1">
      <w:pPr>
        <w:jc w:val="center"/>
        <w:rPr>
          <w:rFonts w:ascii="Arial" w:hAnsi="Arial" w:cs="Arial"/>
          <w:b/>
          <w:u w:val="single"/>
        </w:rPr>
      </w:pPr>
      <w:r w:rsidRPr="00B43964">
        <w:rPr>
          <w:rFonts w:ascii="Arial" w:hAnsi="Arial" w:cs="Arial"/>
          <w:b/>
          <w:u w:val="single"/>
        </w:rPr>
        <w:t>“</w:t>
      </w:r>
      <w:proofErr w:type="spellStart"/>
      <w:r w:rsidRPr="00B43964">
        <w:rPr>
          <w:rFonts w:ascii="Arial" w:hAnsi="Arial" w:cs="Arial"/>
          <w:b/>
          <w:u w:val="single"/>
        </w:rPr>
        <w:t>Vântul</w:t>
      </w:r>
      <w:proofErr w:type="spellEnd"/>
      <w:r w:rsidRPr="00B43964">
        <w:rPr>
          <w:rFonts w:ascii="Arial" w:hAnsi="Arial" w:cs="Arial"/>
          <w:b/>
          <w:u w:val="single"/>
        </w:rPr>
        <w:t xml:space="preserve"> </w:t>
      </w:r>
      <w:proofErr w:type="spellStart"/>
      <w:r w:rsidRPr="00B43964">
        <w:rPr>
          <w:rFonts w:ascii="Arial" w:hAnsi="Arial" w:cs="Arial"/>
          <w:b/>
          <w:u w:val="single"/>
        </w:rPr>
        <w:t>schimbării</w:t>
      </w:r>
      <w:proofErr w:type="spellEnd"/>
      <w:r w:rsidRPr="00B43964">
        <w:rPr>
          <w:rFonts w:ascii="Arial" w:hAnsi="Arial" w:cs="Arial"/>
          <w:b/>
          <w:u w:val="single"/>
        </w:rPr>
        <w:t xml:space="preserve"> a-</w:t>
      </w:r>
      <w:proofErr w:type="spellStart"/>
      <w:r w:rsidRPr="00B43964">
        <w:rPr>
          <w:rFonts w:ascii="Arial" w:hAnsi="Arial" w:cs="Arial"/>
          <w:b/>
          <w:u w:val="single"/>
        </w:rPr>
        <w:t>nceput</w:t>
      </w:r>
      <w:proofErr w:type="spellEnd"/>
      <w:r w:rsidRPr="00B43964">
        <w:rPr>
          <w:rFonts w:ascii="Arial" w:hAnsi="Arial" w:cs="Arial"/>
          <w:b/>
          <w:u w:val="single"/>
        </w:rPr>
        <w:t xml:space="preserve"> din </w:t>
      </w:r>
      <w:proofErr w:type="spellStart"/>
      <w:r w:rsidRPr="00B43964">
        <w:rPr>
          <w:rFonts w:ascii="Arial" w:hAnsi="Arial" w:cs="Arial"/>
          <w:b/>
          <w:u w:val="single"/>
        </w:rPr>
        <w:t>sud</w:t>
      </w:r>
      <w:proofErr w:type="spellEnd"/>
      <w:r w:rsidRPr="00B43964">
        <w:rPr>
          <w:rFonts w:ascii="Arial" w:hAnsi="Arial" w:cs="Arial"/>
          <w:b/>
          <w:u w:val="single"/>
        </w:rPr>
        <w:t>”</w:t>
      </w:r>
    </w:p>
    <w:p w:rsidR="00C640D1" w:rsidRPr="00B43964" w:rsidRDefault="00C640D1" w:rsidP="00C640D1">
      <w:pPr>
        <w:ind w:left="2160"/>
        <w:rPr>
          <w:rFonts w:ascii="Arial" w:hAnsi="Arial" w:cs="Arial"/>
        </w:rPr>
      </w:pPr>
    </w:p>
    <w:p w:rsidR="00C640D1" w:rsidRPr="00B43964" w:rsidRDefault="00C640D1" w:rsidP="00C640D1">
      <w:pPr>
        <w:jc w:val="center"/>
        <w:rPr>
          <w:rFonts w:ascii="Arial" w:hAnsi="Arial" w:cs="Arial"/>
          <w:b/>
          <w:bCs/>
        </w:rPr>
      </w:pPr>
      <w:proofErr w:type="spellStart"/>
      <w:r w:rsidRPr="00B43964">
        <w:rPr>
          <w:rFonts w:ascii="Arial" w:hAnsi="Arial" w:cs="Arial"/>
          <w:b/>
          <w:bCs/>
        </w:rPr>
        <w:t>Sâmbătă</w:t>
      </w:r>
      <w:proofErr w:type="spellEnd"/>
      <w:r w:rsidRPr="00B43964">
        <w:rPr>
          <w:rFonts w:ascii="Arial" w:hAnsi="Arial" w:cs="Arial"/>
          <w:b/>
          <w:bCs/>
        </w:rPr>
        <w:t xml:space="preserve">, 3 </w:t>
      </w:r>
      <w:proofErr w:type="spellStart"/>
      <w:r w:rsidRPr="00B43964">
        <w:rPr>
          <w:rFonts w:ascii="Arial" w:hAnsi="Arial" w:cs="Arial"/>
          <w:b/>
          <w:bCs/>
        </w:rPr>
        <w:t>noiembrie</w:t>
      </w:r>
      <w:proofErr w:type="spellEnd"/>
      <w:r w:rsidRPr="00B43964">
        <w:rPr>
          <w:rFonts w:ascii="Arial" w:hAnsi="Arial" w:cs="Arial"/>
          <w:b/>
          <w:bCs/>
        </w:rPr>
        <w:t xml:space="preserve">, de la </w:t>
      </w:r>
      <w:proofErr w:type="spellStart"/>
      <w:r w:rsidRPr="00B43964">
        <w:rPr>
          <w:rFonts w:ascii="Arial" w:hAnsi="Arial" w:cs="Arial"/>
          <w:b/>
          <w:bCs/>
        </w:rPr>
        <w:t>ora</w:t>
      </w:r>
      <w:proofErr w:type="spellEnd"/>
      <w:r w:rsidRPr="00B43964">
        <w:rPr>
          <w:rFonts w:ascii="Arial" w:hAnsi="Arial" w:cs="Arial"/>
          <w:b/>
          <w:bCs/>
        </w:rPr>
        <w:t xml:space="preserve"> 17.00, </w:t>
      </w:r>
      <w:proofErr w:type="spellStart"/>
      <w:r w:rsidRPr="00B43964">
        <w:rPr>
          <w:rFonts w:ascii="Arial" w:hAnsi="Arial" w:cs="Arial"/>
          <w:b/>
          <w:bCs/>
        </w:rPr>
        <w:t>va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avea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loc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proiecția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documentarului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</w:p>
    <w:p w:rsidR="00C640D1" w:rsidRPr="00FD07F1" w:rsidRDefault="00C640D1" w:rsidP="00FD07F1">
      <w:pPr>
        <w:jc w:val="center"/>
        <w:rPr>
          <w:rFonts w:ascii="Arial" w:hAnsi="Arial" w:cs="Arial"/>
          <w:b/>
          <w:bCs/>
        </w:rPr>
      </w:pPr>
      <w:r w:rsidRPr="00B43964">
        <w:rPr>
          <w:rFonts w:ascii="Arial" w:hAnsi="Arial" w:cs="Arial"/>
          <w:b/>
          <w:bCs/>
        </w:rPr>
        <w:t>“</w:t>
      </w:r>
      <w:proofErr w:type="spellStart"/>
      <w:r w:rsidRPr="00B43964">
        <w:rPr>
          <w:rFonts w:ascii="Arial" w:hAnsi="Arial" w:cs="Arial"/>
          <w:b/>
          <w:bCs/>
        </w:rPr>
        <w:t>Vântul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schimbării</w:t>
      </w:r>
      <w:proofErr w:type="spellEnd"/>
      <w:r w:rsidRPr="00B43964">
        <w:rPr>
          <w:rFonts w:ascii="Arial" w:hAnsi="Arial" w:cs="Arial"/>
          <w:b/>
          <w:bCs/>
        </w:rPr>
        <w:t xml:space="preserve"> a-</w:t>
      </w:r>
      <w:proofErr w:type="spellStart"/>
      <w:r w:rsidRPr="00B43964">
        <w:rPr>
          <w:rFonts w:ascii="Arial" w:hAnsi="Arial" w:cs="Arial"/>
          <w:b/>
          <w:bCs/>
        </w:rPr>
        <w:t>nceput</w:t>
      </w:r>
      <w:proofErr w:type="spellEnd"/>
      <w:r w:rsidRPr="00B43964">
        <w:rPr>
          <w:rFonts w:ascii="Arial" w:hAnsi="Arial" w:cs="Arial"/>
          <w:b/>
          <w:bCs/>
        </w:rPr>
        <w:t xml:space="preserve"> din </w:t>
      </w:r>
      <w:proofErr w:type="spellStart"/>
      <w:r w:rsidRPr="00B43964">
        <w:rPr>
          <w:rFonts w:ascii="Arial" w:hAnsi="Arial" w:cs="Arial"/>
          <w:b/>
          <w:bCs/>
        </w:rPr>
        <w:t>sud</w:t>
      </w:r>
      <w:proofErr w:type="spellEnd"/>
      <w:r w:rsidRPr="00B43964">
        <w:rPr>
          <w:rFonts w:ascii="Arial" w:hAnsi="Arial" w:cs="Arial"/>
          <w:b/>
          <w:bCs/>
        </w:rPr>
        <w:t xml:space="preserve">” la </w:t>
      </w:r>
      <w:proofErr w:type="spellStart"/>
      <w:r w:rsidRPr="00B43964">
        <w:rPr>
          <w:rFonts w:ascii="Arial" w:hAnsi="Arial" w:cs="Arial"/>
          <w:b/>
          <w:bCs/>
        </w:rPr>
        <w:t>Clubul</w:t>
      </w:r>
      <w:proofErr w:type="spellEnd"/>
      <w:r w:rsidRPr="00B43964">
        <w:rPr>
          <w:rFonts w:ascii="Arial" w:hAnsi="Arial" w:cs="Arial"/>
          <w:b/>
          <w:bCs/>
        </w:rPr>
        <w:t xml:space="preserve"> </w:t>
      </w:r>
      <w:proofErr w:type="spellStart"/>
      <w:r w:rsidRPr="00B43964">
        <w:rPr>
          <w:rFonts w:ascii="Arial" w:hAnsi="Arial" w:cs="Arial"/>
          <w:b/>
          <w:bCs/>
        </w:rPr>
        <w:t>Țăranului</w:t>
      </w:r>
      <w:proofErr w:type="spellEnd"/>
      <w:r w:rsidRPr="00B43964">
        <w:rPr>
          <w:rFonts w:ascii="Arial" w:hAnsi="Arial" w:cs="Arial"/>
          <w:b/>
          <w:bCs/>
        </w:rPr>
        <w:t>.</w:t>
      </w:r>
    </w:p>
    <w:p w:rsidR="00C640D1" w:rsidRPr="00B43964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 w:rsidRPr="00B43964">
        <w:rPr>
          <w:rFonts w:ascii="Arial" w:eastAsiaTheme="minorEastAsia" w:hAnsi="Arial" w:cs="Arial"/>
        </w:rPr>
        <w:t>Filmul</w:t>
      </w:r>
      <w:proofErr w:type="spellEnd"/>
      <w:r w:rsidRPr="00B43964">
        <w:rPr>
          <w:rFonts w:ascii="Arial" w:eastAsiaTheme="minorEastAsia" w:hAnsi="Arial" w:cs="Arial"/>
        </w:rPr>
        <w:t xml:space="preserve"> “</w:t>
      </w:r>
      <w:proofErr w:type="spellStart"/>
      <w:r w:rsidRPr="00B43964">
        <w:rPr>
          <w:rFonts w:ascii="Arial" w:eastAsiaTheme="minorEastAsia" w:hAnsi="Arial" w:cs="Arial"/>
        </w:rPr>
        <w:t>Vântul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schimbării</w:t>
      </w:r>
      <w:proofErr w:type="spellEnd"/>
      <w:r w:rsidRPr="00B43964">
        <w:rPr>
          <w:rFonts w:ascii="Arial" w:eastAsiaTheme="minorEastAsia" w:hAnsi="Arial" w:cs="Arial"/>
        </w:rPr>
        <w:t xml:space="preserve"> a-</w:t>
      </w:r>
      <w:proofErr w:type="spellStart"/>
      <w:r w:rsidRPr="00B43964">
        <w:rPr>
          <w:rFonts w:ascii="Arial" w:eastAsiaTheme="minorEastAsia" w:hAnsi="Arial" w:cs="Arial"/>
        </w:rPr>
        <w:t>nceput</w:t>
      </w:r>
      <w:proofErr w:type="spellEnd"/>
      <w:r w:rsidRPr="00B43964">
        <w:rPr>
          <w:rFonts w:ascii="Arial" w:eastAsiaTheme="minorEastAsia" w:hAnsi="Arial" w:cs="Arial"/>
        </w:rPr>
        <w:t xml:space="preserve"> din </w:t>
      </w:r>
      <w:proofErr w:type="spellStart"/>
      <w:r w:rsidRPr="00B43964">
        <w:rPr>
          <w:rFonts w:ascii="Arial" w:eastAsiaTheme="minorEastAsia" w:hAnsi="Arial" w:cs="Arial"/>
        </w:rPr>
        <w:t>sud</w:t>
      </w:r>
      <w:proofErr w:type="spellEnd"/>
      <w:r w:rsidRPr="00B43964">
        <w:rPr>
          <w:rFonts w:ascii="Arial" w:eastAsiaTheme="minorEastAsia" w:hAnsi="Arial" w:cs="Arial"/>
        </w:rPr>
        <w:t xml:space="preserve">” </w:t>
      </w:r>
      <w:proofErr w:type="spellStart"/>
      <w:r w:rsidRPr="00B43964">
        <w:rPr>
          <w:rFonts w:ascii="Arial" w:eastAsiaTheme="minorEastAsia" w:hAnsi="Arial" w:cs="Arial"/>
        </w:rPr>
        <w:t>documentează</w:t>
      </w:r>
      <w:proofErr w:type="spellEnd"/>
      <w:r w:rsidRPr="00B43964">
        <w:rPr>
          <w:rFonts w:ascii="Arial" w:eastAsiaTheme="minorEastAsia" w:hAnsi="Arial" w:cs="Arial"/>
        </w:rPr>
        <w:t xml:space="preserve"> cum </w:t>
      </w:r>
      <w:proofErr w:type="spellStart"/>
      <w:r w:rsidRPr="00B43964">
        <w:rPr>
          <w:rFonts w:ascii="Arial" w:eastAsiaTheme="minorEastAsia" w:hAnsi="Arial" w:cs="Arial"/>
        </w:rPr>
        <w:t>oameni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simpli</w:t>
      </w:r>
      <w:proofErr w:type="spellEnd"/>
      <w:r w:rsidRPr="00B43964">
        <w:rPr>
          <w:rFonts w:ascii="Arial" w:eastAsiaTheme="minorEastAsia" w:hAnsi="Arial" w:cs="Arial"/>
        </w:rPr>
        <w:t xml:space="preserve"> din </w:t>
      </w:r>
      <w:proofErr w:type="spellStart"/>
      <w:r w:rsidRPr="00B43964">
        <w:rPr>
          <w:rFonts w:ascii="Arial" w:eastAsiaTheme="minorEastAsia" w:hAnsi="Arial" w:cs="Arial"/>
        </w:rPr>
        <w:t>comunități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vulnerabile</w:t>
      </w:r>
      <w:proofErr w:type="spellEnd"/>
      <w:r w:rsidRPr="00B43964">
        <w:rPr>
          <w:rFonts w:ascii="Arial" w:eastAsiaTheme="minorEastAsia" w:hAnsi="Arial" w:cs="Arial"/>
        </w:rPr>
        <w:t xml:space="preserve"> pot </w:t>
      </w:r>
      <w:proofErr w:type="spellStart"/>
      <w:r w:rsidRPr="00B43964">
        <w:rPr>
          <w:rFonts w:ascii="Arial" w:eastAsiaTheme="minorEastAsia" w:hAnsi="Arial" w:cs="Arial"/>
        </w:rPr>
        <w:t>deveni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antreprenori</w:t>
      </w:r>
      <w:proofErr w:type="spellEnd"/>
      <w:r w:rsidRPr="00B43964">
        <w:rPr>
          <w:rFonts w:ascii="Arial" w:eastAsiaTheme="minorEastAsia" w:hAnsi="Arial" w:cs="Arial"/>
        </w:rPr>
        <w:t xml:space="preserve"> la </w:t>
      </w:r>
      <w:proofErr w:type="spellStart"/>
      <w:r w:rsidRPr="00B43964">
        <w:rPr>
          <w:rFonts w:ascii="Arial" w:eastAsiaTheme="minorEastAsia" w:hAnsi="Arial" w:cs="Arial"/>
        </w:rPr>
        <w:t>ei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acasă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își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clădesc</w:t>
      </w:r>
      <w:proofErr w:type="spellEnd"/>
      <w:r w:rsidRPr="00B43964">
        <w:rPr>
          <w:rFonts w:ascii="Arial" w:eastAsiaTheme="minorEastAsia" w:hAnsi="Arial" w:cs="Arial"/>
        </w:rPr>
        <w:t xml:space="preserve"> un </w:t>
      </w:r>
      <w:proofErr w:type="spellStart"/>
      <w:r w:rsidRPr="00B43964">
        <w:rPr>
          <w:rFonts w:ascii="Arial" w:eastAsiaTheme="minorEastAsia" w:hAnsi="Arial" w:cs="Arial"/>
        </w:rPr>
        <w:t>trai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mai</w:t>
      </w:r>
      <w:proofErr w:type="spellEnd"/>
      <w:r>
        <w:rPr>
          <w:rFonts w:ascii="Arial" w:eastAsiaTheme="minorEastAsia" w:hAnsi="Arial" w:cs="Arial"/>
        </w:rPr>
        <w:t xml:space="preserve"> bun </w:t>
      </w:r>
      <w:proofErr w:type="spellStart"/>
      <w:r>
        <w:rPr>
          <w:rFonts w:ascii="Arial" w:eastAsiaTheme="minorEastAsia" w:hAnsi="Arial" w:cs="Arial"/>
        </w:rPr>
        <w:t>pentru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familiile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lor</w:t>
      </w:r>
      <w:proofErr w:type="spellEnd"/>
      <w:r>
        <w:rPr>
          <w:rFonts w:ascii="Arial" w:eastAsiaTheme="minorEastAsia" w:hAnsi="Arial" w:cs="Arial"/>
        </w:rPr>
        <w:t xml:space="preserve">, cu </w:t>
      </w:r>
      <w:proofErr w:type="spellStart"/>
      <w:r>
        <w:rPr>
          <w:rFonts w:ascii="Arial" w:eastAsiaTheme="minorEastAsia" w:hAnsi="Arial" w:cs="Arial"/>
        </w:rPr>
        <w:t>condiția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aibă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oportunități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potrivite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sprijin</w:t>
      </w:r>
      <w:proofErr w:type="spellEnd"/>
      <w:r w:rsidRPr="00B43964">
        <w:rPr>
          <w:rFonts w:ascii="Arial" w:eastAsiaTheme="minorEastAsia" w:hAnsi="Arial" w:cs="Arial"/>
        </w:rPr>
        <w:t xml:space="preserve">. </w:t>
      </w:r>
    </w:p>
    <w:p w:rsidR="00C640D1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 w:rsidRPr="00B43964">
        <w:rPr>
          <w:rFonts w:ascii="Arial" w:eastAsiaTheme="minorEastAsia" w:hAnsi="Arial" w:cs="Arial"/>
        </w:rPr>
        <w:t>Aproape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jumătate</w:t>
      </w:r>
      <w:proofErr w:type="spellEnd"/>
      <w:r>
        <w:rPr>
          <w:rFonts w:ascii="Arial" w:eastAsiaTheme="minorEastAsia" w:hAnsi="Arial" w:cs="Arial"/>
        </w:rPr>
        <w:t xml:space="preserve"> din </w:t>
      </w:r>
      <w:proofErr w:type="spellStart"/>
      <w:r>
        <w:rPr>
          <w:rFonts w:ascii="Arial" w:eastAsiaTheme="minorEastAsia" w:hAnsi="Arial" w:cs="Arial"/>
        </w:rPr>
        <w:t>copiii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României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sunt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prezent</w:t>
      </w:r>
      <w:proofErr w:type="spellEnd"/>
      <w:r>
        <w:rPr>
          <w:rFonts w:ascii="Arial" w:eastAsiaTheme="minorEastAsia" w:hAnsi="Arial" w:cs="Arial"/>
        </w:rPr>
        <w:t xml:space="preserve"> la </w:t>
      </w:r>
      <w:proofErr w:type="spellStart"/>
      <w:r>
        <w:rPr>
          <w:rFonts w:ascii="Arial" w:eastAsiaTheme="minorEastAsia" w:hAnsi="Arial" w:cs="Arial"/>
        </w:rPr>
        <w:t>risc</w:t>
      </w:r>
      <w:proofErr w:type="spellEnd"/>
      <w:r>
        <w:rPr>
          <w:rFonts w:ascii="Arial" w:eastAsiaTheme="minorEastAsia" w:hAnsi="Arial" w:cs="Arial"/>
        </w:rPr>
        <w:t xml:space="preserve"> de </w:t>
      </w:r>
      <w:proofErr w:type="spellStart"/>
      <w:r>
        <w:rPr>
          <w:rFonts w:ascii="Arial" w:eastAsiaTheme="minorEastAsia" w:hAnsi="Arial" w:cs="Arial"/>
        </w:rPr>
        <w:t>sărăcie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excluziune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socială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potrivit</w:t>
      </w:r>
      <w:proofErr w:type="spellEnd"/>
      <w:r>
        <w:rPr>
          <w:rFonts w:ascii="Arial" w:eastAsiaTheme="minorEastAsia" w:hAnsi="Arial" w:cs="Arial"/>
        </w:rPr>
        <w:t xml:space="preserve"> Eurostat, </w:t>
      </w:r>
      <w:proofErr w:type="spellStart"/>
      <w:r>
        <w:rPr>
          <w:rFonts w:ascii="Arial" w:eastAsiaTheme="minorEastAsia" w:hAnsi="Arial" w:cs="Arial"/>
        </w:rPr>
        <w:t>iar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statisticile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guvernamentale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arată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că</w:t>
      </w:r>
      <w:proofErr w:type="spellEnd"/>
      <w:r>
        <w:rPr>
          <w:rFonts w:ascii="Arial" w:eastAsiaTheme="minorEastAsia" w:hAnsi="Arial" w:cs="Arial"/>
        </w:rPr>
        <w:t xml:space="preserve"> 70% </w:t>
      </w:r>
      <w:proofErr w:type="spellStart"/>
      <w:r>
        <w:rPr>
          <w:rFonts w:ascii="Arial" w:eastAsiaTheme="minorEastAsia" w:hAnsi="Arial" w:cs="Arial"/>
        </w:rPr>
        <w:t>dintre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romi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trăiesc</w:t>
      </w:r>
      <w:proofErr w:type="spellEnd"/>
      <w:r>
        <w:rPr>
          <w:rFonts w:ascii="Arial" w:eastAsiaTheme="minorEastAsia" w:hAnsi="Arial" w:cs="Arial"/>
        </w:rPr>
        <w:t xml:space="preserve"> sub </w:t>
      </w:r>
      <w:proofErr w:type="spellStart"/>
      <w:r>
        <w:rPr>
          <w:rFonts w:ascii="Arial" w:eastAsiaTheme="minorEastAsia" w:hAnsi="Arial" w:cs="Arial"/>
        </w:rPr>
        <w:t>pragul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sărăciei</w:t>
      </w:r>
      <w:proofErr w:type="spellEnd"/>
      <w:r>
        <w:rPr>
          <w:rFonts w:ascii="Arial" w:eastAsiaTheme="minorEastAsia" w:hAnsi="Arial" w:cs="Arial"/>
        </w:rPr>
        <w:t xml:space="preserve">. Nu </w:t>
      </w:r>
      <w:proofErr w:type="spellStart"/>
      <w:r>
        <w:rPr>
          <w:rFonts w:ascii="Arial" w:eastAsiaTheme="minorEastAsia" w:hAnsi="Arial" w:cs="Arial"/>
        </w:rPr>
        <w:t>este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astfel</w:t>
      </w:r>
      <w:proofErr w:type="spellEnd"/>
      <w:r>
        <w:rPr>
          <w:rFonts w:ascii="Arial" w:eastAsiaTheme="minorEastAsia" w:hAnsi="Arial" w:cs="Arial"/>
        </w:rPr>
        <w:t xml:space="preserve"> de </w:t>
      </w:r>
      <w:proofErr w:type="spellStart"/>
      <w:r>
        <w:rPr>
          <w:rFonts w:ascii="Arial" w:eastAsiaTheme="minorEastAsia" w:hAnsi="Arial" w:cs="Arial"/>
        </w:rPr>
        <w:t>mirare</w:t>
      </w:r>
      <w:proofErr w:type="spellEnd"/>
      <w:r>
        <w:rPr>
          <w:rFonts w:ascii="Arial" w:eastAsiaTheme="minorEastAsia" w:hAnsi="Arial" w:cs="Arial"/>
        </w:rPr>
        <w:t xml:space="preserve"> cum </w:t>
      </w:r>
      <w:proofErr w:type="spellStart"/>
      <w:r>
        <w:rPr>
          <w:rFonts w:ascii="Arial" w:eastAsiaTheme="minorEastAsia" w:hAnsi="Arial" w:cs="Arial"/>
        </w:rPr>
        <w:t>România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este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una</w:t>
      </w:r>
      <w:proofErr w:type="spellEnd"/>
      <w:r>
        <w:rPr>
          <w:rFonts w:ascii="Arial" w:eastAsiaTheme="minorEastAsia" w:hAnsi="Arial" w:cs="Arial"/>
        </w:rPr>
        <w:t xml:space="preserve"> din </w:t>
      </w:r>
      <w:proofErr w:type="spellStart"/>
      <w:r>
        <w:rPr>
          <w:rFonts w:ascii="Arial" w:eastAsiaTheme="minorEastAsia" w:hAnsi="Arial" w:cs="Arial"/>
        </w:rPr>
        <w:t>țările</w:t>
      </w:r>
      <w:proofErr w:type="spellEnd"/>
      <w:r>
        <w:rPr>
          <w:rFonts w:ascii="Arial" w:eastAsiaTheme="minorEastAsia" w:hAnsi="Arial" w:cs="Arial"/>
        </w:rPr>
        <w:t xml:space="preserve"> din care au </w:t>
      </w:r>
      <w:proofErr w:type="spellStart"/>
      <w:proofErr w:type="gramStart"/>
      <w:r>
        <w:rPr>
          <w:rFonts w:ascii="Arial" w:eastAsiaTheme="minorEastAsia" w:hAnsi="Arial" w:cs="Arial"/>
        </w:rPr>
        <w:t>emigrat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cei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mulți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cetățeni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ultimii</w:t>
      </w:r>
      <w:proofErr w:type="spellEnd"/>
      <w:r>
        <w:rPr>
          <w:rFonts w:ascii="Arial" w:eastAsiaTheme="minorEastAsia" w:hAnsi="Arial" w:cs="Arial"/>
        </w:rPr>
        <w:t xml:space="preserve"> 10 </w:t>
      </w:r>
      <w:proofErr w:type="spellStart"/>
      <w:r>
        <w:rPr>
          <w:rFonts w:ascii="Arial" w:eastAsiaTheme="minorEastAsia" w:hAnsi="Arial" w:cs="Arial"/>
        </w:rPr>
        <w:t>ani</w:t>
      </w:r>
      <w:proofErr w:type="spellEnd"/>
      <w:r>
        <w:rPr>
          <w:rFonts w:ascii="Arial" w:eastAsiaTheme="minorEastAsia" w:hAnsi="Arial" w:cs="Arial"/>
        </w:rPr>
        <w:t xml:space="preserve">: 3 </w:t>
      </w:r>
      <w:proofErr w:type="spellStart"/>
      <w:r>
        <w:rPr>
          <w:rFonts w:ascii="Arial" w:eastAsiaTheme="minorEastAsia" w:hAnsi="Arial" w:cs="Arial"/>
        </w:rPr>
        <w:t>milioane</w:t>
      </w:r>
      <w:proofErr w:type="spellEnd"/>
      <w:r>
        <w:rPr>
          <w:rFonts w:ascii="Arial" w:eastAsiaTheme="minorEastAsia" w:hAnsi="Arial" w:cs="Arial"/>
        </w:rPr>
        <w:t xml:space="preserve"> de </w:t>
      </w:r>
      <w:proofErr w:type="spellStart"/>
      <w:r>
        <w:rPr>
          <w:rFonts w:ascii="Arial" w:eastAsiaTheme="minorEastAsia" w:hAnsi="Arial" w:cs="Arial"/>
        </w:rPr>
        <w:t>români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-au </w:t>
      </w:r>
      <w:proofErr w:type="spellStart"/>
      <w:r>
        <w:rPr>
          <w:rFonts w:ascii="Arial" w:eastAsiaTheme="minorEastAsia" w:hAnsi="Arial" w:cs="Arial"/>
        </w:rPr>
        <w:t>părăsit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țara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cautarea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unui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trai</w:t>
      </w:r>
      <w:proofErr w:type="spellEnd"/>
      <w:r>
        <w:rPr>
          <w:rFonts w:ascii="Arial" w:eastAsiaTheme="minorEastAsia" w:hAnsi="Arial" w:cs="Arial"/>
        </w:rPr>
        <w:t xml:space="preserve"> decent conform ONU. </w:t>
      </w:r>
    </w:p>
    <w:p w:rsidR="00C640D1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Există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oameni</w:t>
      </w:r>
      <w:proofErr w:type="spellEnd"/>
      <w:r>
        <w:rPr>
          <w:rFonts w:ascii="Arial" w:eastAsiaTheme="minorEastAsia" w:hAnsi="Arial" w:cs="Arial"/>
        </w:rPr>
        <w:t xml:space="preserve"> care </w:t>
      </w:r>
      <w:proofErr w:type="spellStart"/>
      <w:r>
        <w:rPr>
          <w:rFonts w:ascii="Arial" w:eastAsiaTheme="minorEastAsia" w:hAnsi="Arial" w:cs="Arial"/>
        </w:rPr>
        <w:t>încearcă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clădească</w:t>
      </w:r>
      <w:proofErr w:type="spellEnd"/>
      <w:r>
        <w:rPr>
          <w:rFonts w:ascii="Arial" w:eastAsiaTheme="minorEastAsia" w:hAnsi="Arial" w:cs="Arial"/>
        </w:rPr>
        <w:t xml:space="preserve"> un </w:t>
      </w:r>
      <w:proofErr w:type="spellStart"/>
      <w:r>
        <w:rPr>
          <w:rFonts w:ascii="Arial" w:eastAsiaTheme="minorEastAsia" w:hAnsi="Arial" w:cs="Arial"/>
        </w:rPr>
        <w:t>viitor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pentru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copiii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România</w:t>
      </w:r>
      <w:proofErr w:type="spellEnd"/>
      <w:proofErr w:type="gramStart"/>
      <w:r>
        <w:rPr>
          <w:rFonts w:ascii="Arial" w:eastAsiaTheme="minorEastAsia" w:hAnsi="Arial" w:cs="Arial"/>
        </w:rPr>
        <w:t>: ”</w:t>
      </w:r>
      <w:proofErr w:type="spellStart"/>
      <w:r>
        <w:rPr>
          <w:rFonts w:ascii="Arial" w:eastAsiaTheme="minorEastAsia" w:hAnsi="Arial" w:cs="Arial"/>
        </w:rPr>
        <w:t>Sunt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mândru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ofer</w:t>
      </w:r>
      <w:proofErr w:type="spellEnd"/>
      <w:r>
        <w:rPr>
          <w:rFonts w:ascii="Arial" w:eastAsiaTheme="minorEastAsia" w:hAnsi="Arial" w:cs="Arial"/>
        </w:rPr>
        <w:t xml:space="preserve"> un </w:t>
      </w:r>
      <w:proofErr w:type="spellStart"/>
      <w:r>
        <w:rPr>
          <w:rFonts w:ascii="Arial" w:eastAsiaTheme="minorEastAsia" w:hAnsi="Arial" w:cs="Arial"/>
        </w:rPr>
        <w:t>exemplu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fiicei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mele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arăt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valoarea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muncii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cât</w:t>
      </w:r>
      <w:proofErr w:type="spellEnd"/>
      <w:r>
        <w:rPr>
          <w:rFonts w:ascii="Arial" w:eastAsiaTheme="minorEastAsia" w:hAnsi="Arial" w:cs="Arial"/>
        </w:rPr>
        <w:t xml:space="preserve"> de important </w:t>
      </w:r>
      <w:proofErr w:type="spellStart"/>
      <w:r>
        <w:rPr>
          <w:rFonts w:ascii="Arial" w:eastAsiaTheme="minorEastAsia" w:hAnsi="Arial" w:cs="Arial"/>
        </w:rPr>
        <w:t>este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câștige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propria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existență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aibă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grijă</w:t>
      </w:r>
      <w:proofErr w:type="spellEnd"/>
      <w:r>
        <w:rPr>
          <w:rFonts w:ascii="Arial" w:eastAsiaTheme="minorEastAsia" w:hAnsi="Arial" w:cs="Arial"/>
        </w:rPr>
        <w:t xml:space="preserve"> de </w:t>
      </w:r>
      <w:proofErr w:type="spellStart"/>
      <w:r>
        <w:rPr>
          <w:rFonts w:ascii="Arial" w:eastAsiaTheme="minorEastAsia" w:hAnsi="Arial" w:cs="Arial"/>
        </w:rPr>
        <w:t>banii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ei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Sper</w:t>
      </w:r>
      <w:proofErr w:type="spellEnd"/>
      <w:r>
        <w:rPr>
          <w:rFonts w:ascii="Arial" w:eastAsiaTheme="minorEastAsia" w:hAnsi="Arial" w:cs="Arial"/>
        </w:rPr>
        <w:t xml:space="preserve"> ca </w:t>
      </w:r>
      <w:proofErr w:type="spellStart"/>
      <w:r>
        <w:rPr>
          <w:rFonts w:ascii="Arial" w:eastAsiaTheme="minorEastAsia" w:hAnsi="Arial" w:cs="Arial"/>
        </w:rPr>
        <w:t>atunci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când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va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crește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meargă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oraș</w:t>
      </w:r>
      <w:proofErr w:type="spellEnd"/>
      <w:r>
        <w:rPr>
          <w:rFonts w:ascii="Arial" w:eastAsiaTheme="minorEastAsia" w:hAnsi="Arial" w:cs="Arial"/>
        </w:rPr>
        <w:t xml:space="preserve"> la </w:t>
      </w:r>
      <w:proofErr w:type="spellStart"/>
      <w:r>
        <w:rPr>
          <w:rFonts w:ascii="Arial" w:eastAsiaTheme="minorEastAsia" w:hAnsi="Arial" w:cs="Arial"/>
        </w:rPr>
        <w:t>facultate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dar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chiar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dacă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rămâne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aici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va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avea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ceva</w:t>
      </w:r>
      <w:proofErr w:type="spellEnd"/>
      <w:r>
        <w:rPr>
          <w:rFonts w:ascii="Arial" w:eastAsiaTheme="minorEastAsia" w:hAnsi="Arial" w:cs="Arial"/>
        </w:rPr>
        <w:t xml:space="preserve"> bun de la care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pornească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</w:t>
      </w:r>
      <w:proofErr w:type="spellEnd"/>
      <w:r>
        <w:rPr>
          <w:rFonts w:ascii="Arial" w:eastAsiaTheme="minorEastAsia" w:hAnsi="Arial" w:cs="Arial"/>
        </w:rPr>
        <w:t xml:space="preserve"> care </w:t>
      </w:r>
      <w:proofErr w:type="spellStart"/>
      <w:r>
        <w:rPr>
          <w:rFonts w:ascii="Arial" w:eastAsiaTheme="minorEastAsia" w:hAnsi="Arial" w:cs="Arial"/>
        </w:rPr>
        <w:t>să</w:t>
      </w:r>
      <w:proofErr w:type="spellEnd"/>
      <w:r>
        <w:rPr>
          <w:rFonts w:ascii="Arial" w:eastAsiaTheme="minorEastAsia" w:hAnsi="Arial" w:cs="Arial"/>
        </w:rPr>
        <w:t xml:space="preserve">-l </w:t>
      </w:r>
      <w:proofErr w:type="spellStart"/>
      <w:r>
        <w:rPr>
          <w:rFonts w:ascii="Arial" w:eastAsiaTheme="minorEastAsia" w:hAnsi="Arial" w:cs="Arial"/>
        </w:rPr>
        <w:t>dezvolte</w:t>
      </w:r>
      <w:proofErr w:type="spellEnd"/>
      <w:r>
        <w:rPr>
          <w:rFonts w:ascii="Arial" w:eastAsiaTheme="minorEastAsia" w:hAnsi="Arial" w:cs="Arial"/>
        </w:rPr>
        <w:t xml:space="preserve">”, </w:t>
      </w:r>
      <w:proofErr w:type="spellStart"/>
      <w:r>
        <w:rPr>
          <w:rFonts w:ascii="Arial" w:eastAsiaTheme="minorEastAsia" w:hAnsi="Arial" w:cs="Arial"/>
        </w:rPr>
        <w:t>spune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Costică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Safta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unul</w:t>
      </w:r>
      <w:proofErr w:type="spellEnd"/>
      <w:r>
        <w:rPr>
          <w:rFonts w:ascii="Arial" w:eastAsiaTheme="minorEastAsia" w:hAnsi="Arial" w:cs="Arial"/>
        </w:rPr>
        <w:t xml:space="preserve"> din </w:t>
      </w:r>
      <w:proofErr w:type="spellStart"/>
      <w:r>
        <w:rPr>
          <w:rFonts w:ascii="Arial" w:eastAsiaTheme="minorEastAsia" w:hAnsi="Arial" w:cs="Arial"/>
        </w:rPr>
        <w:t>antreprenorii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susținuți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proiectul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zefiR</w:t>
      </w:r>
      <w:proofErr w:type="spellEnd"/>
      <w:r>
        <w:rPr>
          <w:rFonts w:ascii="Arial" w:eastAsiaTheme="minorEastAsia" w:hAnsi="Arial" w:cs="Arial"/>
        </w:rPr>
        <w:t xml:space="preserve">, care din 2013 a </w:t>
      </w:r>
      <w:proofErr w:type="spellStart"/>
      <w:r>
        <w:rPr>
          <w:rFonts w:ascii="Arial" w:eastAsiaTheme="minorEastAsia" w:hAnsi="Arial" w:cs="Arial"/>
        </w:rPr>
        <w:t>contribuit</w:t>
      </w:r>
      <w:proofErr w:type="spellEnd"/>
      <w:r>
        <w:rPr>
          <w:rFonts w:ascii="Arial" w:eastAsiaTheme="minorEastAsia" w:hAnsi="Arial" w:cs="Arial"/>
        </w:rPr>
        <w:t xml:space="preserve"> la </w:t>
      </w:r>
      <w:proofErr w:type="spellStart"/>
      <w:r>
        <w:rPr>
          <w:rFonts w:ascii="Arial" w:eastAsiaTheme="minorEastAsia" w:hAnsi="Arial" w:cs="Arial"/>
        </w:rPr>
        <w:t>dezvoltarea</w:t>
      </w:r>
      <w:proofErr w:type="spellEnd"/>
      <w:r>
        <w:rPr>
          <w:rFonts w:ascii="Arial" w:eastAsiaTheme="minorEastAsia" w:hAnsi="Arial" w:cs="Arial"/>
        </w:rPr>
        <w:t xml:space="preserve"> a12 </w:t>
      </w:r>
      <w:proofErr w:type="spellStart"/>
      <w:r>
        <w:rPr>
          <w:rFonts w:ascii="Arial" w:eastAsiaTheme="minorEastAsia" w:hAnsi="Arial" w:cs="Arial"/>
        </w:rPr>
        <w:t>comunități</w:t>
      </w:r>
      <w:proofErr w:type="spellEnd"/>
      <w:r>
        <w:rPr>
          <w:rFonts w:ascii="Arial" w:eastAsiaTheme="minorEastAsia" w:hAnsi="Arial" w:cs="Arial"/>
        </w:rPr>
        <w:t xml:space="preserve"> din </w:t>
      </w:r>
      <w:proofErr w:type="spellStart"/>
      <w:r>
        <w:rPr>
          <w:rFonts w:ascii="Arial" w:eastAsiaTheme="minorEastAsia" w:hAnsi="Arial" w:cs="Arial"/>
        </w:rPr>
        <w:t>sudul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României</w:t>
      </w:r>
      <w:proofErr w:type="spellEnd"/>
      <w:r>
        <w:rPr>
          <w:rFonts w:ascii="Arial" w:eastAsiaTheme="minorEastAsia" w:hAnsi="Arial" w:cs="Arial"/>
        </w:rPr>
        <w:t>.</w:t>
      </w:r>
    </w:p>
    <w:p w:rsidR="00C640D1" w:rsidRPr="00B43964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 w:rsidRPr="00B43964">
        <w:rPr>
          <w:rFonts w:ascii="Arial" w:eastAsiaTheme="minorEastAsia" w:hAnsi="Arial" w:cs="Arial"/>
          <w:b/>
          <w:bCs/>
        </w:rPr>
        <w:t>Proiectul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hyperlink r:id="rId11">
        <w:proofErr w:type="spellStart"/>
        <w:r w:rsidRPr="00B43964">
          <w:rPr>
            <w:rStyle w:val="Hyperlink"/>
            <w:rFonts w:ascii="Arial" w:eastAsiaTheme="minorEastAsia" w:hAnsi="Arial" w:cs="Arial"/>
            <w:b/>
            <w:bCs/>
          </w:rPr>
          <w:t>zefiR</w:t>
        </w:r>
        <w:proofErr w:type="spellEnd"/>
      </w:hyperlink>
      <w:r w:rsidRPr="00B43964">
        <w:rPr>
          <w:rFonts w:ascii="Arial" w:eastAsiaTheme="minorEastAsia" w:hAnsi="Arial" w:cs="Arial"/>
        </w:rPr>
        <w:t xml:space="preserve"> a </w:t>
      </w:r>
      <w:proofErr w:type="spellStart"/>
      <w:r w:rsidRPr="00B43964">
        <w:rPr>
          <w:rFonts w:ascii="Arial" w:eastAsiaTheme="minorEastAsia" w:hAnsi="Arial" w:cs="Arial"/>
        </w:rPr>
        <w:t>intervenit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în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comunități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vulnerabi</w:t>
      </w:r>
      <w:r>
        <w:rPr>
          <w:rFonts w:ascii="Arial" w:eastAsiaTheme="minorEastAsia" w:hAnsi="Arial" w:cs="Arial"/>
          <w:b/>
          <w:bCs/>
        </w:rPr>
        <w:t>le</w:t>
      </w:r>
      <w:proofErr w:type="spellEnd"/>
      <w:r>
        <w:rPr>
          <w:rFonts w:ascii="Arial" w:eastAsiaTheme="minorEastAsia" w:hAnsi="Arial" w:cs="Arial"/>
          <w:b/>
          <w:bCs/>
        </w:rPr>
        <w:t xml:space="preserve"> de </w:t>
      </w:r>
      <w:proofErr w:type="spellStart"/>
      <w:r>
        <w:rPr>
          <w:rFonts w:ascii="Arial" w:eastAsiaTheme="minorEastAsia" w:hAnsi="Arial" w:cs="Arial"/>
          <w:b/>
          <w:bCs/>
        </w:rPr>
        <w:t>romi</w:t>
      </w:r>
      <w:proofErr w:type="spellEnd"/>
      <w:r>
        <w:rPr>
          <w:rFonts w:ascii="Arial" w:eastAsiaTheme="minorEastAsia" w:hAnsi="Arial" w:cs="Arial"/>
          <w:b/>
          <w:bCs/>
        </w:rPr>
        <w:t xml:space="preserve"> din </w:t>
      </w:r>
      <w:proofErr w:type="spellStart"/>
      <w:r>
        <w:rPr>
          <w:rFonts w:ascii="Arial" w:eastAsiaTheme="minorEastAsia" w:hAnsi="Arial" w:cs="Arial"/>
          <w:b/>
          <w:bCs/>
        </w:rPr>
        <w:t>județele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Olt</w:t>
      </w:r>
      <w:proofErr w:type="spellEnd"/>
      <w:r>
        <w:rPr>
          <w:rFonts w:ascii="Arial" w:eastAsiaTheme="minorEastAsia" w:hAnsi="Arial" w:cs="Arial"/>
          <w:b/>
          <w:bCs/>
        </w:rPr>
        <w:t xml:space="preserve">, </w:t>
      </w:r>
      <w:proofErr w:type="spellStart"/>
      <w:r>
        <w:rPr>
          <w:rFonts w:ascii="Arial" w:eastAsiaTheme="minorEastAsia" w:hAnsi="Arial" w:cs="Arial"/>
          <w:b/>
          <w:bCs/>
        </w:rPr>
        <w:t>Dol</w:t>
      </w:r>
      <w:r w:rsidRPr="00B43964">
        <w:rPr>
          <w:rFonts w:ascii="Arial" w:eastAsiaTheme="minorEastAsia" w:hAnsi="Arial" w:cs="Arial"/>
          <w:b/>
          <w:bCs/>
        </w:rPr>
        <w:t>j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, </w:t>
      </w:r>
      <w:proofErr w:type="spellStart"/>
      <w:r w:rsidRPr="00B43964">
        <w:rPr>
          <w:rFonts w:ascii="Arial" w:eastAsiaTheme="minorEastAsia" w:hAnsi="Arial" w:cs="Arial"/>
          <w:b/>
          <w:bCs/>
        </w:rPr>
        <w:t>Gorj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pentru</w:t>
      </w:r>
      <w:proofErr w:type="spellEnd"/>
      <w:r w:rsidRPr="00B43964">
        <w:rPr>
          <w:rFonts w:ascii="Arial" w:eastAsiaTheme="minorEastAsia" w:hAnsi="Arial" w:cs="Arial"/>
        </w:rPr>
        <w:t xml:space="preserve"> a-</w:t>
      </w:r>
      <w:proofErr w:type="spellStart"/>
      <w:r w:rsidRPr="00B43964">
        <w:rPr>
          <w:rFonts w:ascii="Arial" w:eastAsiaTheme="minorEastAsia" w:hAnsi="Arial" w:cs="Arial"/>
        </w:rPr>
        <w:t>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ajuta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localnici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aibă</w:t>
      </w:r>
      <w:proofErr w:type="spellEnd"/>
      <w:r w:rsidRPr="00B43964">
        <w:rPr>
          <w:rFonts w:ascii="Arial" w:eastAsiaTheme="minorEastAsia" w:hAnsi="Arial" w:cs="Arial"/>
        </w:rPr>
        <w:t xml:space="preserve"> o </w:t>
      </w:r>
      <w:proofErr w:type="spellStart"/>
      <w:r w:rsidRPr="00B43964">
        <w:rPr>
          <w:rFonts w:ascii="Arial" w:eastAsiaTheme="minorEastAsia" w:hAnsi="Arial" w:cs="Arial"/>
        </w:rPr>
        <w:t>viață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mai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bună</w:t>
      </w:r>
      <w:proofErr w:type="spellEnd"/>
      <w:r w:rsidRPr="00B43964">
        <w:rPr>
          <w:rFonts w:ascii="Arial" w:eastAsiaTheme="minorEastAsia" w:hAnsi="Arial" w:cs="Arial"/>
        </w:rPr>
        <w:t xml:space="preserve">. </w:t>
      </w:r>
      <w:proofErr w:type="spellStart"/>
      <w:r w:rsidRPr="00B43964">
        <w:rPr>
          <w:rFonts w:ascii="Arial" w:eastAsiaTheme="minorEastAsia" w:hAnsi="Arial" w:cs="Arial"/>
        </w:rPr>
        <w:t>Pe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lângă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programe</w:t>
      </w:r>
      <w:proofErr w:type="spellEnd"/>
      <w:r w:rsidRPr="00B43964">
        <w:rPr>
          <w:rFonts w:ascii="Arial" w:eastAsiaTheme="minorEastAsia" w:hAnsi="Arial" w:cs="Arial"/>
        </w:rPr>
        <w:t xml:space="preserve"> de </w:t>
      </w:r>
      <w:proofErr w:type="spellStart"/>
      <w:r w:rsidRPr="00B43964">
        <w:rPr>
          <w:rFonts w:ascii="Arial" w:eastAsiaTheme="minorEastAsia" w:hAnsi="Arial" w:cs="Arial"/>
        </w:rPr>
        <w:t>școală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după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școală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centre</w:t>
      </w:r>
      <w:proofErr w:type="spellEnd"/>
      <w:r w:rsidRPr="00B43964">
        <w:rPr>
          <w:rFonts w:ascii="Arial" w:eastAsiaTheme="minorEastAsia" w:hAnsi="Arial" w:cs="Arial"/>
        </w:rPr>
        <w:t xml:space="preserve"> medico-</w:t>
      </w:r>
      <w:proofErr w:type="spellStart"/>
      <w:r w:rsidRPr="00B43964">
        <w:rPr>
          <w:rFonts w:ascii="Arial" w:eastAsiaTheme="minorEastAsia" w:hAnsi="Arial" w:cs="Arial"/>
        </w:rPr>
        <w:t>sociale</w:t>
      </w:r>
      <w:proofErr w:type="spellEnd"/>
      <w:r w:rsidRPr="00B43964">
        <w:rPr>
          <w:rFonts w:ascii="Arial" w:eastAsiaTheme="minorEastAsia" w:hAnsi="Arial" w:cs="Arial"/>
        </w:rPr>
        <w:t xml:space="preserve">, </w:t>
      </w:r>
      <w:proofErr w:type="spellStart"/>
      <w:r w:rsidRPr="00B43964">
        <w:rPr>
          <w:rFonts w:ascii="Arial" w:eastAsiaTheme="minorEastAsia" w:hAnsi="Arial" w:cs="Arial"/>
        </w:rPr>
        <w:t>în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proiect</w:t>
      </w:r>
      <w:proofErr w:type="spellEnd"/>
      <w:r w:rsidRPr="00B43964">
        <w:rPr>
          <w:rFonts w:ascii="Arial" w:eastAsiaTheme="minorEastAsia" w:hAnsi="Arial" w:cs="Arial"/>
        </w:rPr>
        <w:t xml:space="preserve">, 28 de </w:t>
      </w:r>
      <w:proofErr w:type="spellStart"/>
      <w:r w:rsidRPr="00B43964">
        <w:rPr>
          <w:rFonts w:ascii="Arial" w:eastAsiaTheme="minorEastAsia" w:hAnsi="Arial" w:cs="Arial"/>
        </w:rPr>
        <w:t>familii</w:t>
      </w:r>
      <w:proofErr w:type="spellEnd"/>
      <w:r w:rsidRPr="00B43964">
        <w:rPr>
          <w:rFonts w:ascii="Arial" w:eastAsiaTheme="minorEastAsia" w:hAnsi="Arial" w:cs="Arial"/>
        </w:rPr>
        <w:t xml:space="preserve"> au </w:t>
      </w:r>
      <w:proofErr w:type="spellStart"/>
      <w:r w:rsidRPr="00B43964">
        <w:rPr>
          <w:rFonts w:ascii="Arial" w:eastAsiaTheme="minorEastAsia" w:hAnsi="Arial" w:cs="Arial"/>
        </w:rPr>
        <w:t>primit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finanțări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consiliere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pentru</w:t>
      </w:r>
      <w:proofErr w:type="spellEnd"/>
      <w:r w:rsidRPr="00B43964">
        <w:rPr>
          <w:rFonts w:ascii="Arial" w:eastAsiaTheme="minorEastAsia" w:hAnsi="Arial" w:cs="Arial"/>
        </w:rPr>
        <w:t xml:space="preserve"> a </w:t>
      </w:r>
      <w:proofErr w:type="spellStart"/>
      <w:r w:rsidRPr="00B43964">
        <w:rPr>
          <w:rFonts w:ascii="Arial" w:eastAsiaTheme="minorEastAsia" w:hAnsi="Arial" w:cs="Arial"/>
        </w:rPr>
        <w:t>dezvolta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activități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economice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noi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sau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deja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existente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în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domeniul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tinichigeriei</w:t>
      </w:r>
      <w:proofErr w:type="spellEnd"/>
      <w:r w:rsidRPr="00B43964">
        <w:rPr>
          <w:rFonts w:ascii="Arial" w:eastAsiaTheme="minorEastAsia" w:hAnsi="Arial" w:cs="Arial"/>
        </w:rPr>
        <w:t xml:space="preserve">, </w:t>
      </w:r>
      <w:proofErr w:type="spellStart"/>
      <w:r w:rsidRPr="00B43964">
        <w:rPr>
          <w:rFonts w:ascii="Arial" w:eastAsiaTheme="minorEastAsia" w:hAnsi="Arial" w:cs="Arial"/>
        </w:rPr>
        <w:t>construcțiilor</w:t>
      </w:r>
      <w:proofErr w:type="spellEnd"/>
      <w:r w:rsidRPr="00B43964">
        <w:rPr>
          <w:rFonts w:ascii="Arial" w:eastAsiaTheme="minorEastAsia" w:hAnsi="Arial" w:cs="Arial"/>
        </w:rPr>
        <w:t xml:space="preserve">, </w:t>
      </w:r>
      <w:proofErr w:type="spellStart"/>
      <w:r w:rsidRPr="00B43964">
        <w:rPr>
          <w:rFonts w:ascii="Arial" w:eastAsiaTheme="minorEastAsia" w:hAnsi="Arial" w:cs="Arial"/>
        </w:rPr>
        <w:t>agriculturii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creșterii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animalelor</w:t>
      </w:r>
      <w:proofErr w:type="spellEnd"/>
      <w:r w:rsidRPr="00B43964">
        <w:rPr>
          <w:rFonts w:ascii="Arial" w:eastAsiaTheme="minorEastAsia" w:hAnsi="Arial" w:cs="Arial"/>
        </w:rPr>
        <w:t>.</w:t>
      </w:r>
    </w:p>
    <w:p w:rsidR="00C640D1" w:rsidRPr="00B43964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  <w:b/>
          <w:bCs/>
        </w:rPr>
        <w:t>Costică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Safta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și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Hagi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Stoican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sunt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doi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dintre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antreprenori</w:t>
      </w:r>
      <w:r>
        <w:rPr>
          <w:rFonts w:ascii="Arial" w:eastAsiaTheme="minorEastAsia" w:hAnsi="Arial" w:cs="Arial"/>
          <w:b/>
          <w:bCs/>
        </w:rPr>
        <w:t>i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sprijiniți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în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proiect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și</w:t>
      </w:r>
      <w:proofErr w:type="spellEnd"/>
      <w:r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vor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</w:rPr>
        <w:t>participa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la </w:t>
      </w:r>
      <w:proofErr w:type="spellStart"/>
      <w:r w:rsidRPr="00B43964">
        <w:rPr>
          <w:rFonts w:ascii="Arial" w:eastAsiaTheme="minorEastAsia" w:hAnsi="Arial" w:cs="Arial"/>
          <w:b/>
          <w:bCs/>
        </w:rPr>
        <w:t>proiecție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să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ne </w:t>
      </w:r>
      <w:proofErr w:type="spellStart"/>
      <w:r w:rsidRPr="00B43964">
        <w:rPr>
          <w:rFonts w:ascii="Arial" w:eastAsiaTheme="minorEastAsia" w:hAnsi="Arial" w:cs="Arial"/>
          <w:b/>
          <w:bCs/>
        </w:rPr>
        <w:t>povestească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mai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multe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despre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cum </w:t>
      </w:r>
      <w:proofErr w:type="spellStart"/>
      <w:r w:rsidRPr="00B43964">
        <w:rPr>
          <w:rFonts w:ascii="Arial" w:eastAsiaTheme="minorEastAsia" w:hAnsi="Arial" w:cs="Arial"/>
          <w:b/>
          <w:bCs/>
        </w:rPr>
        <w:t>este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în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România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să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îți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deschizi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o </w:t>
      </w:r>
      <w:proofErr w:type="spellStart"/>
      <w:r w:rsidRPr="00B43964">
        <w:rPr>
          <w:rFonts w:ascii="Arial" w:eastAsiaTheme="minorEastAsia" w:hAnsi="Arial" w:cs="Arial"/>
          <w:b/>
          <w:bCs/>
        </w:rPr>
        <w:t>afacere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dacă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ești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de </w:t>
      </w:r>
      <w:proofErr w:type="spellStart"/>
      <w:r w:rsidRPr="00B43964">
        <w:rPr>
          <w:rFonts w:ascii="Arial" w:eastAsiaTheme="minorEastAsia" w:hAnsi="Arial" w:cs="Arial"/>
          <w:b/>
          <w:bCs/>
        </w:rPr>
        <w:t>etnie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romă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și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trăiești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la sat. </w:t>
      </w:r>
      <w:proofErr w:type="spellStart"/>
      <w:r w:rsidRPr="00B43964">
        <w:rPr>
          <w:rFonts w:ascii="Arial" w:eastAsiaTheme="minorEastAsia" w:hAnsi="Arial" w:cs="Arial"/>
        </w:rPr>
        <w:t>Hagi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este</w:t>
      </w:r>
      <w:proofErr w:type="spellEnd"/>
      <w:r>
        <w:rPr>
          <w:rFonts w:ascii="Arial" w:eastAsiaTheme="minorEastAsia" w:hAnsi="Arial" w:cs="Arial"/>
        </w:rPr>
        <w:t xml:space="preserve"> din </w:t>
      </w:r>
      <w:proofErr w:type="spellStart"/>
      <w:r>
        <w:rPr>
          <w:rFonts w:ascii="Arial" w:eastAsiaTheme="minorEastAsia" w:hAnsi="Arial" w:cs="Arial"/>
        </w:rPr>
        <w:t>Ocolna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județul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Dolj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unde</w:t>
      </w:r>
      <w:proofErr w:type="spellEnd"/>
      <w:r w:rsidRPr="00B43964">
        <w:rPr>
          <w:rFonts w:ascii="Arial" w:eastAsiaTheme="minorEastAsia" w:hAnsi="Arial" w:cs="Arial"/>
        </w:rPr>
        <w:t xml:space="preserve"> a </w:t>
      </w:r>
      <w:proofErr w:type="spellStart"/>
      <w:r w:rsidRPr="00B43964">
        <w:rPr>
          <w:rFonts w:ascii="Arial" w:eastAsiaTheme="minorEastAsia" w:hAnsi="Arial" w:cs="Arial"/>
        </w:rPr>
        <w:t>înființat</w:t>
      </w:r>
      <w:proofErr w:type="spellEnd"/>
      <w:r w:rsidRPr="00B43964">
        <w:rPr>
          <w:rFonts w:ascii="Arial" w:eastAsiaTheme="minorEastAsia" w:hAnsi="Arial" w:cs="Arial"/>
        </w:rPr>
        <w:t xml:space="preserve"> prima </w:t>
      </w:r>
      <w:proofErr w:type="spellStart"/>
      <w:r w:rsidRPr="00B43964">
        <w:rPr>
          <w:rFonts w:ascii="Arial" w:eastAsiaTheme="minorEastAsia" w:hAnsi="Arial" w:cs="Arial"/>
        </w:rPr>
        <w:t>cooperativă</w:t>
      </w:r>
      <w:proofErr w:type="spellEnd"/>
      <w:r w:rsidRPr="00B43964">
        <w:rPr>
          <w:rFonts w:ascii="Arial" w:eastAsiaTheme="minorEastAsia" w:hAnsi="Arial" w:cs="Arial"/>
        </w:rPr>
        <w:t xml:space="preserve"> din sat, </w:t>
      </w:r>
      <w:proofErr w:type="spellStart"/>
      <w:r w:rsidRPr="00B43964">
        <w:rPr>
          <w:rFonts w:ascii="Arial" w:eastAsiaTheme="minorEastAsia" w:hAnsi="Arial" w:cs="Arial"/>
        </w:rPr>
        <w:t>iar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Costică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locuiește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Amărăștii</w:t>
      </w:r>
      <w:proofErr w:type="spellEnd"/>
      <w:r w:rsidRPr="00B43964">
        <w:rPr>
          <w:rFonts w:ascii="Arial" w:eastAsiaTheme="minorEastAsia" w:hAnsi="Arial" w:cs="Arial"/>
        </w:rPr>
        <w:t xml:space="preserve"> de Jos</w:t>
      </w:r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județul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Dolj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și</w:t>
      </w:r>
      <w:proofErr w:type="spellEnd"/>
      <w:r>
        <w:rPr>
          <w:rFonts w:ascii="Arial" w:eastAsiaTheme="minorEastAsia" w:hAnsi="Arial" w:cs="Arial"/>
        </w:rPr>
        <w:t>-a</w:t>
      </w:r>
      <w:r w:rsidRPr="00B43964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construit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primul</w:t>
      </w:r>
      <w:proofErr w:type="spellEnd"/>
      <w:r>
        <w:rPr>
          <w:rFonts w:ascii="Arial" w:eastAsiaTheme="minorEastAsia" w:hAnsi="Arial" w:cs="Arial"/>
        </w:rPr>
        <w:t xml:space="preserve"> solar de</w:t>
      </w:r>
      <w:r w:rsidRPr="00B43964">
        <w:rPr>
          <w:rFonts w:ascii="Arial" w:eastAsiaTheme="minorEastAsia" w:hAnsi="Arial" w:cs="Arial"/>
        </w:rPr>
        <w:t xml:space="preserve"> l</w:t>
      </w:r>
      <w:r>
        <w:rPr>
          <w:rFonts w:ascii="Arial" w:eastAsiaTheme="minorEastAsia" w:hAnsi="Arial" w:cs="Arial"/>
        </w:rPr>
        <w:t xml:space="preserve">egume, cu </w:t>
      </w:r>
      <w:proofErr w:type="spellStart"/>
      <w:r>
        <w:rPr>
          <w:rFonts w:ascii="Arial" w:eastAsiaTheme="minorEastAsia" w:hAnsi="Arial" w:cs="Arial"/>
        </w:rPr>
        <w:t>ajutorul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proiectului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zefiR</w:t>
      </w:r>
      <w:proofErr w:type="spellEnd"/>
      <w:r w:rsidRPr="00B43964">
        <w:rPr>
          <w:rFonts w:ascii="Arial" w:eastAsiaTheme="minorEastAsia" w:hAnsi="Arial" w:cs="Arial"/>
        </w:rPr>
        <w:t xml:space="preserve">. </w:t>
      </w:r>
    </w:p>
    <w:p w:rsidR="00C640D1" w:rsidRDefault="00C640D1" w:rsidP="00C640D1">
      <w:pPr>
        <w:ind w:firstLine="720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Cei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doi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invitați</w:t>
      </w:r>
      <w:proofErr w:type="spellEnd"/>
      <w:r w:rsidRPr="00B43964">
        <w:rPr>
          <w:rFonts w:ascii="Arial" w:eastAsiaTheme="minorEastAsia" w:hAnsi="Arial" w:cs="Arial"/>
        </w:rPr>
        <w:t xml:space="preserve"> ne </w:t>
      </w:r>
      <w:proofErr w:type="spellStart"/>
      <w:r w:rsidRPr="00B43964">
        <w:rPr>
          <w:rFonts w:ascii="Arial" w:eastAsiaTheme="minorEastAsia" w:hAnsi="Arial" w:cs="Arial"/>
        </w:rPr>
        <w:t>vor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povesti</w:t>
      </w:r>
      <w:proofErr w:type="spellEnd"/>
      <w:r w:rsidRPr="00B43964">
        <w:rPr>
          <w:rFonts w:ascii="Arial" w:eastAsiaTheme="minorEastAsia" w:hAnsi="Arial" w:cs="Arial"/>
        </w:rPr>
        <w:t xml:space="preserve"> cum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-au </w:t>
      </w:r>
      <w:proofErr w:type="spellStart"/>
      <w:r w:rsidRPr="00B43964">
        <w:rPr>
          <w:rFonts w:ascii="Arial" w:eastAsiaTheme="minorEastAsia" w:hAnsi="Arial" w:cs="Arial"/>
        </w:rPr>
        <w:t>implementat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planurile</w:t>
      </w:r>
      <w:proofErr w:type="spellEnd"/>
      <w:r w:rsidRPr="00B43964">
        <w:rPr>
          <w:rFonts w:ascii="Arial" w:eastAsiaTheme="minorEastAsia" w:hAnsi="Arial" w:cs="Arial"/>
        </w:rPr>
        <w:t xml:space="preserve"> de </w:t>
      </w:r>
      <w:proofErr w:type="spellStart"/>
      <w:r w:rsidRPr="00B43964">
        <w:rPr>
          <w:rFonts w:ascii="Arial" w:eastAsiaTheme="minorEastAsia" w:hAnsi="Arial" w:cs="Arial"/>
        </w:rPr>
        <w:t>afaceri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cum se </w:t>
      </w:r>
      <w:proofErr w:type="spellStart"/>
      <w:r w:rsidRPr="00B43964">
        <w:rPr>
          <w:rFonts w:ascii="Arial" w:eastAsiaTheme="minorEastAsia" w:hAnsi="Arial" w:cs="Arial"/>
        </w:rPr>
        <w:t>descurcă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în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prezent</w:t>
      </w:r>
      <w:proofErr w:type="spellEnd"/>
      <w:r w:rsidRPr="00B43964">
        <w:rPr>
          <w:rFonts w:ascii="Arial" w:eastAsiaTheme="minorEastAsia" w:hAnsi="Arial" w:cs="Arial"/>
        </w:rPr>
        <w:t xml:space="preserve">. </w:t>
      </w:r>
      <w:proofErr w:type="spellStart"/>
      <w:r w:rsidRPr="00B43964">
        <w:rPr>
          <w:rFonts w:ascii="Arial" w:eastAsiaTheme="minorEastAsia" w:hAnsi="Arial" w:cs="Arial"/>
        </w:rPr>
        <w:t>Apoi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vor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urma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discuții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dezvoltării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economice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în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comunitățile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vulnerabile</w:t>
      </w:r>
      <w:proofErr w:type="spellEnd"/>
      <w:r w:rsidRPr="00B43964">
        <w:rPr>
          <w:rFonts w:ascii="Arial" w:eastAsiaTheme="minorEastAsia" w:hAnsi="Arial" w:cs="Arial"/>
        </w:rPr>
        <w:t>.</w:t>
      </w:r>
    </w:p>
    <w:p w:rsidR="00C640D1" w:rsidRPr="00B43964" w:rsidRDefault="00C640D1" w:rsidP="00FD07F1">
      <w:pPr>
        <w:jc w:val="center"/>
        <w:rPr>
          <w:rFonts w:ascii="Arial" w:eastAsiaTheme="minorEastAsia" w:hAnsi="Arial" w:cs="Arial"/>
          <w:b/>
          <w:bCs/>
        </w:rPr>
      </w:pPr>
      <w:r w:rsidRPr="00B43964">
        <w:rPr>
          <w:rFonts w:ascii="Arial" w:hAnsi="Arial" w:cs="Arial"/>
        </w:rPr>
        <w:br/>
      </w:r>
      <w:proofErr w:type="spellStart"/>
      <w:r w:rsidRPr="00B43964">
        <w:rPr>
          <w:rFonts w:ascii="Arial" w:eastAsiaTheme="minorEastAsia" w:hAnsi="Arial" w:cs="Arial"/>
          <w:b/>
          <w:bCs/>
        </w:rPr>
        <w:t>Documentarul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este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proiectat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în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cadrul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Festivalului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de Film </w:t>
      </w:r>
      <w:proofErr w:type="spellStart"/>
      <w:r w:rsidRPr="00B43964">
        <w:rPr>
          <w:rFonts w:ascii="Arial" w:eastAsiaTheme="minorEastAsia" w:hAnsi="Arial" w:cs="Arial"/>
          <w:b/>
          <w:bCs/>
        </w:rPr>
        <w:t>Antropologic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hyperlink r:id="rId12">
        <w:proofErr w:type="spellStart"/>
        <w:r w:rsidRPr="00B43964">
          <w:rPr>
            <w:rStyle w:val="Hyperlink"/>
            <w:rFonts w:ascii="Arial" w:eastAsiaTheme="minorEastAsia" w:hAnsi="Arial" w:cs="Arial"/>
            <w:b/>
            <w:bCs/>
          </w:rPr>
          <w:t>Culese</w:t>
        </w:r>
        <w:proofErr w:type="spellEnd"/>
        <w:r w:rsidRPr="00B43964">
          <w:rPr>
            <w:rStyle w:val="Hyperlink"/>
            <w:rFonts w:ascii="Arial" w:eastAsiaTheme="minorEastAsia" w:hAnsi="Arial" w:cs="Arial"/>
            <w:b/>
            <w:bCs/>
          </w:rPr>
          <w:t xml:space="preserve"> din </w:t>
        </w:r>
        <w:proofErr w:type="spellStart"/>
        <w:r w:rsidRPr="00B43964">
          <w:rPr>
            <w:rStyle w:val="Hyperlink"/>
            <w:rFonts w:ascii="Arial" w:eastAsiaTheme="minorEastAsia" w:hAnsi="Arial" w:cs="Arial"/>
            <w:b/>
            <w:bCs/>
          </w:rPr>
          <w:t>Balkani</w:t>
        </w:r>
        <w:proofErr w:type="spellEnd"/>
        <w:r w:rsidRPr="00B43964">
          <w:rPr>
            <w:rStyle w:val="Hyperlink"/>
            <w:rFonts w:ascii="Arial" w:eastAsiaTheme="minorEastAsia" w:hAnsi="Arial" w:cs="Arial"/>
            <w:b/>
            <w:bCs/>
          </w:rPr>
          <w:t xml:space="preserve"> 4.0.</w:t>
        </w:r>
      </w:hyperlink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pe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3 </w:t>
      </w:r>
      <w:proofErr w:type="spellStart"/>
      <w:r w:rsidRPr="00B43964">
        <w:rPr>
          <w:rFonts w:ascii="Arial" w:eastAsiaTheme="minorEastAsia" w:hAnsi="Arial" w:cs="Arial"/>
          <w:b/>
          <w:bCs/>
        </w:rPr>
        <w:t>noiembrie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de la </w:t>
      </w:r>
      <w:proofErr w:type="spellStart"/>
      <w:r w:rsidRPr="00B43964">
        <w:rPr>
          <w:rFonts w:ascii="Arial" w:eastAsiaTheme="minorEastAsia" w:hAnsi="Arial" w:cs="Arial"/>
          <w:b/>
          <w:bCs/>
        </w:rPr>
        <w:t>ora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17.00 la </w:t>
      </w:r>
      <w:hyperlink r:id="rId13">
        <w:proofErr w:type="spellStart"/>
        <w:r w:rsidRPr="00B43964">
          <w:rPr>
            <w:rStyle w:val="Hyperlink"/>
            <w:rFonts w:ascii="Arial" w:eastAsiaTheme="minorEastAsia" w:hAnsi="Arial" w:cs="Arial"/>
            <w:b/>
            <w:bCs/>
          </w:rPr>
          <w:t>Clubul</w:t>
        </w:r>
        <w:proofErr w:type="spellEnd"/>
        <w:r w:rsidRPr="00B43964">
          <w:rPr>
            <w:rStyle w:val="Hyperlink"/>
            <w:rFonts w:ascii="Arial" w:eastAsiaTheme="minorEastAsia" w:hAnsi="Arial" w:cs="Arial"/>
            <w:b/>
            <w:bCs/>
          </w:rPr>
          <w:t xml:space="preserve"> </w:t>
        </w:r>
        <w:proofErr w:type="spellStart"/>
        <w:r w:rsidRPr="00B43964">
          <w:rPr>
            <w:rStyle w:val="Hyperlink"/>
            <w:rFonts w:ascii="Arial" w:eastAsiaTheme="minorEastAsia" w:hAnsi="Arial" w:cs="Arial"/>
            <w:b/>
            <w:bCs/>
          </w:rPr>
          <w:t>Țăranului</w:t>
        </w:r>
        <w:proofErr w:type="spellEnd"/>
      </w:hyperlink>
      <w:r w:rsidRPr="00B43964">
        <w:rPr>
          <w:rFonts w:ascii="Arial" w:eastAsiaTheme="minorEastAsia" w:hAnsi="Arial" w:cs="Arial"/>
          <w:b/>
          <w:bCs/>
        </w:rPr>
        <w:t>.</w:t>
      </w:r>
      <w:r w:rsidRPr="00B43964">
        <w:rPr>
          <w:rFonts w:ascii="Arial" w:hAnsi="Arial" w:cs="Arial"/>
        </w:rPr>
        <w:br/>
      </w:r>
      <w:r w:rsidRPr="00B43964">
        <w:rPr>
          <w:rFonts w:ascii="Arial" w:hAnsi="Arial" w:cs="Arial"/>
        </w:rPr>
        <w:lastRenderedPageBreak/>
        <w:br/>
      </w:r>
      <w:proofErr w:type="spellStart"/>
      <w:r w:rsidRPr="00B43964">
        <w:rPr>
          <w:rFonts w:ascii="Arial" w:eastAsiaTheme="minorEastAsia" w:hAnsi="Arial" w:cs="Arial"/>
          <w:b/>
          <w:bCs/>
        </w:rPr>
        <w:t>Intrare</w:t>
      </w:r>
      <w:proofErr w:type="spellEnd"/>
      <w:r w:rsidRPr="00B43964">
        <w:rPr>
          <w:rFonts w:ascii="Arial" w:eastAsiaTheme="minorEastAsia" w:hAnsi="Arial" w:cs="Arial"/>
          <w:b/>
          <w:bCs/>
        </w:rPr>
        <w:t xml:space="preserve"> </w:t>
      </w:r>
      <w:proofErr w:type="spellStart"/>
      <w:r w:rsidRPr="00B43964">
        <w:rPr>
          <w:rFonts w:ascii="Arial" w:eastAsiaTheme="minorEastAsia" w:hAnsi="Arial" w:cs="Arial"/>
          <w:b/>
          <w:bCs/>
        </w:rPr>
        <w:t>liberă</w:t>
      </w:r>
      <w:proofErr w:type="spellEnd"/>
      <w:r w:rsidRPr="00B43964">
        <w:rPr>
          <w:rFonts w:ascii="Arial" w:eastAsiaTheme="minorEastAsia" w:hAnsi="Arial" w:cs="Arial"/>
          <w:b/>
          <w:bCs/>
        </w:rPr>
        <w:t>!</w:t>
      </w:r>
    </w:p>
    <w:p w:rsidR="00455A92" w:rsidRDefault="00C640D1" w:rsidP="00FD07F1">
      <w:pPr>
        <w:jc w:val="both"/>
        <w:rPr>
          <w:rFonts w:ascii="Arial" w:eastAsiaTheme="minorEastAsia" w:hAnsi="Arial" w:cs="Arial"/>
        </w:rPr>
      </w:pPr>
      <w:r w:rsidRPr="00B43964">
        <w:rPr>
          <w:rFonts w:ascii="Arial" w:hAnsi="Arial" w:cs="Arial"/>
        </w:rPr>
        <w:br/>
      </w:r>
      <w:proofErr w:type="spellStart"/>
      <w:r w:rsidRPr="00B43964">
        <w:rPr>
          <w:rFonts w:ascii="Arial" w:eastAsiaTheme="minorEastAsia" w:hAnsi="Arial" w:cs="Arial"/>
        </w:rPr>
        <w:t>Familiile</w:t>
      </w:r>
      <w:proofErr w:type="spellEnd"/>
      <w:r w:rsidRPr="00B43964">
        <w:rPr>
          <w:rFonts w:ascii="Arial" w:eastAsiaTheme="minorEastAsia" w:hAnsi="Arial" w:cs="Arial"/>
        </w:rPr>
        <w:t xml:space="preserve"> de </w:t>
      </w:r>
      <w:proofErr w:type="spellStart"/>
      <w:r w:rsidRPr="00B43964">
        <w:rPr>
          <w:rFonts w:ascii="Arial" w:eastAsiaTheme="minorEastAsia" w:hAnsi="Arial" w:cs="Arial"/>
        </w:rPr>
        <w:t>antreprenori</w:t>
      </w:r>
      <w:proofErr w:type="spellEnd"/>
      <w:r w:rsidRPr="00B43964">
        <w:rPr>
          <w:rFonts w:ascii="Arial" w:eastAsiaTheme="minorEastAsia" w:hAnsi="Arial" w:cs="Arial"/>
        </w:rPr>
        <w:t xml:space="preserve"> au </w:t>
      </w:r>
      <w:proofErr w:type="spellStart"/>
      <w:r w:rsidRPr="00B43964">
        <w:rPr>
          <w:rFonts w:ascii="Arial" w:eastAsiaTheme="minorEastAsia" w:hAnsi="Arial" w:cs="Arial"/>
        </w:rPr>
        <w:t>fost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sprijinite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prin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proiectul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hyperlink r:id="rId14">
        <w:r w:rsidRPr="00B43964">
          <w:rPr>
            <w:rStyle w:val="Hyperlink"/>
            <w:rFonts w:ascii="Arial" w:eastAsiaTheme="minorEastAsia" w:hAnsi="Arial" w:cs="Arial"/>
          </w:rPr>
          <w:t>zefiR</w:t>
        </w:r>
      </w:hyperlink>
      <w:r w:rsidRPr="00B43964">
        <w:rPr>
          <w:rFonts w:ascii="Arial" w:eastAsiaTheme="minorEastAsia" w:hAnsi="Arial" w:cs="Arial"/>
        </w:rPr>
        <w:t xml:space="preserve"> de </w:t>
      </w:r>
      <w:proofErr w:type="spellStart"/>
      <w:r w:rsidRPr="00B43964">
        <w:rPr>
          <w:rFonts w:ascii="Arial" w:eastAsiaTheme="minorEastAsia" w:hAnsi="Arial" w:cs="Arial"/>
        </w:rPr>
        <w:t>către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hyperlink r:id="rId15">
        <w:r w:rsidRPr="00B43964">
          <w:rPr>
            <w:rStyle w:val="Hyperlink"/>
            <w:rFonts w:ascii="Arial" w:eastAsiaTheme="minorEastAsia" w:hAnsi="Arial" w:cs="Arial"/>
          </w:rPr>
          <w:t>Terre des hommes Romania</w:t>
        </w:r>
      </w:hyperlink>
      <w:r w:rsidRPr="00B43964">
        <w:rPr>
          <w:rFonts w:ascii="Arial" w:eastAsiaTheme="minorEastAsia" w:hAnsi="Arial" w:cs="Arial"/>
        </w:rPr>
        <w:t xml:space="preserve">, </w:t>
      </w:r>
      <w:hyperlink r:id="rId16">
        <w:r w:rsidRPr="00B43964">
          <w:rPr>
            <w:rStyle w:val="Hyperlink"/>
            <w:rFonts w:ascii="Arial" w:eastAsiaTheme="minorEastAsia" w:hAnsi="Arial" w:cs="Arial"/>
          </w:rPr>
          <w:t>Fundația PACT</w:t>
        </w:r>
      </w:hyperlink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și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Fundația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hyperlink r:id="rId17">
        <w:r w:rsidRPr="00B43964">
          <w:rPr>
            <w:rStyle w:val="Hyperlink"/>
            <w:rFonts w:ascii="Arial" w:eastAsiaTheme="minorEastAsia" w:hAnsi="Arial" w:cs="Arial"/>
          </w:rPr>
          <w:t>NESsT România</w:t>
        </w:r>
      </w:hyperlink>
      <w:r w:rsidRPr="00B43964">
        <w:rPr>
          <w:rFonts w:ascii="Arial" w:eastAsiaTheme="minorEastAsia" w:hAnsi="Arial" w:cs="Arial"/>
        </w:rPr>
        <w:t xml:space="preserve">. Mai </w:t>
      </w:r>
      <w:proofErr w:type="spellStart"/>
      <w:r w:rsidRPr="00B43964">
        <w:rPr>
          <w:rFonts w:ascii="Arial" w:eastAsiaTheme="minorEastAsia" w:hAnsi="Arial" w:cs="Arial"/>
        </w:rPr>
        <w:t>multe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detalii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sunt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disponibile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hyperlink r:id="rId18">
        <w:r w:rsidRPr="00B43964">
          <w:rPr>
            <w:rStyle w:val="Hyperlink"/>
            <w:rFonts w:ascii="Arial" w:eastAsiaTheme="minorEastAsia" w:hAnsi="Arial" w:cs="Arial"/>
          </w:rPr>
          <w:t>www.zefirincomunitate.ro.</w:t>
        </w:r>
      </w:hyperlink>
    </w:p>
    <w:p w:rsidR="00C640D1" w:rsidRPr="00B43964" w:rsidRDefault="00C640D1" w:rsidP="00C640D1">
      <w:pPr>
        <w:jc w:val="both"/>
        <w:rPr>
          <w:rFonts w:ascii="Arial" w:eastAsiaTheme="minorEastAsia" w:hAnsi="Arial" w:cs="Arial"/>
        </w:rPr>
      </w:pPr>
      <w:proofErr w:type="spellStart"/>
      <w:r w:rsidRPr="00B43964">
        <w:rPr>
          <w:rFonts w:ascii="Arial" w:eastAsiaTheme="minorEastAsia" w:hAnsi="Arial" w:cs="Arial"/>
        </w:rPr>
        <w:t>Proiect</w:t>
      </w:r>
      <w:proofErr w:type="spellEnd"/>
      <w:r w:rsidRPr="00B43964">
        <w:rPr>
          <w:rFonts w:ascii="Arial" w:eastAsiaTheme="minorEastAsia" w:hAnsi="Arial" w:cs="Arial"/>
        </w:rPr>
        <w:t xml:space="preserve"> co-</w:t>
      </w:r>
      <w:proofErr w:type="spellStart"/>
      <w:r w:rsidRPr="00B43964">
        <w:rPr>
          <w:rFonts w:ascii="Arial" w:eastAsiaTheme="minorEastAsia" w:hAnsi="Arial" w:cs="Arial"/>
        </w:rPr>
        <w:t>finanțat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printr</w:t>
      </w:r>
      <w:proofErr w:type="spellEnd"/>
      <w:r w:rsidRPr="00B43964">
        <w:rPr>
          <w:rFonts w:ascii="Arial" w:eastAsiaTheme="minorEastAsia" w:hAnsi="Arial" w:cs="Arial"/>
        </w:rPr>
        <w:t xml:space="preserve">-un grant din </w:t>
      </w:r>
      <w:proofErr w:type="spellStart"/>
      <w:r w:rsidRPr="00B43964">
        <w:rPr>
          <w:rFonts w:ascii="Arial" w:eastAsiaTheme="minorEastAsia" w:hAnsi="Arial" w:cs="Arial"/>
        </w:rPr>
        <w:t>partea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Elveției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prin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intermediul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Contribuției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Elvețiene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pentru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Uniunea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Europeană</w:t>
      </w:r>
      <w:proofErr w:type="spellEnd"/>
      <w:r w:rsidRPr="00B43964">
        <w:rPr>
          <w:rFonts w:ascii="Arial" w:eastAsiaTheme="minorEastAsia" w:hAnsi="Arial" w:cs="Arial"/>
        </w:rPr>
        <w:t xml:space="preserve"> </w:t>
      </w:r>
      <w:proofErr w:type="spellStart"/>
      <w:r w:rsidRPr="00B43964">
        <w:rPr>
          <w:rFonts w:ascii="Arial" w:eastAsiaTheme="minorEastAsia" w:hAnsi="Arial" w:cs="Arial"/>
        </w:rPr>
        <w:t>extinsă</w:t>
      </w:r>
      <w:proofErr w:type="spellEnd"/>
      <w:r w:rsidRPr="00B43964">
        <w:rPr>
          <w:rFonts w:ascii="Arial" w:eastAsiaTheme="minorEastAsia" w:hAnsi="Arial" w:cs="Arial"/>
        </w:rPr>
        <w:t xml:space="preserve">. </w:t>
      </w:r>
      <w:bookmarkStart w:id="0" w:name="_GoBack"/>
      <w:bookmarkEnd w:id="0"/>
    </w:p>
    <w:p w:rsidR="00C640D1" w:rsidRPr="00B43964" w:rsidRDefault="00C640D1" w:rsidP="00C640D1">
      <w:pPr>
        <w:rPr>
          <w:rFonts w:ascii="Arial" w:hAnsi="Arial" w:cs="Arial"/>
        </w:rPr>
      </w:pPr>
    </w:p>
    <w:p w:rsidR="00C640D1" w:rsidRPr="00B43964" w:rsidRDefault="00C640D1" w:rsidP="00C640D1">
      <w:pPr>
        <w:spacing w:after="120" w:line="360" w:lineRule="auto"/>
        <w:ind w:left="851" w:hanging="851"/>
        <w:rPr>
          <w:rFonts w:ascii="Arial" w:hAnsi="Arial" w:cs="Arial"/>
        </w:rPr>
      </w:pPr>
    </w:p>
    <w:p w:rsidR="00F47A0D" w:rsidRDefault="00F47A0D" w:rsidP="00761309"/>
    <w:p w:rsidR="00C640D1" w:rsidRPr="001871B2" w:rsidRDefault="00C640D1" w:rsidP="00761309"/>
    <w:sectPr w:rsidR="00C640D1" w:rsidRPr="001871B2" w:rsidSect="00C10C4A">
      <w:type w:val="continuous"/>
      <w:pgSz w:w="11906" w:h="16838" w:code="9"/>
      <w:pgMar w:top="680" w:right="680" w:bottom="567" w:left="907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43C" w:rsidRDefault="00B3443C" w:rsidP="00761309">
      <w:r>
        <w:separator/>
      </w:r>
    </w:p>
  </w:endnote>
  <w:endnote w:type="continuationSeparator" w:id="0">
    <w:p w:rsidR="00B3443C" w:rsidRDefault="00B3443C" w:rsidP="0076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130364-881F-4275-8590-7442FF73EE47}"/>
    <w:embedBold r:id="rId2" w:fontKey="{8C439C89-65E9-40A5-A7AB-82FEFDA4BD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9D4987A-45A4-44DA-B2DB-2DDFC39D925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D14" w:rsidRPr="00915178" w:rsidRDefault="002C7D14" w:rsidP="00915178">
    <w:pPr>
      <w:pStyle w:val="PageNumber1"/>
      <w:framePr w:wrap="around"/>
      <w:rPr>
        <w:highlight w:val="yellow"/>
      </w:rPr>
    </w:pPr>
    <w:r w:rsidRPr="00915178">
      <w:fldChar w:fldCharType="begin"/>
    </w:r>
    <w:r w:rsidRPr="00915178">
      <w:instrText xml:space="preserve">PAGE  </w:instrText>
    </w:r>
    <w:r w:rsidRPr="00915178">
      <w:fldChar w:fldCharType="separate"/>
    </w:r>
    <w:r w:rsidR="00FD07F1">
      <w:t>2</w:t>
    </w:r>
    <w:r w:rsidRPr="00915178">
      <w:fldChar w:fldCharType="end"/>
    </w:r>
  </w:p>
  <w:p w:rsidR="002C7D14" w:rsidRDefault="00F75DB2" w:rsidP="002C7D1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1" locked="1" layoutInCell="1" allowOverlap="1">
              <wp:simplePos x="0" y="0"/>
              <wp:positionH relativeFrom="page">
                <wp:align>left</wp:align>
              </wp:positionH>
              <wp:positionV relativeFrom="page">
                <wp:posOffset>10117455</wp:posOffset>
              </wp:positionV>
              <wp:extent cx="7560310" cy="215900"/>
              <wp:effectExtent l="0" t="1905" r="0" b="1270"/>
              <wp:wrapNone/>
              <wp:docPr id="6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159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5CE866" id="Rectangle 81" o:spid="_x0000_s1026" style="position:absolute;margin-left:0;margin-top:796.65pt;width:595.3pt;height:17pt;z-index:-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" fillcolor="#e2001a" stroked="f">
              <v:textbox inset="0,0,0,0"/>
              <w10:wrap anchorx="page" anchory="page"/>
              <w10:anchorlock/>
            </v:rect>
          </w:pict>
        </mc:Fallback>
      </mc:AlternateContent>
    </w:r>
  </w:p>
  <w:p w:rsidR="002C7D14" w:rsidRDefault="00F75DB2" w:rsidP="002C7D1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10117455</wp:posOffset>
              </wp:positionV>
              <wp:extent cx="5791200" cy="215900"/>
              <wp:effectExtent l="4445" t="1905" r="0" b="1270"/>
              <wp:wrapNone/>
              <wp:docPr id="5" name="Text Box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7912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insideH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990"/>
                            <w:gridCol w:w="340"/>
                            <w:gridCol w:w="4990"/>
                          </w:tblGrid>
                          <w:tr w:rsidR="00601F00" w:rsidRPr="003F7C65" w:rsidTr="003F7C65">
                            <w:trPr>
                              <w:trHeight w:val="340"/>
                            </w:trPr>
                            <w:tc>
                              <w:tcPr>
                                <w:tcW w:w="4990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  <w:vAlign w:val="center"/>
                              </w:tcPr>
                              <w:p w:rsidR="00601F00" w:rsidRPr="006B7674" w:rsidRDefault="00E200F9" w:rsidP="00915178">
                                <w:pPr>
                                  <w:pStyle w:val="01webbar"/>
                                </w:pPr>
                                <w:r w:rsidRPr="003F7C65">
                                  <w:rPr>
                                    <w:lang w:val="pt-BR"/>
                                  </w:rPr>
                                  <w:t>www.</w:t>
                                </w:r>
                                <w:r w:rsidR="009B3E0B">
                                  <w:rPr>
                                    <w:lang w:val="pt-BR"/>
                                  </w:rPr>
                                  <w:t>zefirincomunitate</w:t>
                                </w:r>
                                <w:r w:rsidRPr="003F7C65">
                                  <w:rPr>
                                    <w:lang w:val="pt-BR"/>
                                  </w:rPr>
                                  <w:t>.ro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shd w:val="clear" w:color="auto" w:fill="auto"/>
                                <w:vAlign w:val="center"/>
                              </w:tcPr>
                              <w:p w:rsidR="00601F00" w:rsidRDefault="00601F00" w:rsidP="00915178">
                                <w:pPr>
                                  <w:pStyle w:val="01webbar"/>
                                </w:pPr>
                              </w:p>
                            </w:tc>
                            <w:tc>
                              <w:tcPr>
                                <w:tcW w:w="4990" w:type="dxa"/>
                                <w:shd w:val="clear" w:color="auto" w:fill="auto"/>
                                <w:vAlign w:val="center"/>
                              </w:tcPr>
                              <w:p w:rsidR="00601F00" w:rsidRDefault="00601F00" w:rsidP="00915178">
                                <w:pPr>
                                  <w:pStyle w:val="01webbar"/>
                                </w:pPr>
                              </w:p>
                            </w:tc>
                          </w:tr>
                        </w:tbl>
                        <w:p w:rsidR="002C7D14" w:rsidRPr="00F76845" w:rsidRDefault="002C7D14" w:rsidP="00915178">
                          <w:pPr>
                            <w:pStyle w:val="01webba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26" type="#_x0000_t202" style="position:absolute;margin-left:45.35pt;margin-top:796.65pt;width:456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" filled="f" fillcolor="silver" stroked="f">
              <o:lock v:ext="edit" aspectratio="t"/>
              <v:textbox inset="0,0,0,0">
                <w:txbxContent>
                  <w:tbl>
                    <w:tblPr>
                      <w:tblW w:w="0" w:type="auto"/>
                      <w:tblBorders>
                        <w:insideH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990"/>
                      <w:gridCol w:w="340"/>
                      <w:gridCol w:w="4990"/>
                    </w:tblGrid>
                    <w:tr w:rsidR="00601F00" w:rsidRPr="003F7C65" w:rsidTr="003F7C65">
                      <w:trPr>
                        <w:trHeight w:val="340"/>
                      </w:trPr>
                      <w:tc>
                        <w:tcPr>
                          <w:tcW w:w="4990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601F00" w:rsidRPr="006B7674" w:rsidRDefault="00E200F9" w:rsidP="00915178">
                          <w:pPr>
                            <w:pStyle w:val="01webbar"/>
                          </w:pPr>
                          <w:r w:rsidRPr="003F7C65">
                            <w:rPr>
                              <w:lang w:val="pt-BR"/>
                            </w:rPr>
                            <w:t>www.</w:t>
                          </w:r>
                          <w:r w:rsidR="009B3E0B">
                            <w:rPr>
                              <w:lang w:val="pt-BR"/>
                            </w:rPr>
                            <w:t>zefirincomunitate</w:t>
                          </w:r>
                          <w:r w:rsidRPr="003F7C65">
                            <w:rPr>
                              <w:lang w:val="pt-BR"/>
                            </w:rPr>
                            <w:t>.ro</w:t>
                          </w:r>
                        </w:p>
                      </w:tc>
                      <w:tc>
                        <w:tcPr>
                          <w:tcW w:w="340" w:type="dxa"/>
                          <w:shd w:val="clear" w:color="auto" w:fill="auto"/>
                          <w:vAlign w:val="center"/>
                        </w:tcPr>
                        <w:p w:rsidR="00601F00" w:rsidRDefault="00601F00" w:rsidP="00915178">
                          <w:pPr>
                            <w:pStyle w:val="01webbar"/>
                          </w:pPr>
                        </w:p>
                      </w:tc>
                      <w:tc>
                        <w:tcPr>
                          <w:tcW w:w="4990" w:type="dxa"/>
                          <w:shd w:val="clear" w:color="auto" w:fill="auto"/>
                          <w:vAlign w:val="center"/>
                        </w:tcPr>
                        <w:p w:rsidR="00601F00" w:rsidRDefault="00601F00" w:rsidP="00915178">
                          <w:pPr>
                            <w:pStyle w:val="01webbar"/>
                          </w:pPr>
                        </w:p>
                      </w:tc>
                    </w:tr>
                  </w:tbl>
                  <w:p w:rsidR="002C7D14" w:rsidRPr="00F76845" w:rsidRDefault="002C7D14" w:rsidP="00915178">
                    <w:pPr>
                      <w:pStyle w:val="01webba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0B775B" w:rsidRPr="002C7D14" w:rsidRDefault="000B775B" w:rsidP="00915178">
    <w:pPr>
      <w:pStyle w:val="Footer"/>
      <w:tabs>
        <w:tab w:val="clear" w:pos="4536"/>
        <w:tab w:val="clear" w:pos="9072"/>
        <w:tab w:val="left" w:pos="2200"/>
      </w:tabs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0F9" w:rsidRDefault="00F75DB2" w:rsidP="00E200F9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left</wp:align>
              </wp:positionH>
              <wp:positionV relativeFrom="page">
                <wp:posOffset>10117455</wp:posOffset>
              </wp:positionV>
              <wp:extent cx="7560310" cy="215900"/>
              <wp:effectExtent l="0" t="1905" r="0" b="1270"/>
              <wp:wrapNone/>
              <wp:docPr id="4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159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4F7689" id="Rectangle 89" o:spid="_x0000_s1026" style="position:absolute;margin-left:0;margin-top:796.65pt;width:595.3pt;height:17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" fillcolor="#e2001a" stroked="f">
              <v:textbox inset="0,0,0,0"/>
              <w10:wrap anchorx="page" anchory="page"/>
              <w10:anchorlock/>
            </v:rect>
          </w:pict>
        </mc:Fallback>
      </mc:AlternateContent>
    </w:r>
  </w:p>
  <w:p w:rsidR="00E200F9" w:rsidRPr="002C7D14" w:rsidRDefault="00F75DB2" w:rsidP="00E200F9">
    <w:pPr>
      <w:pStyle w:val="Footer"/>
      <w:tabs>
        <w:tab w:val="clear" w:pos="4536"/>
        <w:tab w:val="clear" w:pos="9072"/>
        <w:tab w:val="left" w:pos="2200"/>
      </w:tabs>
      <w:rPr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10117455</wp:posOffset>
              </wp:positionV>
              <wp:extent cx="6551930" cy="215265"/>
              <wp:effectExtent l="4445" t="1905" r="0" b="1905"/>
              <wp:wrapNone/>
              <wp:docPr id="3" name="Text Box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55193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insideH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990"/>
                            <w:gridCol w:w="340"/>
                            <w:gridCol w:w="4990"/>
                          </w:tblGrid>
                          <w:tr w:rsidR="00E200F9" w:rsidRPr="003F7C65" w:rsidTr="003F7C65">
                            <w:trPr>
                              <w:trHeight w:val="340"/>
                            </w:trPr>
                            <w:tc>
                              <w:tcPr>
                                <w:tcW w:w="4990" w:type="dxa"/>
                                <w:shd w:val="clear" w:color="auto" w:fill="auto"/>
                                <w:tcMar>
                                  <w:left w:w="0" w:type="dxa"/>
                                  <w:right w:w="0" w:type="dxa"/>
                                </w:tcMar>
                                <w:vAlign w:val="center"/>
                              </w:tcPr>
                              <w:p w:rsidR="00E200F9" w:rsidRPr="006B7674" w:rsidRDefault="00E200F9" w:rsidP="00915178">
                                <w:pPr>
                                  <w:pStyle w:val="01webbar"/>
                                </w:pPr>
                                <w:r w:rsidRPr="003F7C65">
                                  <w:rPr>
                                    <w:lang w:val="pt-BR"/>
                                  </w:rPr>
                                  <w:t>w</w:t>
                                </w:r>
                                <w:r w:rsidR="003E32EC" w:rsidRPr="003F7C65">
                                  <w:rPr>
                                    <w:lang w:val="pt-BR"/>
                                  </w:rPr>
                                  <w:t>ww.zefirincomunitate</w:t>
                                </w:r>
                                <w:r w:rsidRPr="003F7C65">
                                  <w:rPr>
                                    <w:lang w:val="pt-BR"/>
                                  </w:rPr>
                                  <w:t>.ro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shd w:val="clear" w:color="auto" w:fill="auto"/>
                                <w:vAlign w:val="center"/>
                              </w:tcPr>
                              <w:p w:rsidR="00E200F9" w:rsidRDefault="00E200F9" w:rsidP="00915178">
                                <w:pPr>
                                  <w:pStyle w:val="01webbar"/>
                                </w:pPr>
                              </w:p>
                            </w:tc>
                            <w:tc>
                              <w:tcPr>
                                <w:tcW w:w="4990" w:type="dxa"/>
                                <w:shd w:val="clear" w:color="auto" w:fill="auto"/>
                                <w:vAlign w:val="center"/>
                              </w:tcPr>
                              <w:p w:rsidR="00E200F9" w:rsidRDefault="00E200F9" w:rsidP="00915178">
                                <w:pPr>
                                  <w:pStyle w:val="01webbar"/>
                                </w:pPr>
                              </w:p>
                            </w:tc>
                          </w:tr>
                        </w:tbl>
                        <w:p w:rsidR="00E200F9" w:rsidRPr="00F76845" w:rsidRDefault="00E200F9" w:rsidP="00E200F9">
                          <w:pPr>
                            <w:pStyle w:val="01webba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27" type="#_x0000_t202" style="position:absolute;margin-left:45.35pt;margin-top:796.65pt;width:515.9pt;height:1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" filled="f" fillcolor="silver" stroked="f">
              <o:lock v:ext="edit" aspectratio="t"/>
              <v:textbox inset="0,0,0,0">
                <w:txbxContent>
                  <w:tbl>
                    <w:tblPr>
                      <w:tblW w:w="0" w:type="auto"/>
                      <w:tblBorders>
                        <w:insideH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990"/>
                      <w:gridCol w:w="340"/>
                      <w:gridCol w:w="4990"/>
                    </w:tblGrid>
                    <w:tr w:rsidR="00E200F9" w:rsidRPr="003F7C65" w:rsidTr="003F7C65">
                      <w:trPr>
                        <w:trHeight w:val="340"/>
                      </w:trPr>
                      <w:tc>
                        <w:tcPr>
                          <w:tcW w:w="4990" w:type="dxa"/>
                          <w:shd w:val="clear" w:color="auto" w:fill="auto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E200F9" w:rsidRPr="006B7674" w:rsidRDefault="00E200F9" w:rsidP="00915178">
                          <w:pPr>
                            <w:pStyle w:val="01webbar"/>
                          </w:pPr>
                          <w:r w:rsidRPr="003F7C65">
                            <w:rPr>
                              <w:lang w:val="pt-BR"/>
                            </w:rPr>
                            <w:t>w</w:t>
                          </w:r>
                          <w:r w:rsidR="003E32EC" w:rsidRPr="003F7C65">
                            <w:rPr>
                              <w:lang w:val="pt-BR"/>
                            </w:rPr>
                            <w:t>ww.zefirincomunitate</w:t>
                          </w:r>
                          <w:r w:rsidRPr="003F7C65">
                            <w:rPr>
                              <w:lang w:val="pt-BR"/>
                            </w:rPr>
                            <w:t>.ro</w:t>
                          </w:r>
                        </w:p>
                      </w:tc>
                      <w:tc>
                        <w:tcPr>
                          <w:tcW w:w="340" w:type="dxa"/>
                          <w:shd w:val="clear" w:color="auto" w:fill="auto"/>
                          <w:vAlign w:val="center"/>
                        </w:tcPr>
                        <w:p w:rsidR="00E200F9" w:rsidRDefault="00E200F9" w:rsidP="00915178">
                          <w:pPr>
                            <w:pStyle w:val="01webbar"/>
                          </w:pPr>
                        </w:p>
                      </w:tc>
                      <w:tc>
                        <w:tcPr>
                          <w:tcW w:w="4990" w:type="dxa"/>
                          <w:shd w:val="clear" w:color="auto" w:fill="auto"/>
                          <w:vAlign w:val="center"/>
                        </w:tcPr>
                        <w:p w:rsidR="00E200F9" w:rsidRDefault="00E200F9" w:rsidP="00915178">
                          <w:pPr>
                            <w:pStyle w:val="01webbar"/>
                          </w:pPr>
                        </w:p>
                      </w:tc>
                    </w:tr>
                  </w:tbl>
                  <w:p w:rsidR="00E200F9" w:rsidRPr="00F76845" w:rsidRDefault="00E200F9" w:rsidP="00E200F9">
                    <w:pPr>
                      <w:pStyle w:val="01webba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2847CB" w:rsidRPr="00E200F9" w:rsidRDefault="002847CB" w:rsidP="00E200F9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43C" w:rsidRDefault="00B3443C" w:rsidP="00761309">
      <w:r>
        <w:separator/>
      </w:r>
    </w:p>
  </w:footnote>
  <w:footnote w:type="continuationSeparator" w:id="0">
    <w:p w:rsidR="00B3443C" w:rsidRDefault="00B3443C" w:rsidP="0076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7CB" w:rsidRPr="002C7D14" w:rsidRDefault="002C7D14" w:rsidP="002C7D14">
    <w:pPr>
      <w:pStyle w:val="Header"/>
      <w:rPr>
        <w:sz w:val="10"/>
        <w:szCs w:val="10"/>
      </w:rPr>
    </w:pPr>
    <w:r>
      <w:rPr>
        <w:sz w:val="10"/>
        <w:szCs w:val="10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" w:type="dxa"/>
      <w:tblBorders>
        <w:insideH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60"/>
      <w:gridCol w:w="5160"/>
    </w:tblGrid>
    <w:tr w:rsidR="00ED489C" w:rsidRPr="003F7C65" w:rsidTr="003F7C65">
      <w:trPr>
        <w:trHeight w:val="998"/>
      </w:trPr>
      <w:tc>
        <w:tcPr>
          <w:tcW w:w="5160" w:type="dxa"/>
          <w:shd w:val="clear" w:color="auto" w:fill="auto"/>
          <w:noWrap/>
        </w:tcPr>
        <w:p w:rsidR="00ED489C" w:rsidRPr="003F7C65" w:rsidRDefault="00F75DB2" w:rsidP="003E32EC">
          <w:pPr>
            <w:pStyle w:val="Header"/>
            <w:rPr>
              <w:lang w:val="en-US"/>
            </w:rPr>
          </w:pPr>
          <w:r w:rsidRPr="003F7C65">
            <w:rPr>
              <w:noProof/>
              <w:lang w:val="en-US" w:eastAsia="en-US"/>
            </w:rPr>
            <w:drawing>
              <wp:inline distT="0" distB="0" distL="0" distR="0">
                <wp:extent cx="2133600" cy="579120"/>
                <wp:effectExtent l="0" t="0" r="0" b="0"/>
                <wp:docPr id="1" name="Picture 1" descr="20160718_RIF-TdH_zefiR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718_RIF-TdH_zefiR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60" w:type="dxa"/>
          <w:shd w:val="clear" w:color="auto" w:fill="auto"/>
          <w:noWrap/>
        </w:tcPr>
        <w:p w:rsidR="00ED489C" w:rsidRPr="003F7C65" w:rsidRDefault="00ED489C" w:rsidP="00761309">
          <w:pPr>
            <w:pStyle w:val="Header"/>
            <w:rPr>
              <w:lang w:val="en-US"/>
            </w:rPr>
          </w:pPr>
          <w:r w:rsidRPr="003F7C65">
            <w:rPr>
              <w:lang w:val="en-US"/>
            </w:rPr>
            <w:tab/>
          </w:r>
          <w:r w:rsidR="00F75DB2" w:rsidRPr="003F7C65">
            <w:rPr>
              <w:noProof/>
              <w:lang w:val="en-US" w:eastAsia="en-US"/>
            </w:rPr>
            <w:drawing>
              <wp:inline distT="0" distB="0" distL="0" distR="0">
                <wp:extent cx="2453640" cy="876300"/>
                <wp:effectExtent l="0" t="0" r="0" b="0"/>
                <wp:docPr id="2" name="Picture 2" descr="logo_SRC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SRC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364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D489C" w:rsidRDefault="00ED489C" w:rsidP="00761309">
    <w:pPr>
      <w:pStyle w:val="Header"/>
      <w:rPr>
        <w:lang w:val="en-US"/>
      </w:rPr>
    </w:pPr>
  </w:p>
  <w:p w:rsidR="002847CB" w:rsidRPr="00ED489C" w:rsidRDefault="002847CB" w:rsidP="00761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A805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FA9B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A0B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D66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C611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1AE2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BE8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125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D0B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B4F7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B2"/>
    <w:rsid w:val="00000121"/>
    <w:rsid w:val="00000144"/>
    <w:rsid w:val="000003A3"/>
    <w:rsid w:val="00000630"/>
    <w:rsid w:val="0000063A"/>
    <w:rsid w:val="00000840"/>
    <w:rsid w:val="00000AC4"/>
    <w:rsid w:val="00000B92"/>
    <w:rsid w:val="00000C30"/>
    <w:rsid w:val="0000126D"/>
    <w:rsid w:val="000012EA"/>
    <w:rsid w:val="0000139B"/>
    <w:rsid w:val="00001A65"/>
    <w:rsid w:val="00001C2A"/>
    <w:rsid w:val="00001C67"/>
    <w:rsid w:val="00001E15"/>
    <w:rsid w:val="00001F7B"/>
    <w:rsid w:val="00002201"/>
    <w:rsid w:val="00002675"/>
    <w:rsid w:val="00002AF6"/>
    <w:rsid w:val="00002EC4"/>
    <w:rsid w:val="00002F4A"/>
    <w:rsid w:val="00002FCF"/>
    <w:rsid w:val="00003240"/>
    <w:rsid w:val="0000337D"/>
    <w:rsid w:val="00003495"/>
    <w:rsid w:val="00003903"/>
    <w:rsid w:val="00003C96"/>
    <w:rsid w:val="00003D00"/>
    <w:rsid w:val="00003D70"/>
    <w:rsid w:val="00003FBF"/>
    <w:rsid w:val="00004386"/>
    <w:rsid w:val="0000463D"/>
    <w:rsid w:val="00004827"/>
    <w:rsid w:val="00004A09"/>
    <w:rsid w:val="00004A5B"/>
    <w:rsid w:val="00005362"/>
    <w:rsid w:val="0000597F"/>
    <w:rsid w:val="00005CB0"/>
    <w:rsid w:val="00005E73"/>
    <w:rsid w:val="00005E9E"/>
    <w:rsid w:val="000064AC"/>
    <w:rsid w:val="000065AE"/>
    <w:rsid w:val="000065C9"/>
    <w:rsid w:val="000068E9"/>
    <w:rsid w:val="000068EA"/>
    <w:rsid w:val="00006905"/>
    <w:rsid w:val="00006B81"/>
    <w:rsid w:val="00006C27"/>
    <w:rsid w:val="00006C70"/>
    <w:rsid w:val="00007004"/>
    <w:rsid w:val="00007320"/>
    <w:rsid w:val="00007523"/>
    <w:rsid w:val="00007E2C"/>
    <w:rsid w:val="00007EE9"/>
    <w:rsid w:val="0001010F"/>
    <w:rsid w:val="000102E5"/>
    <w:rsid w:val="000104E0"/>
    <w:rsid w:val="00010C5C"/>
    <w:rsid w:val="00010D72"/>
    <w:rsid w:val="00010DAB"/>
    <w:rsid w:val="000117DE"/>
    <w:rsid w:val="00011804"/>
    <w:rsid w:val="000118CD"/>
    <w:rsid w:val="00011A6F"/>
    <w:rsid w:val="00011F6F"/>
    <w:rsid w:val="00012A0A"/>
    <w:rsid w:val="00012A9A"/>
    <w:rsid w:val="00012AC7"/>
    <w:rsid w:val="00012D4B"/>
    <w:rsid w:val="00013036"/>
    <w:rsid w:val="000130FE"/>
    <w:rsid w:val="00013AC7"/>
    <w:rsid w:val="00013D82"/>
    <w:rsid w:val="00013F19"/>
    <w:rsid w:val="00014005"/>
    <w:rsid w:val="0001475A"/>
    <w:rsid w:val="00014867"/>
    <w:rsid w:val="000148C7"/>
    <w:rsid w:val="00014A74"/>
    <w:rsid w:val="00014E37"/>
    <w:rsid w:val="00014F67"/>
    <w:rsid w:val="000154B8"/>
    <w:rsid w:val="00015767"/>
    <w:rsid w:val="000157E6"/>
    <w:rsid w:val="000159A6"/>
    <w:rsid w:val="00015B42"/>
    <w:rsid w:val="00015B45"/>
    <w:rsid w:val="00015C50"/>
    <w:rsid w:val="00015EE4"/>
    <w:rsid w:val="00015FC4"/>
    <w:rsid w:val="000167B5"/>
    <w:rsid w:val="0001685E"/>
    <w:rsid w:val="00016D7E"/>
    <w:rsid w:val="00016F31"/>
    <w:rsid w:val="0001705A"/>
    <w:rsid w:val="00017709"/>
    <w:rsid w:val="000177C3"/>
    <w:rsid w:val="00017A40"/>
    <w:rsid w:val="00017A45"/>
    <w:rsid w:val="00017A4B"/>
    <w:rsid w:val="00017D66"/>
    <w:rsid w:val="00020A1F"/>
    <w:rsid w:val="00020A4F"/>
    <w:rsid w:val="00020A7B"/>
    <w:rsid w:val="00020B48"/>
    <w:rsid w:val="00020D56"/>
    <w:rsid w:val="00020F33"/>
    <w:rsid w:val="000211C8"/>
    <w:rsid w:val="000214D7"/>
    <w:rsid w:val="0002159D"/>
    <w:rsid w:val="000215BA"/>
    <w:rsid w:val="000215C0"/>
    <w:rsid w:val="00021CCE"/>
    <w:rsid w:val="00021DE5"/>
    <w:rsid w:val="00022219"/>
    <w:rsid w:val="0002238C"/>
    <w:rsid w:val="000223D3"/>
    <w:rsid w:val="00022F31"/>
    <w:rsid w:val="00022F5E"/>
    <w:rsid w:val="00023424"/>
    <w:rsid w:val="000235F9"/>
    <w:rsid w:val="000239F6"/>
    <w:rsid w:val="00023C91"/>
    <w:rsid w:val="00023C9C"/>
    <w:rsid w:val="00023F04"/>
    <w:rsid w:val="00023F8E"/>
    <w:rsid w:val="000243FD"/>
    <w:rsid w:val="000244EE"/>
    <w:rsid w:val="00024757"/>
    <w:rsid w:val="000248D1"/>
    <w:rsid w:val="00024DA6"/>
    <w:rsid w:val="0002505F"/>
    <w:rsid w:val="00025826"/>
    <w:rsid w:val="00025E68"/>
    <w:rsid w:val="000261D1"/>
    <w:rsid w:val="0002637C"/>
    <w:rsid w:val="000268AB"/>
    <w:rsid w:val="000268DB"/>
    <w:rsid w:val="00026DA1"/>
    <w:rsid w:val="00026E4D"/>
    <w:rsid w:val="0002735C"/>
    <w:rsid w:val="00027424"/>
    <w:rsid w:val="000275E0"/>
    <w:rsid w:val="00027642"/>
    <w:rsid w:val="000276A0"/>
    <w:rsid w:val="00027777"/>
    <w:rsid w:val="00027A4C"/>
    <w:rsid w:val="00027EFC"/>
    <w:rsid w:val="00027FBC"/>
    <w:rsid w:val="00030957"/>
    <w:rsid w:val="000309A8"/>
    <w:rsid w:val="00030C79"/>
    <w:rsid w:val="00030CA3"/>
    <w:rsid w:val="00030E8F"/>
    <w:rsid w:val="00031378"/>
    <w:rsid w:val="000313FF"/>
    <w:rsid w:val="000318D0"/>
    <w:rsid w:val="00031BEF"/>
    <w:rsid w:val="00031CC7"/>
    <w:rsid w:val="00032081"/>
    <w:rsid w:val="0003233D"/>
    <w:rsid w:val="00032555"/>
    <w:rsid w:val="0003259E"/>
    <w:rsid w:val="000327BF"/>
    <w:rsid w:val="0003287D"/>
    <w:rsid w:val="00032DF3"/>
    <w:rsid w:val="00032F24"/>
    <w:rsid w:val="00033028"/>
    <w:rsid w:val="0003302F"/>
    <w:rsid w:val="00033090"/>
    <w:rsid w:val="00033237"/>
    <w:rsid w:val="000332C2"/>
    <w:rsid w:val="000335C2"/>
    <w:rsid w:val="0003365C"/>
    <w:rsid w:val="000340C0"/>
    <w:rsid w:val="0003413F"/>
    <w:rsid w:val="000348CC"/>
    <w:rsid w:val="00034961"/>
    <w:rsid w:val="000349D5"/>
    <w:rsid w:val="00034C1C"/>
    <w:rsid w:val="00034C5C"/>
    <w:rsid w:val="00034CE0"/>
    <w:rsid w:val="00035038"/>
    <w:rsid w:val="000353C0"/>
    <w:rsid w:val="0003597F"/>
    <w:rsid w:val="00035A97"/>
    <w:rsid w:val="00035B35"/>
    <w:rsid w:val="00035B6D"/>
    <w:rsid w:val="00035BDD"/>
    <w:rsid w:val="00035CD1"/>
    <w:rsid w:val="00036294"/>
    <w:rsid w:val="00036C8C"/>
    <w:rsid w:val="00036DE0"/>
    <w:rsid w:val="00036ED8"/>
    <w:rsid w:val="00037261"/>
    <w:rsid w:val="0003734B"/>
    <w:rsid w:val="000373F1"/>
    <w:rsid w:val="000377D5"/>
    <w:rsid w:val="0003791F"/>
    <w:rsid w:val="0003797C"/>
    <w:rsid w:val="00037B1A"/>
    <w:rsid w:val="00037B66"/>
    <w:rsid w:val="00037CDD"/>
    <w:rsid w:val="00040039"/>
    <w:rsid w:val="00040169"/>
    <w:rsid w:val="000402CD"/>
    <w:rsid w:val="00040307"/>
    <w:rsid w:val="00040507"/>
    <w:rsid w:val="00040AF7"/>
    <w:rsid w:val="000413D6"/>
    <w:rsid w:val="00041B5E"/>
    <w:rsid w:val="00042207"/>
    <w:rsid w:val="00042212"/>
    <w:rsid w:val="000425A2"/>
    <w:rsid w:val="0004279A"/>
    <w:rsid w:val="000429E6"/>
    <w:rsid w:val="00042BDF"/>
    <w:rsid w:val="00042D8D"/>
    <w:rsid w:val="00042FFC"/>
    <w:rsid w:val="00043571"/>
    <w:rsid w:val="0004399E"/>
    <w:rsid w:val="00043E39"/>
    <w:rsid w:val="00043E5A"/>
    <w:rsid w:val="00043EDC"/>
    <w:rsid w:val="00043FAD"/>
    <w:rsid w:val="00043FBE"/>
    <w:rsid w:val="000441B8"/>
    <w:rsid w:val="00044269"/>
    <w:rsid w:val="000443F6"/>
    <w:rsid w:val="00044A90"/>
    <w:rsid w:val="00044BE0"/>
    <w:rsid w:val="00044BE1"/>
    <w:rsid w:val="00044DFD"/>
    <w:rsid w:val="00045054"/>
    <w:rsid w:val="00045060"/>
    <w:rsid w:val="00045089"/>
    <w:rsid w:val="00045094"/>
    <w:rsid w:val="0004511E"/>
    <w:rsid w:val="0004527E"/>
    <w:rsid w:val="000454BB"/>
    <w:rsid w:val="000457EF"/>
    <w:rsid w:val="00045A0A"/>
    <w:rsid w:val="00045CFA"/>
    <w:rsid w:val="00045F5E"/>
    <w:rsid w:val="00046527"/>
    <w:rsid w:val="000466A5"/>
    <w:rsid w:val="000466C8"/>
    <w:rsid w:val="000466FF"/>
    <w:rsid w:val="00046B32"/>
    <w:rsid w:val="00046E9D"/>
    <w:rsid w:val="00046FED"/>
    <w:rsid w:val="000470EF"/>
    <w:rsid w:val="00047102"/>
    <w:rsid w:val="000474AD"/>
    <w:rsid w:val="00047617"/>
    <w:rsid w:val="000478DF"/>
    <w:rsid w:val="00047A03"/>
    <w:rsid w:val="00047B17"/>
    <w:rsid w:val="00047DC8"/>
    <w:rsid w:val="00050185"/>
    <w:rsid w:val="000506A8"/>
    <w:rsid w:val="000507C8"/>
    <w:rsid w:val="0005081E"/>
    <w:rsid w:val="00050A00"/>
    <w:rsid w:val="00050A2D"/>
    <w:rsid w:val="00050ECD"/>
    <w:rsid w:val="00051089"/>
    <w:rsid w:val="000510D7"/>
    <w:rsid w:val="000518CF"/>
    <w:rsid w:val="00051901"/>
    <w:rsid w:val="00051D48"/>
    <w:rsid w:val="00051FF3"/>
    <w:rsid w:val="0005216F"/>
    <w:rsid w:val="0005217A"/>
    <w:rsid w:val="00052494"/>
    <w:rsid w:val="000526D8"/>
    <w:rsid w:val="00052989"/>
    <w:rsid w:val="000532C3"/>
    <w:rsid w:val="000533CE"/>
    <w:rsid w:val="000534B9"/>
    <w:rsid w:val="0005367C"/>
    <w:rsid w:val="00053892"/>
    <w:rsid w:val="000538B2"/>
    <w:rsid w:val="00053912"/>
    <w:rsid w:val="0005393E"/>
    <w:rsid w:val="00053B29"/>
    <w:rsid w:val="0005406C"/>
    <w:rsid w:val="000544C5"/>
    <w:rsid w:val="000547D7"/>
    <w:rsid w:val="00054834"/>
    <w:rsid w:val="00054967"/>
    <w:rsid w:val="00054BDA"/>
    <w:rsid w:val="00054CC4"/>
    <w:rsid w:val="00054DD2"/>
    <w:rsid w:val="00054F18"/>
    <w:rsid w:val="00055411"/>
    <w:rsid w:val="000555D4"/>
    <w:rsid w:val="000557DC"/>
    <w:rsid w:val="00055904"/>
    <w:rsid w:val="00055BEA"/>
    <w:rsid w:val="00055ED5"/>
    <w:rsid w:val="0005663C"/>
    <w:rsid w:val="000567AA"/>
    <w:rsid w:val="00056D67"/>
    <w:rsid w:val="00056E0C"/>
    <w:rsid w:val="00056EF7"/>
    <w:rsid w:val="00057478"/>
    <w:rsid w:val="00057493"/>
    <w:rsid w:val="00057959"/>
    <w:rsid w:val="00057A5A"/>
    <w:rsid w:val="00057D07"/>
    <w:rsid w:val="00057D30"/>
    <w:rsid w:val="00057EEA"/>
    <w:rsid w:val="00060019"/>
    <w:rsid w:val="0006028E"/>
    <w:rsid w:val="00060331"/>
    <w:rsid w:val="0006064B"/>
    <w:rsid w:val="00060CE3"/>
    <w:rsid w:val="00060D39"/>
    <w:rsid w:val="00060E23"/>
    <w:rsid w:val="00060EE1"/>
    <w:rsid w:val="0006107A"/>
    <w:rsid w:val="000610DB"/>
    <w:rsid w:val="0006128F"/>
    <w:rsid w:val="000618E0"/>
    <w:rsid w:val="00061B71"/>
    <w:rsid w:val="00061B98"/>
    <w:rsid w:val="00061BE4"/>
    <w:rsid w:val="00061DBC"/>
    <w:rsid w:val="0006227E"/>
    <w:rsid w:val="00062790"/>
    <w:rsid w:val="000628CC"/>
    <w:rsid w:val="000628F1"/>
    <w:rsid w:val="000629D7"/>
    <w:rsid w:val="00062A21"/>
    <w:rsid w:val="00062CB6"/>
    <w:rsid w:val="00062F9C"/>
    <w:rsid w:val="00063174"/>
    <w:rsid w:val="00063190"/>
    <w:rsid w:val="0006352A"/>
    <w:rsid w:val="000636EE"/>
    <w:rsid w:val="0006399A"/>
    <w:rsid w:val="00063C75"/>
    <w:rsid w:val="00063DB7"/>
    <w:rsid w:val="00063EAC"/>
    <w:rsid w:val="00063F6E"/>
    <w:rsid w:val="00063F7A"/>
    <w:rsid w:val="00063FF7"/>
    <w:rsid w:val="00064018"/>
    <w:rsid w:val="00064315"/>
    <w:rsid w:val="0006438D"/>
    <w:rsid w:val="00064464"/>
    <w:rsid w:val="00064588"/>
    <w:rsid w:val="0006460C"/>
    <w:rsid w:val="00064CCE"/>
    <w:rsid w:val="0006500A"/>
    <w:rsid w:val="00065396"/>
    <w:rsid w:val="00065EEC"/>
    <w:rsid w:val="0006607D"/>
    <w:rsid w:val="000662CA"/>
    <w:rsid w:val="00066A18"/>
    <w:rsid w:val="00066F4C"/>
    <w:rsid w:val="000674B1"/>
    <w:rsid w:val="0006754F"/>
    <w:rsid w:val="000676AE"/>
    <w:rsid w:val="00067861"/>
    <w:rsid w:val="00067B6F"/>
    <w:rsid w:val="00067C97"/>
    <w:rsid w:val="00067DA6"/>
    <w:rsid w:val="00070097"/>
    <w:rsid w:val="0007015B"/>
    <w:rsid w:val="000702D6"/>
    <w:rsid w:val="00070304"/>
    <w:rsid w:val="000705C3"/>
    <w:rsid w:val="0007067A"/>
    <w:rsid w:val="000707CD"/>
    <w:rsid w:val="000709CD"/>
    <w:rsid w:val="00070A7B"/>
    <w:rsid w:val="00070F36"/>
    <w:rsid w:val="0007128C"/>
    <w:rsid w:val="000715F9"/>
    <w:rsid w:val="00071982"/>
    <w:rsid w:val="000721DD"/>
    <w:rsid w:val="000721E4"/>
    <w:rsid w:val="0007241F"/>
    <w:rsid w:val="00072682"/>
    <w:rsid w:val="00072AD4"/>
    <w:rsid w:val="000730E2"/>
    <w:rsid w:val="00073755"/>
    <w:rsid w:val="00073825"/>
    <w:rsid w:val="00073863"/>
    <w:rsid w:val="000739D3"/>
    <w:rsid w:val="00073AEB"/>
    <w:rsid w:val="00073D7F"/>
    <w:rsid w:val="000742B9"/>
    <w:rsid w:val="0007498A"/>
    <w:rsid w:val="00074A9D"/>
    <w:rsid w:val="00074BBA"/>
    <w:rsid w:val="00074F10"/>
    <w:rsid w:val="00074FB8"/>
    <w:rsid w:val="00075004"/>
    <w:rsid w:val="0007553B"/>
    <w:rsid w:val="000755C5"/>
    <w:rsid w:val="000759BD"/>
    <w:rsid w:val="00075EEF"/>
    <w:rsid w:val="000762AD"/>
    <w:rsid w:val="000766D5"/>
    <w:rsid w:val="00076A5F"/>
    <w:rsid w:val="000771CE"/>
    <w:rsid w:val="00077250"/>
    <w:rsid w:val="00077334"/>
    <w:rsid w:val="0007736E"/>
    <w:rsid w:val="00077465"/>
    <w:rsid w:val="000775E9"/>
    <w:rsid w:val="00077648"/>
    <w:rsid w:val="00077A56"/>
    <w:rsid w:val="00077A6C"/>
    <w:rsid w:val="00077DE8"/>
    <w:rsid w:val="0008009F"/>
    <w:rsid w:val="00080417"/>
    <w:rsid w:val="00080AD5"/>
    <w:rsid w:val="00080B81"/>
    <w:rsid w:val="00080EDA"/>
    <w:rsid w:val="000810EF"/>
    <w:rsid w:val="000811EA"/>
    <w:rsid w:val="000815AF"/>
    <w:rsid w:val="00081C71"/>
    <w:rsid w:val="00081FD2"/>
    <w:rsid w:val="0008203B"/>
    <w:rsid w:val="0008207B"/>
    <w:rsid w:val="00082097"/>
    <w:rsid w:val="00082392"/>
    <w:rsid w:val="0008243F"/>
    <w:rsid w:val="00082550"/>
    <w:rsid w:val="000828BA"/>
    <w:rsid w:val="000828BB"/>
    <w:rsid w:val="000828E8"/>
    <w:rsid w:val="00082981"/>
    <w:rsid w:val="00082E05"/>
    <w:rsid w:val="00082EC0"/>
    <w:rsid w:val="000832DC"/>
    <w:rsid w:val="00083EC6"/>
    <w:rsid w:val="00083EDA"/>
    <w:rsid w:val="000840D9"/>
    <w:rsid w:val="00084132"/>
    <w:rsid w:val="00084232"/>
    <w:rsid w:val="0008424F"/>
    <w:rsid w:val="000843A0"/>
    <w:rsid w:val="000843BB"/>
    <w:rsid w:val="00084476"/>
    <w:rsid w:val="00084859"/>
    <w:rsid w:val="00084895"/>
    <w:rsid w:val="00084D17"/>
    <w:rsid w:val="00084F42"/>
    <w:rsid w:val="00084FD5"/>
    <w:rsid w:val="00085053"/>
    <w:rsid w:val="00085959"/>
    <w:rsid w:val="00085C2B"/>
    <w:rsid w:val="0008659F"/>
    <w:rsid w:val="000867F1"/>
    <w:rsid w:val="0008698C"/>
    <w:rsid w:val="00086F6E"/>
    <w:rsid w:val="000871B2"/>
    <w:rsid w:val="00087599"/>
    <w:rsid w:val="000875FD"/>
    <w:rsid w:val="000900BC"/>
    <w:rsid w:val="00090446"/>
    <w:rsid w:val="000907B6"/>
    <w:rsid w:val="0009081C"/>
    <w:rsid w:val="00090A36"/>
    <w:rsid w:val="00090AF7"/>
    <w:rsid w:val="00090C5A"/>
    <w:rsid w:val="00090F15"/>
    <w:rsid w:val="0009112A"/>
    <w:rsid w:val="0009138D"/>
    <w:rsid w:val="0009197B"/>
    <w:rsid w:val="00091C27"/>
    <w:rsid w:val="00091C54"/>
    <w:rsid w:val="00091D6C"/>
    <w:rsid w:val="00092123"/>
    <w:rsid w:val="0009235F"/>
    <w:rsid w:val="000924F6"/>
    <w:rsid w:val="00092640"/>
    <w:rsid w:val="00092FCD"/>
    <w:rsid w:val="000930A7"/>
    <w:rsid w:val="00093163"/>
    <w:rsid w:val="000933B9"/>
    <w:rsid w:val="00093521"/>
    <w:rsid w:val="000938F2"/>
    <w:rsid w:val="000939A6"/>
    <w:rsid w:val="00093ABB"/>
    <w:rsid w:val="00093B9C"/>
    <w:rsid w:val="00093DB6"/>
    <w:rsid w:val="000941E6"/>
    <w:rsid w:val="000943EA"/>
    <w:rsid w:val="000945CD"/>
    <w:rsid w:val="0009460E"/>
    <w:rsid w:val="000946A4"/>
    <w:rsid w:val="00094A9B"/>
    <w:rsid w:val="00094B40"/>
    <w:rsid w:val="00094BE8"/>
    <w:rsid w:val="0009508A"/>
    <w:rsid w:val="00095107"/>
    <w:rsid w:val="000954E5"/>
    <w:rsid w:val="00095CF8"/>
    <w:rsid w:val="00095F9B"/>
    <w:rsid w:val="00096400"/>
    <w:rsid w:val="00096405"/>
    <w:rsid w:val="00096813"/>
    <w:rsid w:val="00096E82"/>
    <w:rsid w:val="00096ED3"/>
    <w:rsid w:val="0009725C"/>
    <w:rsid w:val="000974BC"/>
    <w:rsid w:val="000974FC"/>
    <w:rsid w:val="00097C86"/>
    <w:rsid w:val="00097D2F"/>
    <w:rsid w:val="00097EFF"/>
    <w:rsid w:val="00097F5A"/>
    <w:rsid w:val="000A0212"/>
    <w:rsid w:val="000A0890"/>
    <w:rsid w:val="000A08A4"/>
    <w:rsid w:val="000A0B9A"/>
    <w:rsid w:val="000A0E05"/>
    <w:rsid w:val="000A0E2B"/>
    <w:rsid w:val="000A0E70"/>
    <w:rsid w:val="000A1102"/>
    <w:rsid w:val="000A11B4"/>
    <w:rsid w:val="000A1274"/>
    <w:rsid w:val="000A1357"/>
    <w:rsid w:val="000A1444"/>
    <w:rsid w:val="000A14AB"/>
    <w:rsid w:val="000A14EF"/>
    <w:rsid w:val="000A1A73"/>
    <w:rsid w:val="000A1C7A"/>
    <w:rsid w:val="000A1F65"/>
    <w:rsid w:val="000A20D1"/>
    <w:rsid w:val="000A20E9"/>
    <w:rsid w:val="000A2191"/>
    <w:rsid w:val="000A21B2"/>
    <w:rsid w:val="000A24BD"/>
    <w:rsid w:val="000A2ADA"/>
    <w:rsid w:val="000A2C97"/>
    <w:rsid w:val="000A3072"/>
    <w:rsid w:val="000A30B6"/>
    <w:rsid w:val="000A331A"/>
    <w:rsid w:val="000A3500"/>
    <w:rsid w:val="000A369A"/>
    <w:rsid w:val="000A36EB"/>
    <w:rsid w:val="000A3B98"/>
    <w:rsid w:val="000A3C6B"/>
    <w:rsid w:val="000A3CE4"/>
    <w:rsid w:val="000A3D2A"/>
    <w:rsid w:val="000A3D7D"/>
    <w:rsid w:val="000A3E26"/>
    <w:rsid w:val="000A3EB8"/>
    <w:rsid w:val="000A4872"/>
    <w:rsid w:val="000A4931"/>
    <w:rsid w:val="000A4A93"/>
    <w:rsid w:val="000A4B80"/>
    <w:rsid w:val="000A4C57"/>
    <w:rsid w:val="000A5444"/>
    <w:rsid w:val="000A5463"/>
    <w:rsid w:val="000A57E6"/>
    <w:rsid w:val="000A5E3E"/>
    <w:rsid w:val="000A5E58"/>
    <w:rsid w:val="000A65F4"/>
    <w:rsid w:val="000A6B94"/>
    <w:rsid w:val="000A71C5"/>
    <w:rsid w:val="000A7250"/>
    <w:rsid w:val="000A735E"/>
    <w:rsid w:val="000A75C0"/>
    <w:rsid w:val="000A76FB"/>
    <w:rsid w:val="000A7B67"/>
    <w:rsid w:val="000A7EAD"/>
    <w:rsid w:val="000B03C2"/>
    <w:rsid w:val="000B03F3"/>
    <w:rsid w:val="000B05E8"/>
    <w:rsid w:val="000B06AE"/>
    <w:rsid w:val="000B083C"/>
    <w:rsid w:val="000B08C6"/>
    <w:rsid w:val="000B0A34"/>
    <w:rsid w:val="000B0A70"/>
    <w:rsid w:val="000B0ACF"/>
    <w:rsid w:val="000B0B10"/>
    <w:rsid w:val="000B0EFA"/>
    <w:rsid w:val="000B103C"/>
    <w:rsid w:val="000B1452"/>
    <w:rsid w:val="000B162F"/>
    <w:rsid w:val="000B175E"/>
    <w:rsid w:val="000B1A77"/>
    <w:rsid w:val="000B1A9A"/>
    <w:rsid w:val="000B1E84"/>
    <w:rsid w:val="000B22F7"/>
    <w:rsid w:val="000B281F"/>
    <w:rsid w:val="000B2ACB"/>
    <w:rsid w:val="000B2D2F"/>
    <w:rsid w:val="000B2D3B"/>
    <w:rsid w:val="000B3274"/>
    <w:rsid w:val="000B373F"/>
    <w:rsid w:val="000B3949"/>
    <w:rsid w:val="000B398D"/>
    <w:rsid w:val="000B3A61"/>
    <w:rsid w:val="000B4199"/>
    <w:rsid w:val="000B45C3"/>
    <w:rsid w:val="000B488D"/>
    <w:rsid w:val="000B494E"/>
    <w:rsid w:val="000B4D8E"/>
    <w:rsid w:val="000B5201"/>
    <w:rsid w:val="000B577F"/>
    <w:rsid w:val="000B5816"/>
    <w:rsid w:val="000B59AD"/>
    <w:rsid w:val="000B5E04"/>
    <w:rsid w:val="000B5EF6"/>
    <w:rsid w:val="000B5FFB"/>
    <w:rsid w:val="000B623C"/>
    <w:rsid w:val="000B636C"/>
    <w:rsid w:val="000B652E"/>
    <w:rsid w:val="000B6741"/>
    <w:rsid w:val="000B6FEA"/>
    <w:rsid w:val="000B7057"/>
    <w:rsid w:val="000B72A7"/>
    <w:rsid w:val="000B747A"/>
    <w:rsid w:val="000B775B"/>
    <w:rsid w:val="000B7845"/>
    <w:rsid w:val="000B79FD"/>
    <w:rsid w:val="000C00A7"/>
    <w:rsid w:val="000C0160"/>
    <w:rsid w:val="000C03FF"/>
    <w:rsid w:val="000C0717"/>
    <w:rsid w:val="000C07D9"/>
    <w:rsid w:val="000C08E4"/>
    <w:rsid w:val="000C0D8A"/>
    <w:rsid w:val="000C0F39"/>
    <w:rsid w:val="000C103E"/>
    <w:rsid w:val="000C122A"/>
    <w:rsid w:val="000C12B8"/>
    <w:rsid w:val="000C12C1"/>
    <w:rsid w:val="000C12F0"/>
    <w:rsid w:val="000C182A"/>
    <w:rsid w:val="000C1AFF"/>
    <w:rsid w:val="000C1BD9"/>
    <w:rsid w:val="000C228C"/>
    <w:rsid w:val="000C2520"/>
    <w:rsid w:val="000C2B2B"/>
    <w:rsid w:val="000C2EC6"/>
    <w:rsid w:val="000C2EE0"/>
    <w:rsid w:val="000C3104"/>
    <w:rsid w:val="000C3358"/>
    <w:rsid w:val="000C3716"/>
    <w:rsid w:val="000C3917"/>
    <w:rsid w:val="000C3D60"/>
    <w:rsid w:val="000C42EA"/>
    <w:rsid w:val="000C42EF"/>
    <w:rsid w:val="000C44F3"/>
    <w:rsid w:val="000C4550"/>
    <w:rsid w:val="000C4614"/>
    <w:rsid w:val="000C4964"/>
    <w:rsid w:val="000C4DA7"/>
    <w:rsid w:val="000C4ED6"/>
    <w:rsid w:val="000C5064"/>
    <w:rsid w:val="000C518C"/>
    <w:rsid w:val="000C51FC"/>
    <w:rsid w:val="000C535F"/>
    <w:rsid w:val="000C56B8"/>
    <w:rsid w:val="000C59CC"/>
    <w:rsid w:val="000C5AD4"/>
    <w:rsid w:val="000C5E9C"/>
    <w:rsid w:val="000C610E"/>
    <w:rsid w:val="000C616D"/>
    <w:rsid w:val="000C628A"/>
    <w:rsid w:val="000C6835"/>
    <w:rsid w:val="000C686C"/>
    <w:rsid w:val="000C6BA6"/>
    <w:rsid w:val="000C6D8B"/>
    <w:rsid w:val="000C7032"/>
    <w:rsid w:val="000C721D"/>
    <w:rsid w:val="000C7408"/>
    <w:rsid w:val="000C74FB"/>
    <w:rsid w:val="000C7592"/>
    <w:rsid w:val="000C779E"/>
    <w:rsid w:val="000C7CFF"/>
    <w:rsid w:val="000D0272"/>
    <w:rsid w:val="000D075A"/>
    <w:rsid w:val="000D0975"/>
    <w:rsid w:val="000D0C5D"/>
    <w:rsid w:val="000D109D"/>
    <w:rsid w:val="000D1554"/>
    <w:rsid w:val="000D17B4"/>
    <w:rsid w:val="000D19B2"/>
    <w:rsid w:val="000D1ACF"/>
    <w:rsid w:val="000D1B84"/>
    <w:rsid w:val="000D1BB5"/>
    <w:rsid w:val="000D1C01"/>
    <w:rsid w:val="000D1C5A"/>
    <w:rsid w:val="000D1DDF"/>
    <w:rsid w:val="000D1F94"/>
    <w:rsid w:val="000D232F"/>
    <w:rsid w:val="000D251E"/>
    <w:rsid w:val="000D2B64"/>
    <w:rsid w:val="000D2C73"/>
    <w:rsid w:val="000D2E6C"/>
    <w:rsid w:val="000D3172"/>
    <w:rsid w:val="000D347A"/>
    <w:rsid w:val="000D368D"/>
    <w:rsid w:val="000D38D0"/>
    <w:rsid w:val="000D43A7"/>
    <w:rsid w:val="000D45DF"/>
    <w:rsid w:val="000D4605"/>
    <w:rsid w:val="000D4652"/>
    <w:rsid w:val="000D4B46"/>
    <w:rsid w:val="000D5007"/>
    <w:rsid w:val="000D52F3"/>
    <w:rsid w:val="000D55D4"/>
    <w:rsid w:val="000D567E"/>
    <w:rsid w:val="000D56ED"/>
    <w:rsid w:val="000D599E"/>
    <w:rsid w:val="000D5C7C"/>
    <w:rsid w:val="000D5D24"/>
    <w:rsid w:val="000D5E16"/>
    <w:rsid w:val="000D5EF8"/>
    <w:rsid w:val="000D6418"/>
    <w:rsid w:val="000D657B"/>
    <w:rsid w:val="000D6651"/>
    <w:rsid w:val="000D676C"/>
    <w:rsid w:val="000D68DA"/>
    <w:rsid w:val="000D6D88"/>
    <w:rsid w:val="000D6DDF"/>
    <w:rsid w:val="000D6FA5"/>
    <w:rsid w:val="000D7201"/>
    <w:rsid w:val="000D7295"/>
    <w:rsid w:val="000D72A0"/>
    <w:rsid w:val="000D7645"/>
    <w:rsid w:val="000D7ABD"/>
    <w:rsid w:val="000D7BB0"/>
    <w:rsid w:val="000D7C1E"/>
    <w:rsid w:val="000E0122"/>
    <w:rsid w:val="000E028B"/>
    <w:rsid w:val="000E0315"/>
    <w:rsid w:val="000E063F"/>
    <w:rsid w:val="000E0720"/>
    <w:rsid w:val="000E0D27"/>
    <w:rsid w:val="000E0F04"/>
    <w:rsid w:val="000E1008"/>
    <w:rsid w:val="000E119B"/>
    <w:rsid w:val="000E126A"/>
    <w:rsid w:val="000E17A5"/>
    <w:rsid w:val="000E17D0"/>
    <w:rsid w:val="000E18B1"/>
    <w:rsid w:val="000E1B69"/>
    <w:rsid w:val="000E1C4A"/>
    <w:rsid w:val="000E1D22"/>
    <w:rsid w:val="000E1E6C"/>
    <w:rsid w:val="000E23C7"/>
    <w:rsid w:val="000E246F"/>
    <w:rsid w:val="000E271A"/>
    <w:rsid w:val="000E2963"/>
    <w:rsid w:val="000E3331"/>
    <w:rsid w:val="000E33D2"/>
    <w:rsid w:val="000E35AC"/>
    <w:rsid w:val="000E3C42"/>
    <w:rsid w:val="000E3EBE"/>
    <w:rsid w:val="000E41B7"/>
    <w:rsid w:val="000E4242"/>
    <w:rsid w:val="000E4252"/>
    <w:rsid w:val="000E43FD"/>
    <w:rsid w:val="000E48AC"/>
    <w:rsid w:val="000E4A2C"/>
    <w:rsid w:val="000E4C54"/>
    <w:rsid w:val="000E4CB2"/>
    <w:rsid w:val="000E4EE2"/>
    <w:rsid w:val="000E4FF5"/>
    <w:rsid w:val="000E5081"/>
    <w:rsid w:val="000E523B"/>
    <w:rsid w:val="000E523D"/>
    <w:rsid w:val="000E5890"/>
    <w:rsid w:val="000E5A9D"/>
    <w:rsid w:val="000E61FD"/>
    <w:rsid w:val="000E6349"/>
    <w:rsid w:val="000E6385"/>
    <w:rsid w:val="000E63E0"/>
    <w:rsid w:val="000E6519"/>
    <w:rsid w:val="000E6CB4"/>
    <w:rsid w:val="000E702C"/>
    <w:rsid w:val="000E7484"/>
    <w:rsid w:val="000E7AA3"/>
    <w:rsid w:val="000F010F"/>
    <w:rsid w:val="000F02E7"/>
    <w:rsid w:val="000F0388"/>
    <w:rsid w:val="000F0641"/>
    <w:rsid w:val="000F08F1"/>
    <w:rsid w:val="000F0F32"/>
    <w:rsid w:val="000F11A4"/>
    <w:rsid w:val="000F125E"/>
    <w:rsid w:val="000F1B9C"/>
    <w:rsid w:val="000F200D"/>
    <w:rsid w:val="000F22A1"/>
    <w:rsid w:val="000F24E7"/>
    <w:rsid w:val="000F25C2"/>
    <w:rsid w:val="000F2833"/>
    <w:rsid w:val="000F289B"/>
    <w:rsid w:val="000F2C59"/>
    <w:rsid w:val="000F2D78"/>
    <w:rsid w:val="000F2DE9"/>
    <w:rsid w:val="000F2E00"/>
    <w:rsid w:val="000F3032"/>
    <w:rsid w:val="000F33DC"/>
    <w:rsid w:val="000F35DC"/>
    <w:rsid w:val="000F3661"/>
    <w:rsid w:val="000F367D"/>
    <w:rsid w:val="000F37BF"/>
    <w:rsid w:val="000F385C"/>
    <w:rsid w:val="000F38DB"/>
    <w:rsid w:val="000F3B62"/>
    <w:rsid w:val="000F3B89"/>
    <w:rsid w:val="000F3B9C"/>
    <w:rsid w:val="000F4072"/>
    <w:rsid w:val="000F4174"/>
    <w:rsid w:val="000F418E"/>
    <w:rsid w:val="000F4628"/>
    <w:rsid w:val="000F4666"/>
    <w:rsid w:val="000F4B00"/>
    <w:rsid w:val="000F4DD7"/>
    <w:rsid w:val="000F5121"/>
    <w:rsid w:val="000F5219"/>
    <w:rsid w:val="000F55FB"/>
    <w:rsid w:val="000F58FD"/>
    <w:rsid w:val="000F5F7F"/>
    <w:rsid w:val="000F61F3"/>
    <w:rsid w:val="000F64E6"/>
    <w:rsid w:val="000F68E4"/>
    <w:rsid w:val="000F68FC"/>
    <w:rsid w:val="000F6910"/>
    <w:rsid w:val="000F692D"/>
    <w:rsid w:val="000F6F65"/>
    <w:rsid w:val="000F700C"/>
    <w:rsid w:val="000F70D5"/>
    <w:rsid w:val="000F723D"/>
    <w:rsid w:val="000F7696"/>
    <w:rsid w:val="000F79D4"/>
    <w:rsid w:val="000F7C5C"/>
    <w:rsid w:val="000F7E6D"/>
    <w:rsid w:val="00100052"/>
    <w:rsid w:val="001005B0"/>
    <w:rsid w:val="00100A2D"/>
    <w:rsid w:val="00100B5B"/>
    <w:rsid w:val="00100BC2"/>
    <w:rsid w:val="00100E1A"/>
    <w:rsid w:val="00101029"/>
    <w:rsid w:val="00101190"/>
    <w:rsid w:val="00101335"/>
    <w:rsid w:val="00101453"/>
    <w:rsid w:val="0010158E"/>
    <w:rsid w:val="0010159B"/>
    <w:rsid w:val="001015D6"/>
    <w:rsid w:val="001017C4"/>
    <w:rsid w:val="00101852"/>
    <w:rsid w:val="00101C31"/>
    <w:rsid w:val="00101E4A"/>
    <w:rsid w:val="00101E83"/>
    <w:rsid w:val="00101F30"/>
    <w:rsid w:val="00102059"/>
    <w:rsid w:val="00102067"/>
    <w:rsid w:val="00102516"/>
    <w:rsid w:val="00102609"/>
    <w:rsid w:val="001028F3"/>
    <w:rsid w:val="00102940"/>
    <w:rsid w:val="00102960"/>
    <w:rsid w:val="00102C37"/>
    <w:rsid w:val="00103320"/>
    <w:rsid w:val="00103396"/>
    <w:rsid w:val="00103469"/>
    <w:rsid w:val="00103482"/>
    <w:rsid w:val="001035CA"/>
    <w:rsid w:val="001035E2"/>
    <w:rsid w:val="001039A7"/>
    <w:rsid w:val="00104D6B"/>
    <w:rsid w:val="00104EC1"/>
    <w:rsid w:val="0010514A"/>
    <w:rsid w:val="001051AF"/>
    <w:rsid w:val="001051BC"/>
    <w:rsid w:val="001052F8"/>
    <w:rsid w:val="001053AA"/>
    <w:rsid w:val="0010547E"/>
    <w:rsid w:val="00105536"/>
    <w:rsid w:val="00105563"/>
    <w:rsid w:val="001058EF"/>
    <w:rsid w:val="00106151"/>
    <w:rsid w:val="001061DF"/>
    <w:rsid w:val="00106292"/>
    <w:rsid w:val="00106AE8"/>
    <w:rsid w:val="00106B9A"/>
    <w:rsid w:val="00106F1B"/>
    <w:rsid w:val="00106FB0"/>
    <w:rsid w:val="00106FE0"/>
    <w:rsid w:val="001075F6"/>
    <w:rsid w:val="00107815"/>
    <w:rsid w:val="00107C1C"/>
    <w:rsid w:val="00107F3C"/>
    <w:rsid w:val="0011015B"/>
    <w:rsid w:val="001101DA"/>
    <w:rsid w:val="001101F3"/>
    <w:rsid w:val="001102AC"/>
    <w:rsid w:val="001103B8"/>
    <w:rsid w:val="0011057B"/>
    <w:rsid w:val="00110644"/>
    <w:rsid w:val="00110AF8"/>
    <w:rsid w:val="00110D32"/>
    <w:rsid w:val="00110F00"/>
    <w:rsid w:val="001111B1"/>
    <w:rsid w:val="00111320"/>
    <w:rsid w:val="001118B3"/>
    <w:rsid w:val="00111984"/>
    <w:rsid w:val="00111A34"/>
    <w:rsid w:val="00111C55"/>
    <w:rsid w:val="00111E20"/>
    <w:rsid w:val="00111ED7"/>
    <w:rsid w:val="00111FDE"/>
    <w:rsid w:val="00112177"/>
    <w:rsid w:val="001124E7"/>
    <w:rsid w:val="001129F8"/>
    <w:rsid w:val="00112A00"/>
    <w:rsid w:val="00113059"/>
    <w:rsid w:val="0011318F"/>
    <w:rsid w:val="00113312"/>
    <w:rsid w:val="00113407"/>
    <w:rsid w:val="0011353A"/>
    <w:rsid w:val="0011378E"/>
    <w:rsid w:val="001138B5"/>
    <w:rsid w:val="00113A35"/>
    <w:rsid w:val="00113B97"/>
    <w:rsid w:val="00113BAD"/>
    <w:rsid w:val="00113C92"/>
    <w:rsid w:val="00113CA7"/>
    <w:rsid w:val="00113D5D"/>
    <w:rsid w:val="00113E32"/>
    <w:rsid w:val="00113F3F"/>
    <w:rsid w:val="00114008"/>
    <w:rsid w:val="0011404C"/>
    <w:rsid w:val="0011448E"/>
    <w:rsid w:val="00114496"/>
    <w:rsid w:val="00114BBD"/>
    <w:rsid w:val="00114C74"/>
    <w:rsid w:val="00114C9A"/>
    <w:rsid w:val="00115137"/>
    <w:rsid w:val="00115375"/>
    <w:rsid w:val="001153C9"/>
    <w:rsid w:val="0011541E"/>
    <w:rsid w:val="00115B04"/>
    <w:rsid w:val="00116037"/>
    <w:rsid w:val="001161E7"/>
    <w:rsid w:val="001161F3"/>
    <w:rsid w:val="001162D2"/>
    <w:rsid w:val="001164DD"/>
    <w:rsid w:val="00116909"/>
    <w:rsid w:val="0011699C"/>
    <w:rsid w:val="001169D9"/>
    <w:rsid w:val="00116E1B"/>
    <w:rsid w:val="00116E59"/>
    <w:rsid w:val="00116E72"/>
    <w:rsid w:val="00116F42"/>
    <w:rsid w:val="00117029"/>
    <w:rsid w:val="0011735F"/>
    <w:rsid w:val="001174DC"/>
    <w:rsid w:val="0011751F"/>
    <w:rsid w:val="001176EF"/>
    <w:rsid w:val="00117734"/>
    <w:rsid w:val="001178A5"/>
    <w:rsid w:val="001178D4"/>
    <w:rsid w:val="001179A3"/>
    <w:rsid w:val="00117AAB"/>
    <w:rsid w:val="00120006"/>
    <w:rsid w:val="001206A8"/>
    <w:rsid w:val="001207FF"/>
    <w:rsid w:val="00120A72"/>
    <w:rsid w:val="00120A7D"/>
    <w:rsid w:val="00120AD0"/>
    <w:rsid w:val="00120C24"/>
    <w:rsid w:val="00120C79"/>
    <w:rsid w:val="00120C9E"/>
    <w:rsid w:val="00120E72"/>
    <w:rsid w:val="00120ECD"/>
    <w:rsid w:val="00121AA3"/>
    <w:rsid w:val="00121B97"/>
    <w:rsid w:val="00121D90"/>
    <w:rsid w:val="0012200B"/>
    <w:rsid w:val="0012239C"/>
    <w:rsid w:val="0012276E"/>
    <w:rsid w:val="00122CF3"/>
    <w:rsid w:val="00122DB7"/>
    <w:rsid w:val="00122F1D"/>
    <w:rsid w:val="00122F40"/>
    <w:rsid w:val="0012310B"/>
    <w:rsid w:val="001232A0"/>
    <w:rsid w:val="00123457"/>
    <w:rsid w:val="00123941"/>
    <w:rsid w:val="00123D0A"/>
    <w:rsid w:val="00123F50"/>
    <w:rsid w:val="0012408F"/>
    <w:rsid w:val="001241A8"/>
    <w:rsid w:val="00124313"/>
    <w:rsid w:val="0012437D"/>
    <w:rsid w:val="00124705"/>
    <w:rsid w:val="0012474F"/>
    <w:rsid w:val="0012479D"/>
    <w:rsid w:val="0012492E"/>
    <w:rsid w:val="00125026"/>
    <w:rsid w:val="001250A8"/>
    <w:rsid w:val="001256B9"/>
    <w:rsid w:val="00125EAD"/>
    <w:rsid w:val="00125F2C"/>
    <w:rsid w:val="00126061"/>
    <w:rsid w:val="00126337"/>
    <w:rsid w:val="001263CA"/>
    <w:rsid w:val="00126548"/>
    <w:rsid w:val="00126559"/>
    <w:rsid w:val="00126A46"/>
    <w:rsid w:val="00126C9B"/>
    <w:rsid w:val="00127415"/>
    <w:rsid w:val="001274E8"/>
    <w:rsid w:val="0012771D"/>
    <w:rsid w:val="00127924"/>
    <w:rsid w:val="00127A63"/>
    <w:rsid w:val="00127C25"/>
    <w:rsid w:val="00127D43"/>
    <w:rsid w:val="00127E8E"/>
    <w:rsid w:val="00130351"/>
    <w:rsid w:val="00130655"/>
    <w:rsid w:val="00130D27"/>
    <w:rsid w:val="00130E6A"/>
    <w:rsid w:val="00130EBA"/>
    <w:rsid w:val="00130F3B"/>
    <w:rsid w:val="001310FD"/>
    <w:rsid w:val="00131473"/>
    <w:rsid w:val="00131542"/>
    <w:rsid w:val="00131816"/>
    <w:rsid w:val="00131832"/>
    <w:rsid w:val="00131A26"/>
    <w:rsid w:val="00131C1C"/>
    <w:rsid w:val="00131CEA"/>
    <w:rsid w:val="00131D5C"/>
    <w:rsid w:val="00131FA6"/>
    <w:rsid w:val="00132011"/>
    <w:rsid w:val="00132209"/>
    <w:rsid w:val="001322A8"/>
    <w:rsid w:val="00132406"/>
    <w:rsid w:val="0013247B"/>
    <w:rsid w:val="00132591"/>
    <w:rsid w:val="00132724"/>
    <w:rsid w:val="0013292D"/>
    <w:rsid w:val="00132C15"/>
    <w:rsid w:val="00132D31"/>
    <w:rsid w:val="00133136"/>
    <w:rsid w:val="00133364"/>
    <w:rsid w:val="00133631"/>
    <w:rsid w:val="00133975"/>
    <w:rsid w:val="00133B60"/>
    <w:rsid w:val="00133D10"/>
    <w:rsid w:val="00133DD5"/>
    <w:rsid w:val="00134199"/>
    <w:rsid w:val="001345C5"/>
    <w:rsid w:val="001349AF"/>
    <w:rsid w:val="00134ABB"/>
    <w:rsid w:val="00134B93"/>
    <w:rsid w:val="00134D8C"/>
    <w:rsid w:val="00135282"/>
    <w:rsid w:val="001354EC"/>
    <w:rsid w:val="00135A06"/>
    <w:rsid w:val="00135D03"/>
    <w:rsid w:val="00135ECD"/>
    <w:rsid w:val="00135EFA"/>
    <w:rsid w:val="001362E2"/>
    <w:rsid w:val="00136801"/>
    <w:rsid w:val="00136B42"/>
    <w:rsid w:val="00136B84"/>
    <w:rsid w:val="00136DE3"/>
    <w:rsid w:val="00136EC8"/>
    <w:rsid w:val="00137146"/>
    <w:rsid w:val="001372A0"/>
    <w:rsid w:val="001377B5"/>
    <w:rsid w:val="00137EF3"/>
    <w:rsid w:val="00140146"/>
    <w:rsid w:val="00140639"/>
    <w:rsid w:val="0014063B"/>
    <w:rsid w:val="0014076C"/>
    <w:rsid w:val="00140C20"/>
    <w:rsid w:val="00140C44"/>
    <w:rsid w:val="0014134C"/>
    <w:rsid w:val="00141569"/>
    <w:rsid w:val="001419C2"/>
    <w:rsid w:val="00141FE4"/>
    <w:rsid w:val="00142025"/>
    <w:rsid w:val="00142111"/>
    <w:rsid w:val="0014213A"/>
    <w:rsid w:val="00142166"/>
    <w:rsid w:val="001427CD"/>
    <w:rsid w:val="00142C11"/>
    <w:rsid w:val="00142E18"/>
    <w:rsid w:val="00142E91"/>
    <w:rsid w:val="00142EC5"/>
    <w:rsid w:val="00142F57"/>
    <w:rsid w:val="00143155"/>
    <w:rsid w:val="00143384"/>
    <w:rsid w:val="001433ED"/>
    <w:rsid w:val="00143449"/>
    <w:rsid w:val="001434C4"/>
    <w:rsid w:val="00143578"/>
    <w:rsid w:val="001438C0"/>
    <w:rsid w:val="00143C21"/>
    <w:rsid w:val="00143EC4"/>
    <w:rsid w:val="0014423E"/>
    <w:rsid w:val="00144397"/>
    <w:rsid w:val="001443FD"/>
    <w:rsid w:val="001445D3"/>
    <w:rsid w:val="001449F6"/>
    <w:rsid w:val="00144B6F"/>
    <w:rsid w:val="00144D94"/>
    <w:rsid w:val="00144E56"/>
    <w:rsid w:val="00145419"/>
    <w:rsid w:val="00145631"/>
    <w:rsid w:val="001456AA"/>
    <w:rsid w:val="00145723"/>
    <w:rsid w:val="0014572B"/>
    <w:rsid w:val="001457A5"/>
    <w:rsid w:val="0014591B"/>
    <w:rsid w:val="00145AFA"/>
    <w:rsid w:val="00145CDC"/>
    <w:rsid w:val="00145F9A"/>
    <w:rsid w:val="00146153"/>
    <w:rsid w:val="001467DE"/>
    <w:rsid w:val="00146836"/>
    <w:rsid w:val="001469CA"/>
    <w:rsid w:val="00146AC7"/>
    <w:rsid w:val="00146D23"/>
    <w:rsid w:val="001474B9"/>
    <w:rsid w:val="001478EA"/>
    <w:rsid w:val="00147991"/>
    <w:rsid w:val="001500EC"/>
    <w:rsid w:val="0015014E"/>
    <w:rsid w:val="001503F0"/>
    <w:rsid w:val="00150573"/>
    <w:rsid w:val="00150663"/>
    <w:rsid w:val="001506EB"/>
    <w:rsid w:val="0015089D"/>
    <w:rsid w:val="00150999"/>
    <w:rsid w:val="00150E8C"/>
    <w:rsid w:val="00150FBB"/>
    <w:rsid w:val="00151016"/>
    <w:rsid w:val="001510A9"/>
    <w:rsid w:val="00151227"/>
    <w:rsid w:val="00151500"/>
    <w:rsid w:val="00151571"/>
    <w:rsid w:val="001515BB"/>
    <w:rsid w:val="00151B39"/>
    <w:rsid w:val="00151D45"/>
    <w:rsid w:val="00151FB3"/>
    <w:rsid w:val="00152045"/>
    <w:rsid w:val="0015284E"/>
    <w:rsid w:val="00152938"/>
    <w:rsid w:val="001536FF"/>
    <w:rsid w:val="00153716"/>
    <w:rsid w:val="00153C71"/>
    <w:rsid w:val="00153D0D"/>
    <w:rsid w:val="00153F3D"/>
    <w:rsid w:val="00153FAF"/>
    <w:rsid w:val="0015433E"/>
    <w:rsid w:val="001545D8"/>
    <w:rsid w:val="001547FF"/>
    <w:rsid w:val="00154B56"/>
    <w:rsid w:val="00154C81"/>
    <w:rsid w:val="00154E32"/>
    <w:rsid w:val="0015516C"/>
    <w:rsid w:val="00155500"/>
    <w:rsid w:val="00155634"/>
    <w:rsid w:val="00155AC6"/>
    <w:rsid w:val="00155B37"/>
    <w:rsid w:val="00156070"/>
    <w:rsid w:val="001563E4"/>
    <w:rsid w:val="001565BE"/>
    <w:rsid w:val="001566E5"/>
    <w:rsid w:val="00156D23"/>
    <w:rsid w:val="00156DB8"/>
    <w:rsid w:val="0015722F"/>
    <w:rsid w:val="0015737A"/>
    <w:rsid w:val="001575F2"/>
    <w:rsid w:val="00157F44"/>
    <w:rsid w:val="00160182"/>
    <w:rsid w:val="00160323"/>
    <w:rsid w:val="0016051B"/>
    <w:rsid w:val="0016086F"/>
    <w:rsid w:val="001609A7"/>
    <w:rsid w:val="00160F43"/>
    <w:rsid w:val="0016132B"/>
    <w:rsid w:val="00161444"/>
    <w:rsid w:val="00161869"/>
    <w:rsid w:val="00161BBB"/>
    <w:rsid w:val="00161E83"/>
    <w:rsid w:val="00161EE2"/>
    <w:rsid w:val="001624C3"/>
    <w:rsid w:val="001625CF"/>
    <w:rsid w:val="00162701"/>
    <w:rsid w:val="0016275B"/>
    <w:rsid w:val="001627BC"/>
    <w:rsid w:val="00162971"/>
    <w:rsid w:val="00162B03"/>
    <w:rsid w:val="00162B6D"/>
    <w:rsid w:val="00162D84"/>
    <w:rsid w:val="0016328C"/>
    <w:rsid w:val="001632FC"/>
    <w:rsid w:val="0016368C"/>
    <w:rsid w:val="0016381D"/>
    <w:rsid w:val="001639D7"/>
    <w:rsid w:val="00163AE6"/>
    <w:rsid w:val="00163D16"/>
    <w:rsid w:val="00163E94"/>
    <w:rsid w:val="00163EC1"/>
    <w:rsid w:val="00163EE8"/>
    <w:rsid w:val="00163F47"/>
    <w:rsid w:val="001640A5"/>
    <w:rsid w:val="00164265"/>
    <w:rsid w:val="001642FE"/>
    <w:rsid w:val="0016431B"/>
    <w:rsid w:val="00164495"/>
    <w:rsid w:val="0016474F"/>
    <w:rsid w:val="00164766"/>
    <w:rsid w:val="00164968"/>
    <w:rsid w:val="00164A71"/>
    <w:rsid w:val="00164BD7"/>
    <w:rsid w:val="00164C0B"/>
    <w:rsid w:val="0016517E"/>
    <w:rsid w:val="0016534E"/>
    <w:rsid w:val="00165808"/>
    <w:rsid w:val="00165815"/>
    <w:rsid w:val="0016581C"/>
    <w:rsid w:val="00165A97"/>
    <w:rsid w:val="00165CAE"/>
    <w:rsid w:val="00166563"/>
    <w:rsid w:val="00166850"/>
    <w:rsid w:val="00166DE7"/>
    <w:rsid w:val="00166E64"/>
    <w:rsid w:val="00166E8F"/>
    <w:rsid w:val="00167013"/>
    <w:rsid w:val="00167088"/>
    <w:rsid w:val="0016733E"/>
    <w:rsid w:val="001677F6"/>
    <w:rsid w:val="00167DEE"/>
    <w:rsid w:val="00170119"/>
    <w:rsid w:val="00170161"/>
    <w:rsid w:val="001701B5"/>
    <w:rsid w:val="001703F0"/>
    <w:rsid w:val="00170B1A"/>
    <w:rsid w:val="00170CB7"/>
    <w:rsid w:val="00170E9E"/>
    <w:rsid w:val="00170EE4"/>
    <w:rsid w:val="00170FF6"/>
    <w:rsid w:val="00171041"/>
    <w:rsid w:val="0017132D"/>
    <w:rsid w:val="00171502"/>
    <w:rsid w:val="0017171A"/>
    <w:rsid w:val="00171731"/>
    <w:rsid w:val="00171821"/>
    <w:rsid w:val="001719A5"/>
    <w:rsid w:val="00171A11"/>
    <w:rsid w:val="00171C7F"/>
    <w:rsid w:val="00171F0F"/>
    <w:rsid w:val="00171F5D"/>
    <w:rsid w:val="00171F96"/>
    <w:rsid w:val="00172131"/>
    <w:rsid w:val="00172248"/>
    <w:rsid w:val="00172564"/>
    <w:rsid w:val="00172578"/>
    <w:rsid w:val="00172A79"/>
    <w:rsid w:val="00172BCA"/>
    <w:rsid w:val="00172C36"/>
    <w:rsid w:val="00172EF2"/>
    <w:rsid w:val="00172F89"/>
    <w:rsid w:val="00172F90"/>
    <w:rsid w:val="0017361A"/>
    <w:rsid w:val="00173853"/>
    <w:rsid w:val="00173A09"/>
    <w:rsid w:val="00173ACA"/>
    <w:rsid w:val="00173B86"/>
    <w:rsid w:val="00173BF3"/>
    <w:rsid w:val="001740DB"/>
    <w:rsid w:val="00174235"/>
    <w:rsid w:val="00174511"/>
    <w:rsid w:val="001747F0"/>
    <w:rsid w:val="001748B1"/>
    <w:rsid w:val="00174C1A"/>
    <w:rsid w:val="00175030"/>
    <w:rsid w:val="0017529A"/>
    <w:rsid w:val="001753F4"/>
    <w:rsid w:val="00175650"/>
    <w:rsid w:val="001756B3"/>
    <w:rsid w:val="00175825"/>
    <w:rsid w:val="00175B5B"/>
    <w:rsid w:val="00175D1F"/>
    <w:rsid w:val="00175E51"/>
    <w:rsid w:val="00175FAB"/>
    <w:rsid w:val="001760C0"/>
    <w:rsid w:val="00176181"/>
    <w:rsid w:val="001762F7"/>
    <w:rsid w:val="00176553"/>
    <w:rsid w:val="00176607"/>
    <w:rsid w:val="00177861"/>
    <w:rsid w:val="00177F92"/>
    <w:rsid w:val="0018001B"/>
    <w:rsid w:val="001804DA"/>
    <w:rsid w:val="001806A5"/>
    <w:rsid w:val="00180777"/>
    <w:rsid w:val="0018175B"/>
    <w:rsid w:val="001819BA"/>
    <w:rsid w:val="001819C3"/>
    <w:rsid w:val="00181F83"/>
    <w:rsid w:val="00182225"/>
    <w:rsid w:val="00182235"/>
    <w:rsid w:val="001824A2"/>
    <w:rsid w:val="00182710"/>
    <w:rsid w:val="00182888"/>
    <w:rsid w:val="0018297B"/>
    <w:rsid w:val="00182ACD"/>
    <w:rsid w:val="00182BBB"/>
    <w:rsid w:val="0018305B"/>
    <w:rsid w:val="001830EA"/>
    <w:rsid w:val="001831CA"/>
    <w:rsid w:val="001832F7"/>
    <w:rsid w:val="00183309"/>
    <w:rsid w:val="00183B7F"/>
    <w:rsid w:val="001841E8"/>
    <w:rsid w:val="001844C4"/>
    <w:rsid w:val="001849B7"/>
    <w:rsid w:val="00184E8E"/>
    <w:rsid w:val="0018513F"/>
    <w:rsid w:val="001852BE"/>
    <w:rsid w:val="00185A07"/>
    <w:rsid w:val="00185DAA"/>
    <w:rsid w:val="00185EAB"/>
    <w:rsid w:val="00186ADA"/>
    <w:rsid w:val="00186FDA"/>
    <w:rsid w:val="001871B2"/>
    <w:rsid w:val="001871CB"/>
    <w:rsid w:val="0018724B"/>
    <w:rsid w:val="00187616"/>
    <w:rsid w:val="001876F1"/>
    <w:rsid w:val="00187832"/>
    <w:rsid w:val="00187D2F"/>
    <w:rsid w:val="00190296"/>
    <w:rsid w:val="00190567"/>
    <w:rsid w:val="00190B32"/>
    <w:rsid w:val="00190D57"/>
    <w:rsid w:val="00190F8B"/>
    <w:rsid w:val="001910AE"/>
    <w:rsid w:val="00191292"/>
    <w:rsid w:val="001914B5"/>
    <w:rsid w:val="0019178A"/>
    <w:rsid w:val="0019179D"/>
    <w:rsid w:val="00191E7C"/>
    <w:rsid w:val="0019220F"/>
    <w:rsid w:val="001922E6"/>
    <w:rsid w:val="001924C5"/>
    <w:rsid w:val="00192EC3"/>
    <w:rsid w:val="00192F1A"/>
    <w:rsid w:val="00193428"/>
    <w:rsid w:val="00193452"/>
    <w:rsid w:val="00193562"/>
    <w:rsid w:val="00193995"/>
    <w:rsid w:val="001939DD"/>
    <w:rsid w:val="00193DC5"/>
    <w:rsid w:val="00193F51"/>
    <w:rsid w:val="00193F80"/>
    <w:rsid w:val="001944A3"/>
    <w:rsid w:val="001944B8"/>
    <w:rsid w:val="001949F1"/>
    <w:rsid w:val="00194C34"/>
    <w:rsid w:val="00194ECC"/>
    <w:rsid w:val="00194F7C"/>
    <w:rsid w:val="00195A12"/>
    <w:rsid w:val="0019608C"/>
    <w:rsid w:val="001966BB"/>
    <w:rsid w:val="00196777"/>
    <w:rsid w:val="0019679C"/>
    <w:rsid w:val="00196C44"/>
    <w:rsid w:val="00196FB4"/>
    <w:rsid w:val="001970DB"/>
    <w:rsid w:val="00197179"/>
    <w:rsid w:val="00197282"/>
    <w:rsid w:val="0019729F"/>
    <w:rsid w:val="0019754B"/>
    <w:rsid w:val="001A0064"/>
    <w:rsid w:val="001A00C4"/>
    <w:rsid w:val="001A0204"/>
    <w:rsid w:val="001A05DC"/>
    <w:rsid w:val="001A0B82"/>
    <w:rsid w:val="001A0C51"/>
    <w:rsid w:val="001A0E91"/>
    <w:rsid w:val="001A1198"/>
    <w:rsid w:val="001A12D5"/>
    <w:rsid w:val="001A1820"/>
    <w:rsid w:val="001A1886"/>
    <w:rsid w:val="001A1F1F"/>
    <w:rsid w:val="001A2021"/>
    <w:rsid w:val="001A246F"/>
    <w:rsid w:val="001A284F"/>
    <w:rsid w:val="001A33CF"/>
    <w:rsid w:val="001A340C"/>
    <w:rsid w:val="001A3B18"/>
    <w:rsid w:val="001A3B5A"/>
    <w:rsid w:val="001A3D05"/>
    <w:rsid w:val="001A4581"/>
    <w:rsid w:val="001A4808"/>
    <w:rsid w:val="001A4D6D"/>
    <w:rsid w:val="001A4D7B"/>
    <w:rsid w:val="001A4E65"/>
    <w:rsid w:val="001A4FD3"/>
    <w:rsid w:val="001A50D0"/>
    <w:rsid w:val="001A511B"/>
    <w:rsid w:val="001A5338"/>
    <w:rsid w:val="001A5597"/>
    <w:rsid w:val="001A55AC"/>
    <w:rsid w:val="001A55E0"/>
    <w:rsid w:val="001A5C0B"/>
    <w:rsid w:val="001A5DBA"/>
    <w:rsid w:val="001A5DEB"/>
    <w:rsid w:val="001A61CD"/>
    <w:rsid w:val="001A62C3"/>
    <w:rsid w:val="001A64D4"/>
    <w:rsid w:val="001A68B8"/>
    <w:rsid w:val="001A6A84"/>
    <w:rsid w:val="001A6C4B"/>
    <w:rsid w:val="001A6ED2"/>
    <w:rsid w:val="001A748A"/>
    <w:rsid w:val="001A78E4"/>
    <w:rsid w:val="001A7A98"/>
    <w:rsid w:val="001A7ABB"/>
    <w:rsid w:val="001A7AF1"/>
    <w:rsid w:val="001A7BD8"/>
    <w:rsid w:val="001A7C37"/>
    <w:rsid w:val="001A7CCD"/>
    <w:rsid w:val="001A7D6A"/>
    <w:rsid w:val="001B016A"/>
    <w:rsid w:val="001B07D7"/>
    <w:rsid w:val="001B0836"/>
    <w:rsid w:val="001B09D3"/>
    <w:rsid w:val="001B0B69"/>
    <w:rsid w:val="001B1000"/>
    <w:rsid w:val="001B1CCB"/>
    <w:rsid w:val="001B1EEC"/>
    <w:rsid w:val="001B263F"/>
    <w:rsid w:val="001B2690"/>
    <w:rsid w:val="001B29F9"/>
    <w:rsid w:val="001B2A37"/>
    <w:rsid w:val="001B2C5B"/>
    <w:rsid w:val="001B2C6C"/>
    <w:rsid w:val="001B2EBC"/>
    <w:rsid w:val="001B31A4"/>
    <w:rsid w:val="001B31F2"/>
    <w:rsid w:val="001B3729"/>
    <w:rsid w:val="001B3ABC"/>
    <w:rsid w:val="001B3D0F"/>
    <w:rsid w:val="001B3D91"/>
    <w:rsid w:val="001B3E04"/>
    <w:rsid w:val="001B3FA2"/>
    <w:rsid w:val="001B40B8"/>
    <w:rsid w:val="001B41E0"/>
    <w:rsid w:val="001B42A1"/>
    <w:rsid w:val="001B4419"/>
    <w:rsid w:val="001B45A6"/>
    <w:rsid w:val="001B45F7"/>
    <w:rsid w:val="001B47E5"/>
    <w:rsid w:val="001B4877"/>
    <w:rsid w:val="001B48F8"/>
    <w:rsid w:val="001B491C"/>
    <w:rsid w:val="001B4AEB"/>
    <w:rsid w:val="001B4CD2"/>
    <w:rsid w:val="001B4EAA"/>
    <w:rsid w:val="001B5089"/>
    <w:rsid w:val="001B53E4"/>
    <w:rsid w:val="001B55FA"/>
    <w:rsid w:val="001B58D1"/>
    <w:rsid w:val="001B5A29"/>
    <w:rsid w:val="001B5A63"/>
    <w:rsid w:val="001B5B70"/>
    <w:rsid w:val="001B5BF9"/>
    <w:rsid w:val="001B5D66"/>
    <w:rsid w:val="001B61AC"/>
    <w:rsid w:val="001B61F7"/>
    <w:rsid w:val="001B623F"/>
    <w:rsid w:val="001B63E6"/>
    <w:rsid w:val="001B679B"/>
    <w:rsid w:val="001B69FA"/>
    <w:rsid w:val="001B6A21"/>
    <w:rsid w:val="001B6ABC"/>
    <w:rsid w:val="001B6C5D"/>
    <w:rsid w:val="001B6C9A"/>
    <w:rsid w:val="001B70FA"/>
    <w:rsid w:val="001B7317"/>
    <w:rsid w:val="001B74FD"/>
    <w:rsid w:val="001B77CD"/>
    <w:rsid w:val="001B7C9F"/>
    <w:rsid w:val="001B7CAC"/>
    <w:rsid w:val="001B7EAE"/>
    <w:rsid w:val="001C0075"/>
    <w:rsid w:val="001C007D"/>
    <w:rsid w:val="001C017C"/>
    <w:rsid w:val="001C02A7"/>
    <w:rsid w:val="001C05CC"/>
    <w:rsid w:val="001C0B94"/>
    <w:rsid w:val="001C0CC3"/>
    <w:rsid w:val="001C0CE1"/>
    <w:rsid w:val="001C14F2"/>
    <w:rsid w:val="001C15B8"/>
    <w:rsid w:val="001C16A4"/>
    <w:rsid w:val="001C16AC"/>
    <w:rsid w:val="001C1939"/>
    <w:rsid w:val="001C21AF"/>
    <w:rsid w:val="001C27A8"/>
    <w:rsid w:val="001C293D"/>
    <w:rsid w:val="001C2A34"/>
    <w:rsid w:val="001C2BAB"/>
    <w:rsid w:val="001C2EB0"/>
    <w:rsid w:val="001C3221"/>
    <w:rsid w:val="001C34C5"/>
    <w:rsid w:val="001C378F"/>
    <w:rsid w:val="001C3EB9"/>
    <w:rsid w:val="001C4212"/>
    <w:rsid w:val="001C4336"/>
    <w:rsid w:val="001C4371"/>
    <w:rsid w:val="001C4483"/>
    <w:rsid w:val="001C4558"/>
    <w:rsid w:val="001C47F5"/>
    <w:rsid w:val="001C48C3"/>
    <w:rsid w:val="001C4949"/>
    <w:rsid w:val="001C4C6C"/>
    <w:rsid w:val="001C4C73"/>
    <w:rsid w:val="001C4E39"/>
    <w:rsid w:val="001C54E6"/>
    <w:rsid w:val="001C5990"/>
    <w:rsid w:val="001C5B51"/>
    <w:rsid w:val="001C5C32"/>
    <w:rsid w:val="001C6087"/>
    <w:rsid w:val="001C6347"/>
    <w:rsid w:val="001C63D6"/>
    <w:rsid w:val="001C6462"/>
    <w:rsid w:val="001C654E"/>
    <w:rsid w:val="001C6754"/>
    <w:rsid w:val="001C6BBE"/>
    <w:rsid w:val="001C6C59"/>
    <w:rsid w:val="001C6CAE"/>
    <w:rsid w:val="001C6F05"/>
    <w:rsid w:val="001C6F5D"/>
    <w:rsid w:val="001C704E"/>
    <w:rsid w:val="001C71A6"/>
    <w:rsid w:val="001C73C8"/>
    <w:rsid w:val="001C7554"/>
    <w:rsid w:val="001C7849"/>
    <w:rsid w:val="001C7A5C"/>
    <w:rsid w:val="001C7C5B"/>
    <w:rsid w:val="001D0071"/>
    <w:rsid w:val="001D07B5"/>
    <w:rsid w:val="001D08C6"/>
    <w:rsid w:val="001D08E1"/>
    <w:rsid w:val="001D0A15"/>
    <w:rsid w:val="001D0CEE"/>
    <w:rsid w:val="001D0D06"/>
    <w:rsid w:val="001D10AC"/>
    <w:rsid w:val="001D11DE"/>
    <w:rsid w:val="001D12B5"/>
    <w:rsid w:val="001D14DA"/>
    <w:rsid w:val="001D14F1"/>
    <w:rsid w:val="001D1543"/>
    <w:rsid w:val="001D186F"/>
    <w:rsid w:val="001D1BF4"/>
    <w:rsid w:val="001D2049"/>
    <w:rsid w:val="001D215F"/>
    <w:rsid w:val="001D23AD"/>
    <w:rsid w:val="001D28F1"/>
    <w:rsid w:val="001D2ADD"/>
    <w:rsid w:val="001D2FF3"/>
    <w:rsid w:val="001D38CF"/>
    <w:rsid w:val="001D3928"/>
    <w:rsid w:val="001D43DD"/>
    <w:rsid w:val="001D44DE"/>
    <w:rsid w:val="001D4552"/>
    <w:rsid w:val="001D4627"/>
    <w:rsid w:val="001D4CA9"/>
    <w:rsid w:val="001D4DB7"/>
    <w:rsid w:val="001D5088"/>
    <w:rsid w:val="001D54B7"/>
    <w:rsid w:val="001D54C7"/>
    <w:rsid w:val="001D5562"/>
    <w:rsid w:val="001D5686"/>
    <w:rsid w:val="001D573C"/>
    <w:rsid w:val="001D5A23"/>
    <w:rsid w:val="001D5A6A"/>
    <w:rsid w:val="001D5B1D"/>
    <w:rsid w:val="001D600C"/>
    <w:rsid w:val="001D61AD"/>
    <w:rsid w:val="001D637A"/>
    <w:rsid w:val="001D6406"/>
    <w:rsid w:val="001D64FC"/>
    <w:rsid w:val="001D6AD9"/>
    <w:rsid w:val="001D701B"/>
    <w:rsid w:val="001D718A"/>
    <w:rsid w:val="001D72AA"/>
    <w:rsid w:val="001D7407"/>
    <w:rsid w:val="001D765E"/>
    <w:rsid w:val="001D76FD"/>
    <w:rsid w:val="001D79A5"/>
    <w:rsid w:val="001D7D41"/>
    <w:rsid w:val="001D7D89"/>
    <w:rsid w:val="001E01E0"/>
    <w:rsid w:val="001E02F9"/>
    <w:rsid w:val="001E04C0"/>
    <w:rsid w:val="001E0BB8"/>
    <w:rsid w:val="001E0C23"/>
    <w:rsid w:val="001E0C2E"/>
    <w:rsid w:val="001E1308"/>
    <w:rsid w:val="001E14B3"/>
    <w:rsid w:val="001E1550"/>
    <w:rsid w:val="001E1704"/>
    <w:rsid w:val="001E1F63"/>
    <w:rsid w:val="001E2243"/>
    <w:rsid w:val="001E23D8"/>
    <w:rsid w:val="001E2ACF"/>
    <w:rsid w:val="001E2D39"/>
    <w:rsid w:val="001E2EF7"/>
    <w:rsid w:val="001E3547"/>
    <w:rsid w:val="001E3C80"/>
    <w:rsid w:val="001E3E70"/>
    <w:rsid w:val="001E3F32"/>
    <w:rsid w:val="001E480F"/>
    <w:rsid w:val="001E4A6F"/>
    <w:rsid w:val="001E4ECD"/>
    <w:rsid w:val="001E50AD"/>
    <w:rsid w:val="001E50EE"/>
    <w:rsid w:val="001E52BE"/>
    <w:rsid w:val="001E55AD"/>
    <w:rsid w:val="001E56AD"/>
    <w:rsid w:val="001E5B4F"/>
    <w:rsid w:val="001E63FB"/>
    <w:rsid w:val="001E65F3"/>
    <w:rsid w:val="001E6843"/>
    <w:rsid w:val="001E6AD3"/>
    <w:rsid w:val="001E6B7C"/>
    <w:rsid w:val="001E6E54"/>
    <w:rsid w:val="001E6F36"/>
    <w:rsid w:val="001E6F52"/>
    <w:rsid w:val="001E737E"/>
    <w:rsid w:val="001E7388"/>
    <w:rsid w:val="001E772F"/>
    <w:rsid w:val="001E795E"/>
    <w:rsid w:val="001E7AF6"/>
    <w:rsid w:val="001E7B11"/>
    <w:rsid w:val="001F01E2"/>
    <w:rsid w:val="001F066A"/>
    <w:rsid w:val="001F0A75"/>
    <w:rsid w:val="001F0AA3"/>
    <w:rsid w:val="001F0CB1"/>
    <w:rsid w:val="001F0F69"/>
    <w:rsid w:val="001F1029"/>
    <w:rsid w:val="001F111C"/>
    <w:rsid w:val="001F1203"/>
    <w:rsid w:val="001F1365"/>
    <w:rsid w:val="001F1911"/>
    <w:rsid w:val="001F1A82"/>
    <w:rsid w:val="001F1A8C"/>
    <w:rsid w:val="001F236B"/>
    <w:rsid w:val="001F2566"/>
    <w:rsid w:val="001F29AB"/>
    <w:rsid w:val="001F2A06"/>
    <w:rsid w:val="001F2BBD"/>
    <w:rsid w:val="001F2E59"/>
    <w:rsid w:val="001F374F"/>
    <w:rsid w:val="001F38E8"/>
    <w:rsid w:val="001F3A98"/>
    <w:rsid w:val="001F3ABF"/>
    <w:rsid w:val="001F3EAD"/>
    <w:rsid w:val="001F3F5D"/>
    <w:rsid w:val="001F41EA"/>
    <w:rsid w:val="001F4283"/>
    <w:rsid w:val="001F48D0"/>
    <w:rsid w:val="001F4EE5"/>
    <w:rsid w:val="001F5290"/>
    <w:rsid w:val="001F55E2"/>
    <w:rsid w:val="001F5675"/>
    <w:rsid w:val="001F5B3A"/>
    <w:rsid w:val="001F5B88"/>
    <w:rsid w:val="001F5F1D"/>
    <w:rsid w:val="001F5FC4"/>
    <w:rsid w:val="001F613D"/>
    <w:rsid w:val="001F6727"/>
    <w:rsid w:val="001F6979"/>
    <w:rsid w:val="001F6BC4"/>
    <w:rsid w:val="001F6BF6"/>
    <w:rsid w:val="001F7223"/>
    <w:rsid w:val="001F776F"/>
    <w:rsid w:val="001F78FE"/>
    <w:rsid w:val="001F7D6D"/>
    <w:rsid w:val="001F7DC1"/>
    <w:rsid w:val="002000FE"/>
    <w:rsid w:val="00200660"/>
    <w:rsid w:val="002009C4"/>
    <w:rsid w:val="00200A1A"/>
    <w:rsid w:val="00200BFB"/>
    <w:rsid w:val="00200C62"/>
    <w:rsid w:val="00200D46"/>
    <w:rsid w:val="00200DBF"/>
    <w:rsid w:val="002012DF"/>
    <w:rsid w:val="00201583"/>
    <w:rsid w:val="002015BF"/>
    <w:rsid w:val="0020169A"/>
    <w:rsid w:val="002019A3"/>
    <w:rsid w:val="00201B02"/>
    <w:rsid w:val="00201C47"/>
    <w:rsid w:val="00201CE7"/>
    <w:rsid w:val="00201F87"/>
    <w:rsid w:val="0020200B"/>
    <w:rsid w:val="0020212C"/>
    <w:rsid w:val="00202181"/>
    <w:rsid w:val="00203783"/>
    <w:rsid w:val="00203928"/>
    <w:rsid w:val="00203AC9"/>
    <w:rsid w:val="00203B72"/>
    <w:rsid w:val="00203D2B"/>
    <w:rsid w:val="00204493"/>
    <w:rsid w:val="002044DA"/>
    <w:rsid w:val="00204514"/>
    <w:rsid w:val="00204821"/>
    <w:rsid w:val="00204931"/>
    <w:rsid w:val="00204971"/>
    <w:rsid w:val="00204A7B"/>
    <w:rsid w:val="00204E38"/>
    <w:rsid w:val="00204F40"/>
    <w:rsid w:val="00205013"/>
    <w:rsid w:val="0020522C"/>
    <w:rsid w:val="002055B2"/>
    <w:rsid w:val="00205711"/>
    <w:rsid w:val="00205777"/>
    <w:rsid w:val="00205836"/>
    <w:rsid w:val="00205941"/>
    <w:rsid w:val="002059BA"/>
    <w:rsid w:val="00205C61"/>
    <w:rsid w:val="00205F8B"/>
    <w:rsid w:val="002060FA"/>
    <w:rsid w:val="00206524"/>
    <w:rsid w:val="002066F1"/>
    <w:rsid w:val="00206968"/>
    <w:rsid w:val="00206B65"/>
    <w:rsid w:val="00206BF3"/>
    <w:rsid w:val="00206F8C"/>
    <w:rsid w:val="00207383"/>
    <w:rsid w:val="002074CA"/>
    <w:rsid w:val="0020753F"/>
    <w:rsid w:val="00207766"/>
    <w:rsid w:val="0020783B"/>
    <w:rsid w:val="00207A12"/>
    <w:rsid w:val="00207B35"/>
    <w:rsid w:val="00207DDD"/>
    <w:rsid w:val="00210D20"/>
    <w:rsid w:val="00210E5C"/>
    <w:rsid w:val="002110FD"/>
    <w:rsid w:val="0021117D"/>
    <w:rsid w:val="0021138C"/>
    <w:rsid w:val="002113B4"/>
    <w:rsid w:val="00211595"/>
    <w:rsid w:val="002115B2"/>
    <w:rsid w:val="002119DB"/>
    <w:rsid w:val="00211B65"/>
    <w:rsid w:val="00211E7E"/>
    <w:rsid w:val="0021214F"/>
    <w:rsid w:val="002121B2"/>
    <w:rsid w:val="00212223"/>
    <w:rsid w:val="00212279"/>
    <w:rsid w:val="0021228F"/>
    <w:rsid w:val="002127B3"/>
    <w:rsid w:val="00212E38"/>
    <w:rsid w:val="00213372"/>
    <w:rsid w:val="002137FF"/>
    <w:rsid w:val="00213A24"/>
    <w:rsid w:val="00213D00"/>
    <w:rsid w:val="002140AF"/>
    <w:rsid w:val="00214241"/>
    <w:rsid w:val="00214523"/>
    <w:rsid w:val="002148DB"/>
    <w:rsid w:val="0021495E"/>
    <w:rsid w:val="00214A1F"/>
    <w:rsid w:val="00214AF1"/>
    <w:rsid w:val="0021528B"/>
    <w:rsid w:val="002153C3"/>
    <w:rsid w:val="00215645"/>
    <w:rsid w:val="002158C0"/>
    <w:rsid w:val="002158DE"/>
    <w:rsid w:val="00215D22"/>
    <w:rsid w:val="00216458"/>
    <w:rsid w:val="002167BB"/>
    <w:rsid w:val="00216800"/>
    <w:rsid w:val="00216ADD"/>
    <w:rsid w:val="00216ECF"/>
    <w:rsid w:val="0021774B"/>
    <w:rsid w:val="00217AB7"/>
    <w:rsid w:val="00217AFE"/>
    <w:rsid w:val="002200E1"/>
    <w:rsid w:val="002203FD"/>
    <w:rsid w:val="00220500"/>
    <w:rsid w:val="0022051D"/>
    <w:rsid w:val="002206AC"/>
    <w:rsid w:val="00220915"/>
    <w:rsid w:val="00221433"/>
    <w:rsid w:val="00221AC3"/>
    <w:rsid w:val="002222F1"/>
    <w:rsid w:val="00222758"/>
    <w:rsid w:val="00222891"/>
    <w:rsid w:val="00222B5F"/>
    <w:rsid w:val="00222C59"/>
    <w:rsid w:val="00222D41"/>
    <w:rsid w:val="00222FE3"/>
    <w:rsid w:val="0022303C"/>
    <w:rsid w:val="002232BB"/>
    <w:rsid w:val="002235D2"/>
    <w:rsid w:val="00223690"/>
    <w:rsid w:val="002237C7"/>
    <w:rsid w:val="00223826"/>
    <w:rsid w:val="00223841"/>
    <w:rsid w:val="002239B0"/>
    <w:rsid w:val="0022474C"/>
    <w:rsid w:val="0022481A"/>
    <w:rsid w:val="00224A42"/>
    <w:rsid w:val="00224E21"/>
    <w:rsid w:val="00224F22"/>
    <w:rsid w:val="00225169"/>
    <w:rsid w:val="00225332"/>
    <w:rsid w:val="00225E6A"/>
    <w:rsid w:val="00225E9A"/>
    <w:rsid w:val="00226166"/>
    <w:rsid w:val="00226183"/>
    <w:rsid w:val="00226877"/>
    <w:rsid w:val="002269A5"/>
    <w:rsid w:val="002269B1"/>
    <w:rsid w:val="00226A25"/>
    <w:rsid w:val="00226AC5"/>
    <w:rsid w:val="00226AF4"/>
    <w:rsid w:val="00226D49"/>
    <w:rsid w:val="002271EB"/>
    <w:rsid w:val="002271ED"/>
    <w:rsid w:val="00227208"/>
    <w:rsid w:val="002272EF"/>
    <w:rsid w:val="00227399"/>
    <w:rsid w:val="002277EB"/>
    <w:rsid w:val="00227BBE"/>
    <w:rsid w:val="002301E6"/>
    <w:rsid w:val="002305AB"/>
    <w:rsid w:val="00230906"/>
    <w:rsid w:val="00230AA5"/>
    <w:rsid w:val="002312AB"/>
    <w:rsid w:val="002317B5"/>
    <w:rsid w:val="002317F2"/>
    <w:rsid w:val="00231875"/>
    <w:rsid w:val="00231962"/>
    <w:rsid w:val="00231D77"/>
    <w:rsid w:val="00231E82"/>
    <w:rsid w:val="00232144"/>
    <w:rsid w:val="0023256A"/>
    <w:rsid w:val="002326C4"/>
    <w:rsid w:val="00232922"/>
    <w:rsid w:val="00232AD1"/>
    <w:rsid w:val="00232BAE"/>
    <w:rsid w:val="00232C56"/>
    <w:rsid w:val="00232E86"/>
    <w:rsid w:val="00232EB7"/>
    <w:rsid w:val="002331E2"/>
    <w:rsid w:val="00233272"/>
    <w:rsid w:val="0023357C"/>
    <w:rsid w:val="00233623"/>
    <w:rsid w:val="00233882"/>
    <w:rsid w:val="002341CF"/>
    <w:rsid w:val="00234227"/>
    <w:rsid w:val="002342D7"/>
    <w:rsid w:val="00234496"/>
    <w:rsid w:val="0023467C"/>
    <w:rsid w:val="00234680"/>
    <w:rsid w:val="00234AE8"/>
    <w:rsid w:val="00234B9B"/>
    <w:rsid w:val="00234C93"/>
    <w:rsid w:val="00234DD1"/>
    <w:rsid w:val="00235045"/>
    <w:rsid w:val="0023523D"/>
    <w:rsid w:val="0023571B"/>
    <w:rsid w:val="0023582A"/>
    <w:rsid w:val="00235901"/>
    <w:rsid w:val="00235D9E"/>
    <w:rsid w:val="00235F63"/>
    <w:rsid w:val="00236126"/>
    <w:rsid w:val="0023621D"/>
    <w:rsid w:val="002369C1"/>
    <w:rsid w:val="00237280"/>
    <w:rsid w:val="002372BA"/>
    <w:rsid w:val="00237327"/>
    <w:rsid w:val="00237401"/>
    <w:rsid w:val="002376C3"/>
    <w:rsid w:val="00237779"/>
    <w:rsid w:val="00237869"/>
    <w:rsid w:val="00237897"/>
    <w:rsid w:val="00237AE7"/>
    <w:rsid w:val="00237B08"/>
    <w:rsid w:val="00237B43"/>
    <w:rsid w:val="00237D11"/>
    <w:rsid w:val="00240366"/>
    <w:rsid w:val="00240BDE"/>
    <w:rsid w:val="00240F40"/>
    <w:rsid w:val="00241166"/>
    <w:rsid w:val="0024119B"/>
    <w:rsid w:val="00241469"/>
    <w:rsid w:val="0024151D"/>
    <w:rsid w:val="00241744"/>
    <w:rsid w:val="002419F5"/>
    <w:rsid w:val="00241A5C"/>
    <w:rsid w:val="00241A68"/>
    <w:rsid w:val="00241BBA"/>
    <w:rsid w:val="00241E56"/>
    <w:rsid w:val="00241FA9"/>
    <w:rsid w:val="002421E7"/>
    <w:rsid w:val="002425A6"/>
    <w:rsid w:val="002426D4"/>
    <w:rsid w:val="00242A9B"/>
    <w:rsid w:val="0024307B"/>
    <w:rsid w:val="00243446"/>
    <w:rsid w:val="002435A7"/>
    <w:rsid w:val="0024371F"/>
    <w:rsid w:val="00243809"/>
    <w:rsid w:val="00243A39"/>
    <w:rsid w:val="002440E5"/>
    <w:rsid w:val="002441B5"/>
    <w:rsid w:val="002443C3"/>
    <w:rsid w:val="0024455F"/>
    <w:rsid w:val="00244632"/>
    <w:rsid w:val="00244734"/>
    <w:rsid w:val="00244ABA"/>
    <w:rsid w:val="00244E08"/>
    <w:rsid w:val="00244F9E"/>
    <w:rsid w:val="00245111"/>
    <w:rsid w:val="00245667"/>
    <w:rsid w:val="0024583B"/>
    <w:rsid w:val="00245900"/>
    <w:rsid w:val="00245A54"/>
    <w:rsid w:val="00245B9F"/>
    <w:rsid w:val="00245BCB"/>
    <w:rsid w:val="00245CE9"/>
    <w:rsid w:val="00245F8F"/>
    <w:rsid w:val="00246217"/>
    <w:rsid w:val="002465FD"/>
    <w:rsid w:val="00246602"/>
    <w:rsid w:val="002467F7"/>
    <w:rsid w:val="00246BAA"/>
    <w:rsid w:val="00247476"/>
    <w:rsid w:val="00247482"/>
    <w:rsid w:val="00247491"/>
    <w:rsid w:val="00247591"/>
    <w:rsid w:val="002475C8"/>
    <w:rsid w:val="00247816"/>
    <w:rsid w:val="00247DF3"/>
    <w:rsid w:val="00247FC8"/>
    <w:rsid w:val="00250395"/>
    <w:rsid w:val="0025041F"/>
    <w:rsid w:val="002505C9"/>
    <w:rsid w:val="0025061B"/>
    <w:rsid w:val="00250713"/>
    <w:rsid w:val="00250994"/>
    <w:rsid w:val="00250C67"/>
    <w:rsid w:val="00250F24"/>
    <w:rsid w:val="00251241"/>
    <w:rsid w:val="002513A1"/>
    <w:rsid w:val="002519F2"/>
    <w:rsid w:val="00251A82"/>
    <w:rsid w:val="00251E64"/>
    <w:rsid w:val="0025224E"/>
    <w:rsid w:val="00252265"/>
    <w:rsid w:val="00252601"/>
    <w:rsid w:val="002527EA"/>
    <w:rsid w:val="00252919"/>
    <w:rsid w:val="00252C12"/>
    <w:rsid w:val="00252C1F"/>
    <w:rsid w:val="00252D0B"/>
    <w:rsid w:val="002531F6"/>
    <w:rsid w:val="00253302"/>
    <w:rsid w:val="002533C4"/>
    <w:rsid w:val="002537B6"/>
    <w:rsid w:val="00254311"/>
    <w:rsid w:val="002544F5"/>
    <w:rsid w:val="00254DB8"/>
    <w:rsid w:val="00254DDF"/>
    <w:rsid w:val="00254F4F"/>
    <w:rsid w:val="00254F63"/>
    <w:rsid w:val="00255399"/>
    <w:rsid w:val="0025548F"/>
    <w:rsid w:val="002554FE"/>
    <w:rsid w:val="00255917"/>
    <w:rsid w:val="002559EE"/>
    <w:rsid w:val="00255FAA"/>
    <w:rsid w:val="002560BA"/>
    <w:rsid w:val="0025620F"/>
    <w:rsid w:val="002564B7"/>
    <w:rsid w:val="002564E3"/>
    <w:rsid w:val="002565B4"/>
    <w:rsid w:val="00256C4A"/>
    <w:rsid w:val="002570F6"/>
    <w:rsid w:val="002576FD"/>
    <w:rsid w:val="00257CC8"/>
    <w:rsid w:val="00257DCD"/>
    <w:rsid w:val="00257E70"/>
    <w:rsid w:val="00257EE7"/>
    <w:rsid w:val="002600B4"/>
    <w:rsid w:val="0026025A"/>
    <w:rsid w:val="0026033E"/>
    <w:rsid w:val="002604A6"/>
    <w:rsid w:val="00260C33"/>
    <w:rsid w:val="00261356"/>
    <w:rsid w:val="002615D1"/>
    <w:rsid w:val="00261BD8"/>
    <w:rsid w:val="00261D6D"/>
    <w:rsid w:val="0026218C"/>
    <w:rsid w:val="002621CD"/>
    <w:rsid w:val="002623D7"/>
    <w:rsid w:val="00262559"/>
    <w:rsid w:val="002627C9"/>
    <w:rsid w:val="00262AC8"/>
    <w:rsid w:val="00262D45"/>
    <w:rsid w:val="00262EEF"/>
    <w:rsid w:val="002630E2"/>
    <w:rsid w:val="00263174"/>
    <w:rsid w:val="00263269"/>
    <w:rsid w:val="00263291"/>
    <w:rsid w:val="00263540"/>
    <w:rsid w:val="0026369C"/>
    <w:rsid w:val="002636EF"/>
    <w:rsid w:val="0026408F"/>
    <w:rsid w:val="002645E7"/>
    <w:rsid w:val="002646B1"/>
    <w:rsid w:val="00264850"/>
    <w:rsid w:val="0026492A"/>
    <w:rsid w:val="00264F7C"/>
    <w:rsid w:val="002654A3"/>
    <w:rsid w:val="002657F2"/>
    <w:rsid w:val="00265AB9"/>
    <w:rsid w:val="00265E04"/>
    <w:rsid w:val="00265FD1"/>
    <w:rsid w:val="0026603A"/>
    <w:rsid w:val="00266B8B"/>
    <w:rsid w:val="00266DCD"/>
    <w:rsid w:val="00267656"/>
    <w:rsid w:val="00267953"/>
    <w:rsid w:val="00267ABF"/>
    <w:rsid w:val="00267C40"/>
    <w:rsid w:val="00267C4D"/>
    <w:rsid w:val="00267E5B"/>
    <w:rsid w:val="00267E90"/>
    <w:rsid w:val="00267EBE"/>
    <w:rsid w:val="00267EEF"/>
    <w:rsid w:val="00270655"/>
    <w:rsid w:val="00270B03"/>
    <w:rsid w:val="00270D60"/>
    <w:rsid w:val="002711C7"/>
    <w:rsid w:val="002713FE"/>
    <w:rsid w:val="002714ED"/>
    <w:rsid w:val="0027157B"/>
    <w:rsid w:val="0027184C"/>
    <w:rsid w:val="00271BF7"/>
    <w:rsid w:val="00272037"/>
    <w:rsid w:val="0027208F"/>
    <w:rsid w:val="002721AA"/>
    <w:rsid w:val="00272469"/>
    <w:rsid w:val="00272658"/>
    <w:rsid w:val="00272B08"/>
    <w:rsid w:val="00272BBA"/>
    <w:rsid w:val="00272E53"/>
    <w:rsid w:val="002730FC"/>
    <w:rsid w:val="0027315B"/>
    <w:rsid w:val="002733AB"/>
    <w:rsid w:val="002733C2"/>
    <w:rsid w:val="00273654"/>
    <w:rsid w:val="002738CB"/>
    <w:rsid w:val="00273A42"/>
    <w:rsid w:val="00273A73"/>
    <w:rsid w:val="00273C13"/>
    <w:rsid w:val="00273D9C"/>
    <w:rsid w:val="0027449C"/>
    <w:rsid w:val="00274678"/>
    <w:rsid w:val="00274786"/>
    <w:rsid w:val="0027495E"/>
    <w:rsid w:val="00274C77"/>
    <w:rsid w:val="00274DDD"/>
    <w:rsid w:val="0027504A"/>
    <w:rsid w:val="00275249"/>
    <w:rsid w:val="00275380"/>
    <w:rsid w:val="002757B5"/>
    <w:rsid w:val="0027582C"/>
    <w:rsid w:val="00275AD9"/>
    <w:rsid w:val="00275BEC"/>
    <w:rsid w:val="00276163"/>
    <w:rsid w:val="002763FE"/>
    <w:rsid w:val="002765F7"/>
    <w:rsid w:val="00276603"/>
    <w:rsid w:val="0027672F"/>
    <w:rsid w:val="00276A0E"/>
    <w:rsid w:val="00276A5D"/>
    <w:rsid w:val="00276B7E"/>
    <w:rsid w:val="00276E77"/>
    <w:rsid w:val="00276F63"/>
    <w:rsid w:val="00277078"/>
    <w:rsid w:val="00277282"/>
    <w:rsid w:val="002775B4"/>
    <w:rsid w:val="00277640"/>
    <w:rsid w:val="002776FE"/>
    <w:rsid w:val="00277807"/>
    <w:rsid w:val="002779DA"/>
    <w:rsid w:val="00277D01"/>
    <w:rsid w:val="00277F52"/>
    <w:rsid w:val="00277FFB"/>
    <w:rsid w:val="00280048"/>
    <w:rsid w:val="002800F5"/>
    <w:rsid w:val="002809A5"/>
    <w:rsid w:val="00280AD3"/>
    <w:rsid w:val="00280C2A"/>
    <w:rsid w:val="00280E6A"/>
    <w:rsid w:val="002814B5"/>
    <w:rsid w:val="002816E3"/>
    <w:rsid w:val="0028176C"/>
    <w:rsid w:val="0028184C"/>
    <w:rsid w:val="0028197E"/>
    <w:rsid w:val="00281AF6"/>
    <w:rsid w:val="00281BBE"/>
    <w:rsid w:val="00281DE8"/>
    <w:rsid w:val="00281E26"/>
    <w:rsid w:val="00281FD2"/>
    <w:rsid w:val="0028239C"/>
    <w:rsid w:val="00282678"/>
    <w:rsid w:val="00282C3A"/>
    <w:rsid w:val="00282C3C"/>
    <w:rsid w:val="00282C3D"/>
    <w:rsid w:val="00282E26"/>
    <w:rsid w:val="00282E9F"/>
    <w:rsid w:val="002830E8"/>
    <w:rsid w:val="00283614"/>
    <w:rsid w:val="002838F3"/>
    <w:rsid w:val="00283E69"/>
    <w:rsid w:val="00284079"/>
    <w:rsid w:val="00284139"/>
    <w:rsid w:val="002847CB"/>
    <w:rsid w:val="00284ECA"/>
    <w:rsid w:val="00284EFA"/>
    <w:rsid w:val="002850D6"/>
    <w:rsid w:val="0028539C"/>
    <w:rsid w:val="00285621"/>
    <w:rsid w:val="00285BCD"/>
    <w:rsid w:val="00286435"/>
    <w:rsid w:val="00286446"/>
    <w:rsid w:val="002868DB"/>
    <w:rsid w:val="00286946"/>
    <w:rsid w:val="00286BB6"/>
    <w:rsid w:val="002871B6"/>
    <w:rsid w:val="0028742F"/>
    <w:rsid w:val="00287848"/>
    <w:rsid w:val="00287899"/>
    <w:rsid w:val="00287C18"/>
    <w:rsid w:val="00287D41"/>
    <w:rsid w:val="00287E66"/>
    <w:rsid w:val="002902AF"/>
    <w:rsid w:val="002905C4"/>
    <w:rsid w:val="00290701"/>
    <w:rsid w:val="002908A9"/>
    <w:rsid w:val="00290BF4"/>
    <w:rsid w:val="00290C60"/>
    <w:rsid w:val="00291017"/>
    <w:rsid w:val="00291584"/>
    <w:rsid w:val="002916F0"/>
    <w:rsid w:val="00291A75"/>
    <w:rsid w:val="00291EB0"/>
    <w:rsid w:val="00291FAB"/>
    <w:rsid w:val="002921A4"/>
    <w:rsid w:val="00292314"/>
    <w:rsid w:val="0029232D"/>
    <w:rsid w:val="002928D8"/>
    <w:rsid w:val="00292B66"/>
    <w:rsid w:val="00292B99"/>
    <w:rsid w:val="00292F22"/>
    <w:rsid w:val="00293570"/>
    <w:rsid w:val="00293586"/>
    <w:rsid w:val="002938C2"/>
    <w:rsid w:val="00293C6B"/>
    <w:rsid w:val="00293D92"/>
    <w:rsid w:val="00293DAD"/>
    <w:rsid w:val="00293F02"/>
    <w:rsid w:val="00293F20"/>
    <w:rsid w:val="002944AF"/>
    <w:rsid w:val="002949A2"/>
    <w:rsid w:val="002949C7"/>
    <w:rsid w:val="00294C42"/>
    <w:rsid w:val="00294C45"/>
    <w:rsid w:val="00294CA9"/>
    <w:rsid w:val="00294FD2"/>
    <w:rsid w:val="0029567B"/>
    <w:rsid w:val="00295921"/>
    <w:rsid w:val="00295A02"/>
    <w:rsid w:val="00295CBA"/>
    <w:rsid w:val="00295DA3"/>
    <w:rsid w:val="00296240"/>
    <w:rsid w:val="00296485"/>
    <w:rsid w:val="00296886"/>
    <w:rsid w:val="0029690A"/>
    <w:rsid w:val="00296F26"/>
    <w:rsid w:val="00296F2F"/>
    <w:rsid w:val="0029709F"/>
    <w:rsid w:val="00297349"/>
    <w:rsid w:val="002973B2"/>
    <w:rsid w:val="0029796C"/>
    <w:rsid w:val="00297B9F"/>
    <w:rsid w:val="00297FCA"/>
    <w:rsid w:val="002A016A"/>
    <w:rsid w:val="002A02B7"/>
    <w:rsid w:val="002A05F8"/>
    <w:rsid w:val="002A0C0E"/>
    <w:rsid w:val="002A102E"/>
    <w:rsid w:val="002A1110"/>
    <w:rsid w:val="002A129D"/>
    <w:rsid w:val="002A16A6"/>
    <w:rsid w:val="002A1AFA"/>
    <w:rsid w:val="002A1B08"/>
    <w:rsid w:val="002A1BB7"/>
    <w:rsid w:val="002A1D6F"/>
    <w:rsid w:val="002A2164"/>
    <w:rsid w:val="002A2608"/>
    <w:rsid w:val="002A2C2B"/>
    <w:rsid w:val="002A2DD4"/>
    <w:rsid w:val="002A30D0"/>
    <w:rsid w:val="002A328C"/>
    <w:rsid w:val="002A34E2"/>
    <w:rsid w:val="002A3C88"/>
    <w:rsid w:val="002A3DCF"/>
    <w:rsid w:val="002A411E"/>
    <w:rsid w:val="002A4CC6"/>
    <w:rsid w:val="002A4E1B"/>
    <w:rsid w:val="002A4F21"/>
    <w:rsid w:val="002A51A9"/>
    <w:rsid w:val="002A5391"/>
    <w:rsid w:val="002A53C5"/>
    <w:rsid w:val="002A546A"/>
    <w:rsid w:val="002A56A6"/>
    <w:rsid w:val="002A56E2"/>
    <w:rsid w:val="002A5DE9"/>
    <w:rsid w:val="002A68EF"/>
    <w:rsid w:val="002A6A30"/>
    <w:rsid w:val="002A6A49"/>
    <w:rsid w:val="002A6D37"/>
    <w:rsid w:val="002A6D44"/>
    <w:rsid w:val="002A6D88"/>
    <w:rsid w:val="002A7050"/>
    <w:rsid w:val="002A7280"/>
    <w:rsid w:val="002A7471"/>
    <w:rsid w:val="002A7518"/>
    <w:rsid w:val="002A7685"/>
    <w:rsid w:val="002A781F"/>
    <w:rsid w:val="002A7878"/>
    <w:rsid w:val="002A7C1E"/>
    <w:rsid w:val="002B0070"/>
    <w:rsid w:val="002B05AC"/>
    <w:rsid w:val="002B089F"/>
    <w:rsid w:val="002B0A18"/>
    <w:rsid w:val="002B0A33"/>
    <w:rsid w:val="002B0AB8"/>
    <w:rsid w:val="002B0AC4"/>
    <w:rsid w:val="002B10CB"/>
    <w:rsid w:val="002B12F8"/>
    <w:rsid w:val="002B13BE"/>
    <w:rsid w:val="002B142B"/>
    <w:rsid w:val="002B1706"/>
    <w:rsid w:val="002B18B8"/>
    <w:rsid w:val="002B204C"/>
    <w:rsid w:val="002B20A7"/>
    <w:rsid w:val="002B2772"/>
    <w:rsid w:val="002B27E6"/>
    <w:rsid w:val="002B296C"/>
    <w:rsid w:val="002B2A1F"/>
    <w:rsid w:val="002B2DAA"/>
    <w:rsid w:val="002B327E"/>
    <w:rsid w:val="002B3511"/>
    <w:rsid w:val="002B35B1"/>
    <w:rsid w:val="002B3618"/>
    <w:rsid w:val="002B3863"/>
    <w:rsid w:val="002B3B4C"/>
    <w:rsid w:val="002B3B82"/>
    <w:rsid w:val="002B3DB9"/>
    <w:rsid w:val="002B3F85"/>
    <w:rsid w:val="002B4167"/>
    <w:rsid w:val="002B42BF"/>
    <w:rsid w:val="002B440F"/>
    <w:rsid w:val="002B47ED"/>
    <w:rsid w:val="002B48B4"/>
    <w:rsid w:val="002B4B13"/>
    <w:rsid w:val="002B4C50"/>
    <w:rsid w:val="002B4E1A"/>
    <w:rsid w:val="002B4F1F"/>
    <w:rsid w:val="002B511E"/>
    <w:rsid w:val="002B517E"/>
    <w:rsid w:val="002B51BB"/>
    <w:rsid w:val="002B5288"/>
    <w:rsid w:val="002B533A"/>
    <w:rsid w:val="002B5488"/>
    <w:rsid w:val="002B5568"/>
    <w:rsid w:val="002B55C5"/>
    <w:rsid w:val="002B5CBD"/>
    <w:rsid w:val="002B5E1A"/>
    <w:rsid w:val="002B5E6B"/>
    <w:rsid w:val="002B5F3E"/>
    <w:rsid w:val="002B6258"/>
    <w:rsid w:val="002B642F"/>
    <w:rsid w:val="002B650F"/>
    <w:rsid w:val="002B6905"/>
    <w:rsid w:val="002B693D"/>
    <w:rsid w:val="002B6AA5"/>
    <w:rsid w:val="002B6B20"/>
    <w:rsid w:val="002B722D"/>
    <w:rsid w:val="002B725E"/>
    <w:rsid w:val="002B72DC"/>
    <w:rsid w:val="002B764A"/>
    <w:rsid w:val="002B78B1"/>
    <w:rsid w:val="002B7A7C"/>
    <w:rsid w:val="002B7BF7"/>
    <w:rsid w:val="002B7E67"/>
    <w:rsid w:val="002B7EC7"/>
    <w:rsid w:val="002B7FBC"/>
    <w:rsid w:val="002C011D"/>
    <w:rsid w:val="002C02F4"/>
    <w:rsid w:val="002C0304"/>
    <w:rsid w:val="002C04EE"/>
    <w:rsid w:val="002C0690"/>
    <w:rsid w:val="002C0866"/>
    <w:rsid w:val="002C090F"/>
    <w:rsid w:val="002C0A5E"/>
    <w:rsid w:val="002C0FC2"/>
    <w:rsid w:val="002C19A8"/>
    <w:rsid w:val="002C1A04"/>
    <w:rsid w:val="002C2064"/>
    <w:rsid w:val="002C2208"/>
    <w:rsid w:val="002C22C1"/>
    <w:rsid w:val="002C269D"/>
    <w:rsid w:val="002C2779"/>
    <w:rsid w:val="002C2AFA"/>
    <w:rsid w:val="002C2E5C"/>
    <w:rsid w:val="002C2EF7"/>
    <w:rsid w:val="002C2F61"/>
    <w:rsid w:val="002C2F84"/>
    <w:rsid w:val="002C302D"/>
    <w:rsid w:val="002C32B5"/>
    <w:rsid w:val="002C332A"/>
    <w:rsid w:val="002C3409"/>
    <w:rsid w:val="002C366D"/>
    <w:rsid w:val="002C36BF"/>
    <w:rsid w:val="002C3A38"/>
    <w:rsid w:val="002C3C4A"/>
    <w:rsid w:val="002C3C77"/>
    <w:rsid w:val="002C3CA6"/>
    <w:rsid w:val="002C4292"/>
    <w:rsid w:val="002C42E4"/>
    <w:rsid w:val="002C42F6"/>
    <w:rsid w:val="002C44A6"/>
    <w:rsid w:val="002C476D"/>
    <w:rsid w:val="002C4A5D"/>
    <w:rsid w:val="002C4F98"/>
    <w:rsid w:val="002C5156"/>
    <w:rsid w:val="002C5201"/>
    <w:rsid w:val="002C5351"/>
    <w:rsid w:val="002C53E0"/>
    <w:rsid w:val="002C554C"/>
    <w:rsid w:val="002C55D5"/>
    <w:rsid w:val="002C575C"/>
    <w:rsid w:val="002C58C1"/>
    <w:rsid w:val="002C5F99"/>
    <w:rsid w:val="002C60E1"/>
    <w:rsid w:val="002C6249"/>
    <w:rsid w:val="002C68DA"/>
    <w:rsid w:val="002C6B40"/>
    <w:rsid w:val="002C6DC1"/>
    <w:rsid w:val="002C6E69"/>
    <w:rsid w:val="002C6EDD"/>
    <w:rsid w:val="002C70C1"/>
    <w:rsid w:val="002C7148"/>
    <w:rsid w:val="002C724A"/>
    <w:rsid w:val="002C72BE"/>
    <w:rsid w:val="002C73AF"/>
    <w:rsid w:val="002C740E"/>
    <w:rsid w:val="002C7841"/>
    <w:rsid w:val="002C7C91"/>
    <w:rsid w:val="002C7D14"/>
    <w:rsid w:val="002C7E31"/>
    <w:rsid w:val="002D029D"/>
    <w:rsid w:val="002D030C"/>
    <w:rsid w:val="002D0527"/>
    <w:rsid w:val="002D05DD"/>
    <w:rsid w:val="002D060E"/>
    <w:rsid w:val="002D0897"/>
    <w:rsid w:val="002D096B"/>
    <w:rsid w:val="002D0A11"/>
    <w:rsid w:val="002D0FC8"/>
    <w:rsid w:val="002D10EB"/>
    <w:rsid w:val="002D12EF"/>
    <w:rsid w:val="002D1437"/>
    <w:rsid w:val="002D15EC"/>
    <w:rsid w:val="002D162F"/>
    <w:rsid w:val="002D1979"/>
    <w:rsid w:val="002D19AE"/>
    <w:rsid w:val="002D19F4"/>
    <w:rsid w:val="002D285B"/>
    <w:rsid w:val="002D28E4"/>
    <w:rsid w:val="002D2942"/>
    <w:rsid w:val="002D29A4"/>
    <w:rsid w:val="002D2E88"/>
    <w:rsid w:val="002D2EA8"/>
    <w:rsid w:val="002D2EE5"/>
    <w:rsid w:val="002D2EF2"/>
    <w:rsid w:val="002D2FD2"/>
    <w:rsid w:val="002D3076"/>
    <w:rsid w:val="002D3117"/>
    <w:rsid w:val="002D32E3"/>
    <w:rsid w:val="002D3401"/>
    <w:rsid w:val="002D378D"/>
    <w:rsid w:val="002D3A5F"/>
    <w:rsid w:val="002D3C3B"/>
    <w:rsid w:val="002D3DA7"/>
    <w:rsid w:val="002D3F43"/>
    <w:rsid w:val="002D4261"/>
    <w:rsid w:val="002D4762"/>
    <w:rsid w:val="002D489F"/>
    <w:rsid w:val="002D4985"/>
    <w:rsid w:val="002D4B4D"/>
    <w:rsid w:val="002D4C21"/>
    <w:rsid w:val="002D53AD"/>
    <w:rsid w:val="002D5857"/>
    <w:rsid w:val="002D5B09"/>
    <w:rsid w:val="002D5C3F"/>
    <w:rsid w:val="002D5CD1"/>
    <w:rsid w:val="002D5F61"/>
    <w:rsid w:val="002D603A"/>
    <w:rsid w:val="002D6443"/>
    <w:rsid w:val="002D663A"/>
    <w:rsid w:val="002D66BA"/>
    <w:rsid w:val="002D6736"/>
    <w:rsid w:val="002D74B9"/>
    <w:rsid w:val="002D75B3"/>
    <w:rsid w:val="002D7843"/>
    <w:rsid w:val="002D79ED"/>
    <w:rsid w:val="002D7D19"/>
    <w:rsid w:val="002D7D69"/>
    <w:rsid w:val="002E02DC"/>
    <w:rsid w:val="002E06CD"/>
    <w:rsid w:val="002E071C"/>
    <w:rsid w:val="002E0C52"/>
    <w:rsid w:val="002E0FBD"/>
    <w:rsid w:val="002E100B"/>
    <w:rsid w:val="002E1033"/>
    <w:rsid w:val="002E1544"/>
    <w:rsid w:val="002E1568"/>
    <w:rsid w:val="002E1726"/>
    <w:rsid w:val="002E1CA0"/>
    <w:rsid w:val="002E1D93"/>
    <w:rsid w:val="002E1EFB"/>
    <w:rsid w:val="002E1F6C"/>
    <w:rsid w:val="002E2081"/>
    <w:rsid w:val="002E209B"/>
    <w:rsid w:val="002E2162"/>
    <w:rsid w:val="002E22AA"/>
    <w:rsid w:val="002E22CE"/>
    <w:rsid w:val="002E237D"/>
    <w:rsid w:val="002E2418"/>
    <w:rsid w:val="002E25E7"/>
    <w:rsid w:val="002E297D"/>
    <w:rsid w:val="002E2B65"/>
    <w:rsid w:val="002E2EC3"/>
    <w:rsid w:val="002E311D"/>
    <w:rsid w:val="002E31D4"/>
    <w:rsid w:val="002E31FA"/>
    <w:rsid w:val="002E35DE"/>
    <w:rsid w:val="002E376C"/>
    <w:rsid w:val="002E484C"/>
    <w:rsid w:val="002E4AF1"/>
    <w:rsid w:val="002E4B0B"/>
    <w:rsid w:val="002E4B58"/>
    <w:rsid w:val="002E4F0F"/>
    <w:rsid w:val="002E5684"/>
    <w:rsid w:val="002E581E"/>
    <w:rsid w:val="002E5BAD"/>
    <w:rsid w:val="002E5C52"/>
    <w:rsid w:val="002E5DA3"/>
    <w:rsid w:val="002E6203"/>
    <w:rsid w:val="002E62A3"/>
    <w:rsid w:val="002E664B"/>
    <w:rsid w:val="002E6786"/>
    <w:rsid w:val="002E75D8"/>
    <w:rsid w:val="002E76D1"/>
    <w:rsid w:val="002E76F5"/>
    <w:rsid w:val="002E772A"/>
    <w:rsid w:val="002E7813"/>
    <w:rsid w:val="002E785E"/>
    <w:rsid w:val="002E7988"/>
    <w:rsid w:val="002E79C9"/>
    <w:rsid w:val="002E7C04"/>
    <w:rsid w:val="002E7D44"/>
    <w:rsid w:val="002E7DE9"/>
    <w:rsid w:val="002F01A5"/>
    <w:rsid w:val="002F029F"/>
    <w:rsid w:val="002F02D5"/>
    <w:rsid w:val="002F044F"/>
    <w:rsid w:val="002F074F"/>
    <w:rsid w:val="002F07D8"/>
    <w:rsid w:val="002F09BD"/>
    <w:rsid w:val="002F0AC0"/>
    <w:rsid w:val="002F133F"/>
    <w:rsid w:val="002F152A"/>
    <w:rsid w:val="002F16A9"/>
    <w:rsid w:val="002F17A9"/>
    <w:rsid w:val="002F17C9"/>
    <w:rsid w:val="002F17CD"/>
    <w:rsid w:val="002F17FA"/>
    <w:rsid w:val="002F19E4"/>
    <w:rsid w:val="002F1DE8"/>
    <w:rsid w:val="002F1F45"/>
    <w:rsid w:val="002F203E"/>
    <w:rsid w:val="002F2126"/>
    <w:rsid w:val="002F21CF"/>
    <w:rsid w:val="002F227F"/>
    <w:rsid w:val="002F24D5"/>
    <w:rsid w:val="002F267E"/>
    <w:rsid w:val="002F2819"/>
    <w:rsid w:val="002F2AA8"/>
    <w:rsid w:val="002F2CF8"/>
    <w:rsid w:val="002F2E1B"/>
    <w:rsid w:val="002F2EF2"/>
    <w:rsid w:val="002F379C"/>
    <w:rsid w:val="002F39E5"/>
    <w:rsid w:val="002F3A1B"/>
    <w:rsid w:val="002F3CA6"/>
    <w:rsid w:val="002F3CEE"/>
    <w:rsid w:val="002F3D89"/>
    <w:rsid w:val="002F3F59"/>
    <w:rsid w:val="002F4000"/>
    <w:rsid w:val="002F4158"/>
    <w:rsid w:val="002F43C4"/>
    <w:rsid w:val="002F4435"/>
    <w:rsid w:val="002F449F"/>
    <w:rsid w:val="002F4589"/>
    <w:rsid w:val="002F45A0"/>
    <w:rsid w:val="002F470A"/>
    <w:rsid w:val="002F473F"/>
    <w:rsid w:val="002F4DF2"/>
    <w:rsid w:val="002F5109"/>
    <w:rsid w:val="002F5234"/>
    <w:rsid w:val="002F5341"/>
    <w:rsid w:val="002F566E"/>
    <w:rsid w:val="002F5BEF"/>
    <w:rsid w:val="002F5E88"/>
    <w:rsid w:val="002F6036"/>
    <w:rsid w:val="002F61E7"/>
    <w:rsid w:val="002F61EE"/>
    <w:rsid w:val="002F6326"/>
    <w:rsid w:val="002F63B7"/>
    <w:rsid w:val="002F6844"/>
    <w:rsid w:val="002F698D"/>
    <w:rsid w:val="002F6AF5"/>
    <w:rsid w:val="002F6CA9"/>
    <w:rsid w:val="002F722B"/>
    <w:rsid w:val="002F7467"/>
    <w:rsid w:val="00300115"/>
    <w:rsid w:val="00300148"/>
    <w:rsid w:val="003002E5"/>
    <w:rsid w:val="00300771"/>
    <w:rsid w:val="0030082C"/>
    <w:rsid w:val="00300A00"/>
    <w:rsid w:val="00301164"/>
    <w:rsid w:val="003011E3"/>
    <w:rsid w:val="00301230"/>
    <w:rsid w:val="003012D0"/>
    <w:rsid w:val="00301567"/>
    <w:rsid w:val="0030163B"/>
    <w:rsid w:val="003017B0"/>
    <w:rsid w:val="00302128"/>
    <w:rsid w:val="00302170"/>
    <w:rsid w:val="003021CF"/>
    <w:rsid w:val="00302536"/>
    <w:rsid w:val="00302F77"/>
    <w:rsid w:val="0030311F"/>
    <w:rsid w:val="003031A1"/>
    <w:rsid w:val="00303565"/>
    <w:rsid w:val="003037FC"/>
    <w:rsid w:val="00303964"/>
    <w:rsid w:val="00303AF9"/>
    <w:rsid w:val="00303BDD"/>
    <w:rsid w:val="00303C19"/>
    <w:rsid w:val="00303C1E"/>
    <w:rsid w:val="00303F22"/>
    <w:rsid w:val="00303F6C"/>
    <w:rsid w:val="00304344"/>
    <w:rsid w:val="003043A0"/>
    <w:rsid w:val="00305069"/>
    <w:rsid w:val="00305107"/>
    <w:rsid w:val="003053C2"/>
    <w:rsid w:val="00305670"/>
    <w:rsid w:val="00305806"/>
    <w:rsid w:val="00305A80"/>
    <w:rsid w:val="00306102"/>
    <w:rsid w:val="0030658A"/>
    <w:rsid w:val="0030664F"/>
    <w:rsid w:val="003067D4"/>
    <w:rsid w:val="00307362"/>
    <w:rsid w:val="003078BB"/>
    <w:rsid w:val="003079D1"/>
    <w:rsid w:val="00307CD3"/>
    <w:rsid w:val="00307DFE"/>
    <w:rsid w:val="00310071"/>
    <w:rsid w:val="0031030A"/>
    <w:rsid w:val="0031062F"/>
    <w:rsid w:val="00310684"/>
    <w:rsid w:val="0031083B"/>
    <w:rsid w:val="00310A4C"/>
    <w:rsid w:val="00310ACA"/>
    <w:rsid w:val="00310DE0"/>
    <w:rsid w:val="00310EE8"/>
    <w:rsid w:val="00310FEA"/>
    <w:rsid w:val="00311008"/>
    <w:rsid w:val="00311609"/>
    <w:rsid w:val="00311954"/>
    <w:rsid w:val="00311AB8"/>
    <w:rsid w:val="00311C59"/>
    <w:rsid w:val="00311CC0"/>
    <w:rsid w:val="00312231"/>
    <w:rsid w:val="003128DE"/>
    <w:rsid w:val="00312A63"/>
    <w:rsid w:val="00312E09"/>
    <w:rsid w:val="00312E81"/>
    <w:rsid w:val="00313829"/>
    <w:rsid w:val="00313AFE"/>
    <w:rsid w:val="00313C41"/>
    <w:rsid w:val="0031408C"/>
    <w:rsid w:val="0031478B"/>
    <w:rsid w:val="003151B5"/>
    <w:rsid w:val="0031545F"/>
    <w:rsid w:val="00315519"/>
    <w:rsid w:val="003156DF"/>
    <w:rsid w:val="003161E3"/>
    <w:rsid w:val="00316300"/>
    <w:rsid w:val="003164A9"/>
    <w:rsid w:val="00316958"/>
    <w:rsid w:val="00316B26"/>
    <w:rsid w:val="00316B59"/>
    <w:rsid w:val="00316CAC"/>
    <w:rsid w:val="0031717C"/>
    <w:rsid w:val="003176EE"/>
    <w:rsid w:val="003179AC"/>
    <w:rsid w:val="00317C41"/>
    <w:rsid w:val="00317E4F"/>
    <w:rsid w:val="003200A2"/>
    <w:rsid w:val="0032069A"/>
    <w:rsid w:val="003208C0"/>
    <w:rsid w:val="0032099D"/>
    <w:rsid w:val="00320F5F"/>
    <w:rsid w:val="00321256"/>
    <w:rsid w:val="0032135D"/>
    <w:rsid w:val="00321491"/>
    <w:rsid w:val="0032169A"/>
    <w:rsid w:val="003217C6"/>
    <w:rsid w:val="00321AEC"/>
    <w:rsid w:val="00321D36"/>
    <w:rsid w:val="00321D68"/>
    <w:rsid w:val="00321F33"/>
    <w:rsid w:val="003220AC"/>
    <w:rsid w:val="003220F3"/>
    <w:rsid w:val="0032210E"/>
    <w:rsid w:val="00322213"/>
    <w:rsid w:val="003229B6"/>
    <w:rsid w:val="00322AAD"/>
    <w:rsid w:val="00322D02"/>
    <w:rsid w:val="00322D19"/>
    <w:rsid w:val="00323042"/>
    <w:rsid w:val="00323223"/>
    <w:rsid w:val="00323289"/>
    <w:rsid w:val="003232BF"/>
    <w:rsid w:val="00323427"/>
    <w:rsid w:val="00323434"/>
    <w:rsid w:val="00323791"/>
    <w:rsid w:val="003238FD"/>
    <w:rsid w:val="00323B93"/>
    <w:rsid w:val="00324124"/>
    <w:rsid w:val="00324844"/>
    <w:rsid w:val="0032486E"/>
    <w:rsid w:val="00324B7B"/>
    <w:rsid w:val="00324C6E"/>
    <w:rsid w:val="00324CBC"/>
    <w:rsid w:val="00324F35"/>
    <w:rsid w:val="00325180"/>
    <w:rsid w:val="0032555C"/>
    <w:rsid w:val="0032579F"/>
    <w:rsid w:val="0032580E"/>
    <w:rsid w:val="00325969"/>
    <w:rsid w:val="00325C62"/>
    <w:rsid w:val="00325D01"/>
    <w:rsid w:val="00325EEB"/>
    <w:rsid w:val="00325F3E"/>
    <w:rsid w:val="003260CC"/>
    <w:rsid w:val="0032623E"/>
    <w:rsid w:val="0032653B"/>
    <w:rsid w:val="0032677D"/>
    <w:rsid w:val="0032681E"/>
    <w:rsid w:val="00326A41"/>
    <w:rsid w:val="00326A74"/>
    <w:rsid w:val="00326DAA"/>
    <w:rsid w:val="003270B3"/>
    <w:rsid w:val="0032729E"/>
    <w:rsid w:val="003273DA"/>
    <w:rsid w:val="00327471"/>
    <w:rsid w:val="003276C0"/>
    <w:rsid w:val="00327785"/>
    <w:rsid w:val="00327928"/>
    <w:rsid w:val="00327961"/>
    <w:rsid w:val="00327C1E"/>
    <w:rsid w:val="00327E8D"/>
    <w:rsid w:val="003304CC"/>
    <w:rsid w:val="00330ACD"/>
    <w:rsid w:val="00331184"/>
    <w:rsid w:val="0033119A"/>
    <w:rsid w:val="003313FB"/>
    <w:rsid w:val="00331452"/>
    <w:rsid w:val="0033166C"/>
    <w:rsid w:val="003316B3"/>
    <w:rsid w:val="003317AF"/>
    <w:rsid w:val="00332032"/>
    <w:rsid w:val="0033221A"/>
    <w:rsid w:val="00332437"/>
    <w:rsid w:val="0033260A"/>
    <w:rsid w:val="00332DB6"/>
    <w:rsid w:val="00332DEC"/>
    <w:rsid w:val="003330BE"/>
    <w:rsid w:val="00333433"/>
    <w:rsid w:val="0033344E"/>
    <w:rsid w:val="003339B0"/>
    <w:rsid w:val="00333EE5"/>
    <w:rsid w:val="00333F37"/>
    <w:rsid w:val="00333FF4"/>
    <w:rsid w:val="003342F2"/>
    <w:rsid w:val="0033430B"/>
    <w:rsid w:val="00334647"/>
    <w:rsid w:val="00334FD2"/>
    <w:rsid w:val="0033500B"/>
    <w:rsid w:val="0033502D"/>
    <w:rsid w:val="00335803"/>
    <w:rsid w:val="003358F4"/>
    <w:rsid w:val="0033593D"/>
    <w:rsid w:val="00335DC3"/>
    <w:rsid w:val="00336BA2"/>
    <w:rsid w:val="00336C59"/>
    <w:rsid w:val="00336CEB"/>
    <w:rsid w:val="00336FE8"/>
    <w:rsid w:val="00337177"/>
    <w:rsid w:val="00337212"/>
    <w:rsid w:val="0033723B"/>
    <w:rsid w:val="003372EB"/>
    <w:rsid w:val="00337432"/>
    <w:rsid w:val="00337475"/>
    <w:rsid w:val="00337486"/>
    <w:rsid w:val="00337542"/>
    <w:rsid w:val="0033761A"/>
    <w:rsid w:val="00337AE7"/>
    <w:rsid w:val="00337DD9"/>
    <w:rsid w:val="00337EE6"/>
    <w:rsid w:val="00340076"/>
    <w:rsid w:val="00340320"/>
    <w:rsid w:val="0034044A"/>
    <w:rsid w:val="003404FB"/>
    <w:rsid w:val="003406D8"/>
    <w:rsid w:val="003414D8"/>
    <w:rsid w:val="003414DA"/>
    <w:rsid w:val="003416E0"/>
    <w:rsid w:val="003417F0"/>
    <w:rsid w:val="00341801"/>
    <w:rsid w:val="00341904"/>
    <w:rsid w:val="00341953"/>
    <w:rsid w:val="003419D0"/>
    <w:rsid w:val="00341A06"/>
    <w:rsid w:val="00341BAD"/>
    <w:rsid w:val="00341FE5"/>
    <w:rsid w:val="00342010"/>
    <w:rsid w:val="003426BA"/>
    <w:rsid w:val="00342A4A"/>
    <w:rsid w:val="00342C94"/>
    <w:rsid w:val="00342CF1"/>
    <w:rsid w:val="003431CE"/>
    <w:rsid w:val="00343266"/>
    <w:rsid w:val="00343682"/>
    <w:rsid w:val="0034380C"/>
    <w:rsid w:val="00343E18"/>
    <w:rsid w:val="00343E63"/>
    <w:rsid w:val="00343ECA"/>
    <w:rsid w:val="00343FBB"/>
    <w:rsid w:val="00344169"/>
    <w:rsid w:val="003441F9"/>
    <w:rsid w:val="00344275"/>
    <w:rsid w:val="0034447A"/>
    <w:rsid w:val="0034452E"/>
    <w:rsid w:val="00344C04"/>
    <w:rsid w:val="00344DD1"/>
    <w:rsid w:val="00344DD5"/>
    <w:rsid w:val="00344F08"/>
    <w:rsid w:val="0034526E"/>
    <w:rsid w:val="003453E4"/>
    <w:rsid w:val="00345896"/>
    <w:rsid w:val="00346988"/>
    <w:rsid w:val="0034703E"/>
    <w:rsid w:val="003470A7"/>
    <w:rsid w:val="003471A9"/>
    <w:rsid w:val="003472CC"/>
    <w:rsid w:val="0034733E"/>
    <w:rsid w:val="003473AB"/>
    <w:rsid w:val="00347741"/>
    <w:rsid w:val="00347744"/>
    <w:rsid w:val="00347DB0"/>
    <w:rsid w:val="00347E4E"/>
    <w:rsid w:val="00350206"/>
    <w:rsid w:val="003507C4"/>
    <w:rsid w:val="0035083D"/>
    <w:rsid w:val="0035096C"/>
    <w:rsid w:val="00350A4C"/>
    <w:rsid w:val="00350C08"/>
    <w:rsid w:val="00350DF7"/>
    <w:rsid w:val="003512D4"/>
    <w:rsid w:val="00351346"/>
    <w:rsid w:val="00351459"/>
    <w:rsid w:val="00351DA8"/>
    <w:rsid w:val="00351E17"/>
    <w:rsid w:val="00351ECD"/>
    <w:rsid w:val="00352140"/>
    <w:rsid w:val="003521E0"/>
    <w:rsid w:val="00352641"/>
    <w:rsid w:val="003527CF"/>
    <w:rsid w:val="0035289E"/>
    <w:rsid w:val="0035292B"/>
    <w:rsid w:val="00352A43"/>
    <w:rsid w:val="00352D07"/>
    <w:rsid w:val="003533B4"/>
    <w:rsid w:val="003535AF"/>
    <w:rsid w:val="0035392F"/>
    <w:rsid w:val="00353BC5"/>
    <w:rsid w:val="00353ECC"/>
    <w:rsid w:val="00353EDF"/>
    <w:rsid w:val="00353F18"/>
    <w:rsid w:val="00354252"/>
    <w:rsid w:val="0035432D"/>
    <w:rsid w:val="00354759"/>
    <w:rsid w:val="00354E82"/>
    <w:rsid w:val="00354F7D"/>
    <w:rsid w:val="0035515A"/>
    <w:rsid w:val="0035519A"/>
    <w:rsid w:val="003551EE"/>
    <w:rsid w:val="00355344"/>
    <w:rsid w:val="00355782"/>
    <w:rsid w:val="00355A69"/>
    <w:rsid w:val="00355B41"/>
    <w:rsid w:val="00355D31"/>
    <w:rsid w:val="00355DC0"/>
    <w:rsid w:val="00355EB2"/>
    <w:rsid w:val="00355FC7"/>
    <w:rsid w:val="003563D5"/>
    <w:rsid w:val="003565B1"/>
    <w:rsid w:val="00356692"/>
    <w:rsid w:val="00356778"/>
    <w:rsid w:val="0035678A"/>
    <w:rsid w:val="003567D2"/>
    <w:rsid w:val="00356B87"/>
    <w:rsid w:val="00357107"/>
    <w:rsid w:val="00357334"/>
    <w:rsid w:val="0035745C"/>
    <w:rsid w:val="00357621"/>
    <w:rsid w:val="00357A80"/>
    <w:rsid w:val="00357ABC"/>
    <w:rsid w:val="00357CEA"/>
    <w:rsid w:val="00357F07"/>
    <w:rsid w:val="003605E5"/>
    <w:rsid w:val="003608CD"/>
    <w:rsid w:val="003609AD"/>
    <w:rsid w:val="00360B8A"/>
    <w:rsid w:val="00360BA5"/>
    <w:rsid w:val="0036108B"/>
    <w:rsid w:val="00361107"/>
    <w:rsid w:val="00361158"/>
    <w:rsid w:val="003611C2"/>
    <w:rsid w:val="00361376"/>
    <w:rsid w:val="0036150C"/>
    <w:rsid w:val="003619E3"/>
    <w:rsid w:val="003619ED"/>
    <w:rsid w:val="00361B35"/>
    <w:rsid w:val="00361F7D"/>
    <w:rsid w:val="00361F8B"/>
    <w:rsid w:val="0036206D"/>
    <w:rsid w:val="0036274C"/>
    <w:rsid w:val="0036292D"/>
    <w:rsid w:val="003629E8"/>
    <w:rsid w:val="00362A02"/>
    <w:rsid w:val="00362F74"/>
    <w:rsid w:val="00363328"/>
    <w:rsid w:val="0036353A"/>
    <w:rsid w:val="00363B7C"/>
    <w:rsid w:val="00363BC8"/>
    <w:rsid w:val="00363EB2"/>
    <w:rsid w:val="003640C2"/>
    <w:rsid w:val="00364146"/>
    <w:rsid w:val="0036425D"/>
    <w:rsid w:val="003642E2"/>
    <w:rsid w:val="003643B5"/>
    <w:rsid w:val="003644FB"/>
    <w:rsid w:val="00364877"/>
    <w:rsid w:val="00364A4A"/>
    <w:rsid w:val="00364CA4"/>
    <w:rsid w:val="00364D9C"/>
    <w:rsid w:val="00365008"/>
    <w:rsid w:val="00365512"/>
    <w:rsid w:val="003657CD"/>
    <w:rsid w:val="003658F8"/>
    <w:rsid w:val="00365D56"/>
    <w:rsid w:val="00365D8C"/>
    <w:rsid w:val="00365F78"/>
    <w:rsid w:val="00365FC3"/>
    <w:rsid w:val="00366227"/>
    <w:rsid w:val="003667B9"/>
    <w:rsid w:val="00366A92"/>
    <w:rsid w:val="00366B78"/>
    <w:rsid w:val="00366CB6"/>
    <w:rsid w:val="00366E19"/>
    <w:rsid w:val="00366EBA"/>
    <w:rsid w:val="0036730C"/>
    <w:rsid w:val="00367386"/>
    <w:rsid w:val="00367879"/>
    <w:rsid w:val="00367A44"/>
    <w:rsid w:val="00367BF3"/>
    <w:rsid w:val="003702DD"/>
    <w:rsid w:val="00370477"/>
    <w:rsid w:val="003705EF"/>
    <w:rsid w:val="00370D22"/>
    <w:rsid w:val="00370D27"/>
    <w:rsid w:val="00370D70"/>
    <w:rsid w:val="00371303"/>
    <w:rsid w:val="003714D0"/>
    <w:rsid w:val="00371520"/>
    <w:rsid w:val="003717D5"/>
    <w:rsid w:val="00371947"/>
    <w:rsid w:val="00371D1D"/>
    <w:rsid w:val="00371E8E"/>
    <w:rsid w:val="00371EDE"/>
    <w:rsid w:val="003722A9"/>
    <w:rsid w:val="003723FC"/>
    <w:rsid w:val="00372880"/>
    <w:rsid w:val="003728D7"/>
    <w:rsid w:val="00372BFF"/>
    <w:rsid w:val="00372F21"/>
    <w:rsid w:val="00372F36"/>
    <w:rsid w:val="00373193"/>
    <w:rsid w:val="00373405"/>
    <w:rsid w:val="0037366B"/>
    <w:rsid w:val="00373817"/>
    <w:rsid w:val="00373A82"/>
    <w:rsid w:val="00373AA8"/>
    <w:rsid w:val="00373B43"/>
    <w:rsid w:val="00373C73"/>
    <w:rsid w:val="00373CA2"/>
    <w:rsid w:val="003740B5"/>
    <w:rsid w:val="00374203"/>
    <w:rsid w:val="003743C3"/>
    <w:rsid w:val="003747BA"/>
    <w:rsid w:val="0037490B"/>
    <w:rsid w:val="00374CDD"/>
    <w:rsid w:val="00374E1B"/>
    <w:rsid w:val="00374E86"/>
    <w:rsid w:val="00374F0C"/>
    <w:rsid w:val="0037507F"/>
    <w:rsid w:val="003750AC"/>
    <w:rsid w:val="00375453"/>
    <w:rsid w:val="003755C1"/>
    <w:rsid w:val="00375691"/>
    <w:rsid w:val="00375720"/>
    <w:rsid w:val="003758C2"/>
    <w:rsid w:val="0037592D"/>
    <w:rsid w:val="00376261"/>
    <w:rsid w:val="003763B5"/>
    <w:rsid w:val="00376404"/>
    <w:rsid w:val="00376464"/>
    <w:rsid w:val="003764EB"/>
    <w:rsid w:val="00376629"/>
    <w:rsid w:val="00376768"/>
    <w:rsid w:val="003769D9"/>
    <w:rsid w:val="00376A6A"/>
    <w:rsid w:val="0037701F"/>
    <w:rsid w:val="00377238"/>
    <w:rsid w:val="00377350"/>
    <w:rsid w:val="003774D1"/>
    <w:rsid w:val="00377AFE"/>
    <w:rsid w:val="003801F0"/>
    <w:rsid w:val="00380362"/>
    <w:rsid w:val="00380B97"/>
    <w:rsid w:val="00380CF2"/>
    <w:rsid w:val="00380EA7"/>
    <w:rsid w:val="003811B8"/>
    <w:rsid w:val="003811EB"/>
    <w:rsid w:val="003814FE"/>
    <w:rsid w:val="003816B4"/>
    <w:rsid w:val="003817B2"/>
    <w:rsid w:val="00381A4F"/>
    <w:rsid w:val="00381AD3"/>
    <w:rsid w:val="00381BF7"/>
    <w:rsid w:val="00381DFD"/>
    <w:rsid w:val="003820D9"/>
    <w:rsid w:val="003821C0"/>
    <w:rsid w:val="003822CA"/>
    <w:rsid w:val="0038242E"/>
    <w:rsid w:val="00382C88"/>
    <w:rsid w:val="0038320B"/>
    <w:rsid w:val="003832E6"/>
    <w:rsid w:val="00383311"/>
    <w:rsid w:val="0038344A"/>
    <w:rsid w:val="00383483"/>
    <w:rsid w:val="00383576"/>
    <w:rsid w:val="003837B7"/>
    <w:rsid w:val="00383B9F"/>
    <w:rsid w:val="00383C27"/>
    <w:rsid w:val="00383DED"/>
    <w:rsid w:val="00383ED6"/>
    <w:rsid w:val="0038402C"/>
    <w:rsid w:val="00384087"/>
    <w:rsid w:val="0038444A"/>
    <w:rsid w:val="0038460F"/>
    <w:rsid w:val="003849E5"/>
    <w:rsid w:val="00384BFF"/>
    <w:rsid w:val="00384CA1"/>
    <w:rsid w:val="00384D87"/>
    <w:rsid w:val="0038511C"/>
    <w:rsid w:val="003851DB"/>
    <w:rsid w:val="003854CF"/>
    <w:rsid w:val="00385650"/>
    <w:rsid w:val="00385A48"/>
    <w:rsid w:val="00385A84"/>
    <w:rsid w:val="00385B25"/>
    <w:rsid w:val="0038610B"/>
    <w:rsid w:val="00386442"/>
    <w:rsid w:val="003865CC"/>
    <w:rsid w:val="00386760"/>
    <w:rsid w:val="00386874"/>
    <w:rsid w:val="00386BAD"/>
    <w:rsid w:val="00386D17"/>
    <w:rsid w:val="00387462"/>
    <w:rsid w:val="0038787D"/>
    <w:rsid w:val="00387BCF"/>
    <w:rsid w:val="00387D2B"/>
    <w:rsid w:val="00387FF8"/>
    <w:rsid w:val="0039017C"/>
    <w:rsid w:val="003903E9"/>
    <w:rsid w:val="003904BB"/>
    <w:rsid w:val="003906B9"/>
    <w:rsid w:val="00390849"/>
    <w:rsid w:val="0039152E"/>
    <w:rsid w:val="003917E1"/>
    <w:rsid w:val="00391D2F"/>
    <w:rsid w:val="00391DD7"/>
    <w:rsid w:val="00391E8E"/>
    <w:rsid w:val="00392320"/>
    <w:rsid w:val="003923F3"/>
    <w:rsid w:val="003924BB"/>
    <w:rsid w:val="0039273D"/>
    <w:rsid w:val="00392AF2"/>
    <w:rsid w:val="00392AFA"/>
    <w:rsid w:val="00392E40"/>
    <w:rsid w:val="00392EE2"/>
    <w:rsid w:val="00393057"/>
    <w:rsid w:val="003932DB"/>
    <w:rsid w:val="00393C12"/>
    <w:rsid w:val="00393D8B"/>
    <w:rsid w:val="00393F12"/>
    <w:rsid w:val="0039428D"/>
    <w:rsid w:val="0039447A"/>
    <w:rsid w:val="003946EA"/>
    <w:rsid w:val="0039483A"/>
    <w:rsid w:val="00394B63"/>
    <w:rsid w:val="00395026"/>
    <w:rsid w:val="0039519B"/>
    <w:rsid w:val="00395644"/>
    <w:rsid w:val="003957FF"/>
    <w:rsid w:val="00395981"/>
    <w:rsid w:val="00395B4C"/>
    <w:rsid w:val="00395D86"/>
    <w:rsid w:val="00395FCF"/>
    <w:rsid w:val="003960BC"/>
    <w:rsid w:val="00396431"/>
    <w:rsid w:val="00396774"/>
    <w:rsid w:val="003969DC"/>
    <w:rsid w:val="00396ED4"/>
    <w:rsid w:val="00397036"/>
    <w:rsid w:val="0039755A"/>
    <w:rsid w:val="00397657"/>
    <w:rsid w:val="00397789"/>
    <w:rsid w:val="00397ACC"/>
    <w:rsid w:val="003A0E03"/>
    <w:rsid w:val="003A0F16"/>
    <w:rsid w:val="003A0F42"/>
    <w:rsid w:val="003A11BA"/>
    <w:rsid w:val="003A12F6"/>
    <w:rsid w:val="003A1384"/>
    <w:rsid w:val="003A1550"/>
    <w:rsid w:val="003A1609"/>
    <w:rsid w:val="003A161F"/>
    <w:rsid w:val="003A1ADA"/>
    <w:rsid w:val="003A1C88"/>
    <w:rsid w:val="003A1D38"/>
    <w:rsid w:val="003A1D76"/>
    <w:rsid w:val="003A2002"/>
    <w:rsid w:val="003A248F"/>
    <w:rsid w:val="003A254B"/>
    <w:rsid w:val="003A2DCE"/>
    <w:rsid w:val="003A2DE1"/>
    <w:rsid w:val="003A2E70"/>
    <w:rsid w:val="003A32F7"/>
    <w:rsid w:val="003A33FF"/>
    <w:rsid w:val="003A3594"/>
    <w:rsid w:val="003A39FF"/>
    <w:rsid w:val="003A426A"/>
    <w:rsid w:val="003A42D4"/>
    <w:rsid w:val="003A4313"/>
    <w:rsid w:val="003A4730"/>
    <w:rsid w:val="003A4983"/>
    <w:rsid w:val="003A4B6F"/>
    <w:rsid w:val="003A4C1B"/>
    <w:rsid w:val="003A4C55"/>
    <w:rsid w:val="003A4CD7"/>
    <w:rsid w:val="003A4CFA"/>
    <w:rsid w:val="003A4F61"/>
    <w:rsid w:val="003A530B"/>
    <w:rsid w:val="003A5598"/>
    <w:rsid w:val="003A562D"/>
    <w:rsid w:val="003A5819"/>
    <w:rsid w:val="003A5899"/>
    <w:rsid w:val="003A5920"/>
    <w:rsid w:val="003A6167"/>
    <w:rsid w:val="003A646C"/>
    <w:rsid w:val="003A64B0"/>
    <w:rsid w:val="003A6969"/>
    <w:rsid w:val="003A6C55"/>
    <w:rsid w:val="003A6FCF"/>
    <w:rsid w:val="003A708E"/>
    <w:rsid w:val="003A7238"/>
    <w:rsid w:val="003A7382"/>
    <w:rsid w:val="003A73BD"/>
    <w:rsid w:val="003A73CF"/>
    <w:rsid w:val="003A73E9"/>
    <w:rsid w:val="003A7462"/>
    <w:rsid w:val="003A775B"/>
    <w:rsid w:val="003A7781"/>
    <w:rsid w:val="003A7CC3"/>
    <w:rsid w:val="003B0004"/>
    <w:rsid w:val="003B0069"/>
    <w:rsid w:val="003B0159"/>
    <w:rsid w:val="003B01CE"/>
    <w:rsid w:val="003B0503"/>
    <w:rsid w:val="003B051F"/>
    <w:rsid w:val="003B06A0"/>
    <w:rsid w:val="003B0751"/>
    <w:rsid w:val="003B0A0D"/>
    <w:rsid w:val="003B0AF6"/>
    <w:rsid w:val="003B0B5F"/>
    <w:rsid w:val="003B0F8A"/>
    <w:rsid w:val="003B13ED"/>
    <w:rsid w:val="003B16FB"/>
    <w:rsid w:val="003B19E1"/>
    <w:rsid w:val="003B19E9"/>
    <w:rsid w:val="003B1B43"/>
    <w:rsid w:val="003B1CD9"/>
    <w:rsid w:val="003B1D66"/>
    <w:rsid w:val="003B211A"/>
    <w:rsid w:val="003B25D7"/>
    <w:rsid w:val="003B27B4"/>
    <w:rsid w:val="003B27E9"/>
    <w:rsid w:val="003B29DE"/>
    <w:rsid w:val="003B2A9D"/>
    <w:rsid w:val="003B2DC3"/>
    <w:rsid w:val="003B3096"/>
    <w:rsid w:val="003B34A3"/>
    <w:rsid w:val="003B369B"/>
    <w:rsid w:val="003B3784"/>
    <w:rsid w:val="003B381A"/>
    <w:rsid w:val="003B384A"/>
    <w:rsid w:val="003B39EB"/>
    <w:rsid w:val="003B3B40"/>
    <w:rsid w:val="003B3DB5"/>
    <w:rsid w:val="003B3E38"/>
    <w:rsid w:val="003B3F25"/>
    <w:rsid w:val="003B4212"/>
    <w:rsid w:val="003B436D"/>
    <w:rsid w:val="003B452B"/>
    <w:rsid w:val="003B4644"/>
    <w:rsid w:val="003B46CF"/>
    <w:rsid w:val="003B47FE"/>
    <w:rsid w:val="003B48E3"/>
    <w:rsid w:val="003B4DA4"/>
    <w:rsid w:val="003B4E6F"/>
    <w:rsid w:val="003B5116"/>
    <w:rsid w:val="003B5579"/>
    <w:rsid w:val="003B558C"/>
    <w:rsid w:val="003B590A"/>
    <w:rsid w:val="003B5C5E"/>
    <w:rsid w:val="003B5D5E"/>
    <w:rsid w:val="003B5EBD"/>
    <w:rsid w:val="003B6547"/>
    <w:rsid w:val="003B6610"/>
    <w:rsid w:val="003B68DE"/>
    <w:rsid w:val="003B6A95"/>
    <w:rsid w:val="003B6CE6"/>
    <w:rsid w:val="003B6ECF"/>
    <w:rsid w:val="003B7335"/>
    <w:rsid w:val="003B76EB"/>
    <w:rsid w:val="003B78B3"/>
    <w:rsid w:val="003B7B4D"/>
    <w:rsid w:val="003B7BD3"/>
    <w:rsid w:val="003B7CD8"/>
    <w:rsid w:val="003B7CF7"/>
    <w:rsid w:val="003B7E5B"/>
    <w:rsid w:val="003C01FB"/>
    <w:rsid w:val="003C02FC"/>
    <w:rsid w:val="003C0464"/>
    <w:rsid w:val="003C064B"/>
    <w:rsid w:val="003C07D8"/>
    <w:rsid w:val="003C0899"/>
    <w:rsid w:val="003C0932"/>
    <w:rsid w:val="003C0B6A"/>
    <w:rsid w:val="003C0C83"/>
    <w:rsid w:val="003C0D7F"/>
    <w:rsid w:val="003C0FD4"/>
    <w:rsid w:val="003C10A6"/>
    <w:rsid w:val="003C11ED"/>
    <w:rsid w:val="003C120C"/>
    <w:rsid w:val="003C12BD"/>
    <w:rsid w:val="003C1321"/>
    <w:rsid w:val="003C13E2"/>
    <w:rsid w:val="003C1646"/>
    <w:rsid w:val="003C17E1"/>
    <w:rsid w:val="003C1ABD"/>
    <w:rsid w:val="003C1CCB"/>
    <w:rsid w:val="003C2054"/>
    <w:rsid w:val="003C2119"/>
    <w:rsid w:val="003C21E1"/>
    <w:rsid w:val="003C2327"/>
    <w:rsid w:val="003C23DD"/>
    <w:rsid w:val="003C26AA"/>
    <w:rsid w:val="003C283C"/>
    <w:rsid w:val="003C2862"/>
    <w:rsid w:val="003C2A87"/>
    <w:rsid w:val="003C2D35"/>
    <w:rsid w:val="003C2EAE"/>
    <w:rsid w:val="003C2F0A"/>
    <w:rsid w:val="003C3349"/>
    <w:rsid w:val="003C3485"/>
    <w:rsid w:val="003C3504"/>
    <w:rsid w:val="003C35DE"/>
    <w:rsid w:val="003C3A9A"/>
    <w:rsid w:val="003C3EFD"/>
    <w:rsid w:val="003C403C"/>
    <w:rsid w:val="003C43B2"/>
    <w:rsid w:val="003C445E"/>
    <w:rsid w:val="003C468A"/>
    <w:rsid w:val="003C48FD"/>
    <w:rsid w:val="003C4994"/>
    <w:rsid w:val="003C4AB9"/>
    <w:rsid w:val="003C4C3D"/>
    <w:rsid w:val="003C4C82"/>
    <w:rsid w:val="003C4CA1"/>
    <w:rsid w:val="003C4E28"/>
    <w:rsid w:val="003C4F01"/>
    <w:rsid w:val="003C54CF"/>
    <w:rsid w:val="003C5FE8"/>
    <w:rsid w:val="003C60B3"/>
    <w:rsid w:val="003C6365"/>
    <w:rsid w:val="003C6545"/>
    <w:rsid w:val="003C658F"/>
    <w:rsid w:val="003C66FF"/>
    <w:rsid w:val="003C681D"/>
    <w:rsid w:val="003C689C"/>
    <w:rsid w:val="003C6BFC"/>
    <w:rsid w:val="003C6EBF"/>
    <w:rsid w:val="003C7046"/>
    <w:rsid w:val="003C72B2"/>
    <w:rsid w:val="003C72B7"/>
    <w:rsid w:val="003C733E"/>
    <w:rsid w:val="003C77A3"/>
    <w:rsid w:val="003C7BAF"/>
    <w:rsid w:val="003C7CCC"/>
    <w:rsid w:val="003C7DB9"/>
    <w:rsid w:val="003C7F0B"/>
    <w:rsid w:val="003C7F11"/>
    <w:rsid w:val="003D0098"/>
    <w:rsid w:val="003D0101"/>
    <w:rsid w:val="003D0475"/>
    <w:rsid w:val="003D0567"/>
    <w:rsid w:val="003D0921"/>
    <w:rsid w:val="003D0A4C"/>
    <w:rsid w:val="003D0D6F"/>
    <w:rsid w:val="003D0E55"/>
    <w:rsid w:val="003D13E7"/>
    <w:rsid w:val="003D14AF"/>
    <w:rsid w:val="003D1539"/>
    <w:rsid w:val="003D17FD"/>
    <w:rsid w:val="003D187D"/>
    <w:rsid w:val="003D1BAD"/>
    <w:rsid w:val="003D1E67"/>
    <w:rsid w:val="003D22DD"/>
    <w:rsid w:val="003D2533"/>
    <w:rsid w:val="003D256E"/>
    <w:rsid w:val="003D2D35"/>
    <w:rsid w:val="003D2F3C"/>
    <w:rsid w:val="003D33CB"/>
    <w:rsid w:val="003D35BA"/>
    <w:rsid w:val="003D3E43"/>
    <w:rsid w:val="003D3EA9"/>
    <w:rsid w:val="003D3FE3"/>
    <w:rsid w:val="003D3FF0"/>
    <w:rsid w:val="003D42DC"/>
    <w:rsid w:val="003D43CF"/>
    <w:rsid w:val="003D44C4"/>
    <w:rsid w:val="003D4734"/>
    <w:rsid w:val="003D48B1"/>
    <w:rsid w:val="003D4954"/>
    <w:rsid w:val="003D4E32"/>
    <w:rsid w:val="003D5005"/>
    <w:rsid w:val="003D5041"/>
    <w:rsid w:val="003D56DA"/>
    <w:rsid w:val="003D62F1"/>
    <w:rsid w:val="003D6524"/>
    <w:rsid w:val="003D65A0"/>
    <w:rsid w:val="003D66A6"/>
    <w:rsid w:val="003D66F5"/>
    <w:rsid w:val="003D6A63"/>
    <w:rsid w:val="003D6AB3"/>
    <w:rsid w:val="003D6C6F"/>
    <w:rsid w:val="003D6DAC"/>
    <w:rsid w:val="003D6E09"/>
    <w:rsid w:val="003D6F1F"/>
    <w:rsid w:val="003D739C"/>
    <w:rsid w:val="003D78EF"/>
    <w:rsid w:val="003D7A8D"/>
    <w:rsid w:val="003D7B56"/>
    <w:rsid w:val="003D7CB8"/>
    <w:rsid w:val="003E02A3"/>
    <w:rsid w:val="003E032B"/>
    <w:rsid w:val="003E061B"/>
    <w:rsid w:val="003E08C9"/>
    <w:rsid w:val="003E0904"/>
    <w:rsid w:val="003E0B68"/>
    <w:rsid w:val="003E0D7D"/>
    <w:rsid w:val="003E0ED7"/>
    <w:rsid w:val="003E0EF6"/>
    <w:rsid w:val="003E196A"/>
    <w:rsid w:val="003E1994"/>
    <w:rsid w:val="003E1A28"/>
    <w:rsid w:val="003E1CC0"/>
    <w:rsid w:val="003E1F0D"/>
    <w:rsid w:val="003E2180"/>
    <w:rsid w:val="003E2356"/>
    <w:rsid w:val="003E285A"/>
    <w:rsid w:val="003E2AC1"/>
    <w:rsid w:val="003E2B21"/>
    <w:rsid w:val="003E2E33"/>
    <w:rsid w:val="003E2EBF"/>
    <w:rsid w:val="003E300E"/>
    <w:rsid w:val="003E3160"/>
    <w:rsid w:val="003E31F6"/>
    <w:rsid w:val="003E32EC"/>
    <w:rsid w:val="003E3345"/>
    <w:rsid w:val="003E34C0"/>
    <w:rsid w:val="003E3551"/>
    <w:rsid w:val="003E359B"/>
    <w:rsid w:val="003E35B9"/>
    <w:rsid w:val="003E38D6"/>
    <w:rsid w:val="003E3A44"/>
    <w:rsid w:val="003E3EE3"/>
    <w:rsid w:val="003E3F2A"/>
    <w:rsid w:val="003E3F4A"/>
    <w:rsid w:val="003E40FF"/>
    <w:rsid w:val="003E4337"/>
    <w:rsid w:val="003E4559"/>
    <w:rsid w:val="003E4F0C"/>
    <w:rsid w:val="003E4FEB"/>
    <w:rsid w:val="003E5872"/>
    <w:rsid w:val="003E5937"/>
    <w:rsid w:val="003E5A6B"/>
    <w:rsid w:val="003E5A6E"/>
    <w:rsid w:val="003E5BAD"/>
    <w:rsid w:val="003E5C45"/>
    <w:rsid w:val="003E5CDB"/>
    <w:rsid w:val="003E5E06"/>
    <w:rsid w:val="003E6337"/>
    <w:rsid w:val="003E63AB"/>
    <w:rsid w:val="003E66B9"/>
    <w:rsid w:val="003E682D"/>
    <w:rsid w:val="003E692F"/>
    <w:rsid w:val="003E6AAB"/>
    <w:rsid w:val="003E6BC3"/>
    <w:rsid w:val="003E6CBE"/>
    <w:rsid w:val="003E6F62"/>
    <w:rsid w:val="003E709C"/>
    <w:rsid w:val="003E719A"/>
    <w:rsid w:val="003E71E1"/>
    <w:rsid w:val="003E734C"/>
    <w:rsid w:val="003E758C"/>
    <w:rsid w:val="003E76EA"/>
    <w:rsid w:val="003E7768"/>
    <w:rsid w:val="003E7AC9"/>
    <w:rsid w:val="003F0893"/>
    <w:rsid w:val="003F08DD"/>
    <w:rsid w:val="003F097C"/>
    <w:rsid w:val="003F0D14"/>
    <w:rsid w:val="003F1085"/>
    <w:rsid w:val="003F114D"/>
    <w:rsid w:val="003F134F"/>
    <w:rsid w:val="003F16A2"/>
    <w:rsid w:val="003F18C1"/>
    <w:rsid w:val="003F1D53"/>
    <w:rsid w:val="003F1E34"/>
    <w:rsid w:val="003F1E82"/>
    <w:rsid w:val="003F2004"/>
    <w:rsid w:val="003F21D5"/>
    <w:rsid w:val="003F257F"/>
    <w:rsid w:val="003F26E6"/>
    <w:rsid w:val="003F2B3F"/>
    <w:rsid w:val="003F2DB7"/>
    <w:rsid w:val="003F2F50"/>
    <w:rsid w:val="003F30A5"/>
    <w:rsid w:val="003F30E5"/>
    <w:rsid w:val="003F39D6"/>
    <w:rsid w:val="003F3C85"/>
    <w:rsid w:val="003F3CAB"/>
    <w:rsid w:val="003F3DE9"/>
    <w:rsid w:val="003F3E49"/>
    <w:rsid w:val="003F3F29"/>
    <w:rsid w:val="003F3F48"/>
    <w:rsid w:val="003F403E"/>
    <w:rsid w:val="003F4043"/>
    <w:rsid w:val="003F41FB"/>
    <w:rsid w:val="003F45B2"/>
    <w:rsid w:val="003F4635"/>
    <w:rsid w:val="003F4B5A"/>
    <w:rsid w:val="003F4B97"/>
    <w:rsid w:val="003F4C3B"/>
    <w:rsid w:val="003F4DD5"/>
    <w:rsid w:val="003F509B"/>
    <w:rsid w:val="003F51AA"/>
    <w:rsid w:val="003F5D0C"/>
    <w:rsid w:val="003F6566"/>
    <w:rsid w:val="003F6861"/>
    <w:rsid w:val="003F6973"/>
    <w:rsid w:val="003F6B9D"/>
    <w:rsid w:val="003F6EFF"/>
    <w:rsid w:val="003F76D2"/>
    <w:rsid w:val="003F790F"/>
    <w:rsid w:val="003F7AA5"/>
    <w:rsid w:val="003F7C65"/>
    <w:rsid w:val="003F7D4D"/>
    <w:rsid w:val="003F7D60"/>
    <w:rsid w:val="003F7FD1"/>
    <w:rsid w:val="00400077"/>
    <w:rsid w:val="0040016B"/>
    <w:rsid w:val="00400295"/>
    <w:rsid w:val="00400507"/>
    <w:rsid w:val="00400ACA"/>
    <w:rsid w:val="00400C0E"/>
    <w:rsid w:val="00400E03"/>
    <w:rsid w:val="0040135C"/>
    <w:rsid w:val="00401703"/>
    <w:rsid w:val="00401921"/>
    <w:rsid w:val="0040196A"/>
    <w:rsid w:val="004019B5"/>
    <w:rsid w:val="00401AE2"/>
    <w:rsid w:val="00401E2D"/>
    <w:rsid w:val="00401F84"/>
    <w:rsid w:val="00402012"/>
    <w:rsid w:val="0040204E"/>
    <w:rsid w:val="004023AB"/>
    <w:rsid w:val="00402A4D"/>
    <w:rsid w:val="00402D76"/>
    <w:rsid w:val="00402DB5"/>
    <w:rsid w:val="00402DBF"/>
    <w:rsid w:val="004031A0"/>
    <w:rsid w:val="00403255"/>
    <w:rsid w:val="004032C4"/>
    <w:rsid w:val="0040332A"/>
    <w:rsid w:val="004035D1"/>
    <w:rsid w:val="004036D3"/>
    <w:rsid w:val="00403771"/>
    <w:rsid w:val="004037A3"/>
    <w:rsid w:val="004037C3"/>
    <w:rsid w:val="00403823"/>
    <w:rsid w:val="00403E02"/>
    <w:rsid w:val="00403EDC"/>
    <w:rsid w:val="004045E9"/>
    <w:rsid w:val="0040471A"/>
    <w:rsid w:val="004047A8"/>
    <w:rsid w:val="00404B7A"/>
    <w:rsid w:val="00404B81"/>
    <w:rsid w:val="00404BFA"/>
    <w:rsid w:val="00404C06"/>
    <w:rsid w:val="00404CD2"/>
    <w:rsid w:val="004050E5"/>
    <w:rsid w:val="004050F7"/>
    <w:rsid w:val="00405127"/>
    <w:rsid w:val="00405572"/>
    <w:rsid w:val="00405704"/>
    <w:rsid w:val="00405834"/>
    <w:rsid w:val="00405913"/>
    <w:rsid w:val="004059D2"/>
    <w:rsid w:val="0040605E"/>
    <w:rsid w:val="00406372"/>
    <w:rsid w:val="004067DC"/>
    <w:rsid w:val="004068B7"/>
    <w:rsid w:val="00406962"/>
    <w:rsid w:val="004069DA"/>
    <w:rsid w:val="00406A51"/>
    <w:rsid w:val="00406AD6"/>
    <w:rsid w:val="00406D78"/>
    <w:rsid w:val="00406F8C"/>
    <w:rsid w:val="004070F8"/>
    <w:rsid w:val="004071B6"/>
    <w:rsid w:val="00407474"/>
    <w:rsid w:val="00407596"/>
    <w:rsid w:val="004076C7"/>
    <w:rsid w:val="00407B3E"/>
    <w:rsid w:val="00407CCE"/>
    <w:rsid w:val="004101CA"/>
    <w:rsid w:val="0041052B"/>
    <w:rsid w:val="004106DF"/>
    <w:rsid w:val="00410703"/>
    <w:rsid w:val="00410C44"/>
    <w:rsid w:val="00410D2A"/>
    <w:rsid w:val="00411290"/>
    <w:rsid w:val="004112DB"/>
    <w:rsid w:val="0041143B"/>
    <w:rsid w:val="004118C5"/>
    <w:rsid w:val="00411AFF"/>
    <w:rsid w:val="00411C6D"/>
    <w:rsid w:val="00411CDC"/>
    <w:rsid w:val="00411E4A"/>
    <w:rsid w:val="00411F8A"/>
    <w:rsid w:val="00412442"/>
    <w:rsid w:val="0041264C"/>
    <w:rsid w:val="00412B92"/>
    <w:rsid w:val="004132DA"/>
    <w:rsid w:val="00413493"/>
    <w:rsid w:val="0041367B"/>
    <w:rsid w:val="004138C3"/>
    <w:rsid w:val="004138DA"/>
    <w:rsid w:val="00413933"/>
    <w:rsid w:val="00413B1B"/>
    <w:rsid w:val="00413D07"/>
    <w:rsid w:val="00413D24"/>
    <w:rsid w:val="00413E0B"/>
    <w:rsid w:val="0041405E"/>
    <w:rsid w:val="004142AF"/>
    <w:rsid w:val="004143CB"/>
    <w:rsid w:val="00414524"/>
    <w:rsid w:val="00414597"/>
    <w:rsid w:val="004145C3"/>
    <w:rsid w:val="004146F7"/>
    <w:rsid w:val="0041475B"/>
    <w:rsid w:val="00414784"/>
    <w:rsid w:val="00414DC5"/>
    <w:rsid w:val="00414F79"/>
    <w:rsid w:val="0041501B"/>
    <w:rsid w:val="004152C0"/>
    <w:rsid w:val="004152C7"/>
    <w:rsid w:val="00415672"/>
    <w:rsid w:val="00415B10"/>
    <w:rsid w:val="00416028"/>
    <w:rsid w:val="00416180"/>
    <w:rsid w:val="00416194"/>
    <w:rsid w:val="004162C7"/>
    <w:rsid w:val="00416380"/>
    <w:rsid w:val="0041640B"/>
    <w:rsid w:val="0041678B"/>
    <w:rsid w:val="004167E2"/>
    <w:rsid w:val="00416813"/>
    <w:rsid w:val="00416881"/>
    <w:rsid w:val="00416C2A"/>
    <w:rsid w:val="00416DFC"/>
    <w:rsid w:val="0041714C"/>
    <w:rsid w:val="004171EE"/>
    <w:rsid w:val="004171EF"/>
    <w:rsid w:val="004172BE"/>
    <w:rsid w:val="00417476"/>
    <w:rsid w:val="004177AC"/>
    <w:rsid w:val="004179FE"/>
    <w:rsid w:val="00417A9F"/>
    <w:rsid w:val="00417F16"/>
    <w:rsid w:val="00420082"/>
    <w:rsid w:val="00420176"/>
    <w:rsid w:val="00421084"/>
    <w:rsid w:val="0042108B"/>
    <w:rsid w:val="00421286"/>
    <w:rsid w:val="00421AC9"/>
    <w:rsid w:val="00421C02"/>
    <w:rsid w:val="00422020"/>
    <w:rsid w:val="00422552"/>
    <w:rsid w:val="00422694"/>
    <w:rsid w:val="0042270A"/>
    <w:rsid w:val="00422889"/>
    <w:rsid w:val="00422949"/>
    <w:rsid w:val="00422D96"/>
    <w:rsid w:val="00423660"/>
    <w:rsid w:val="00423832"/>
    <w:rsid w:val="00423B12"/>
    <w:rsid w:val="004241C6"/>
    <w:rsid w:val="004243D8"/>
    <w:rsid w:val="004245E5"/>
    <w:rsid w:val="004247D3"/>
    <w:rsid w:val="00424CD8"/>
    <w:rsid w:val="00424DD6"/>
    <w:rsid w:val="004250BF"/>
    <w:rsid w:val="004252C9"/>
    <w:rsid w:val="004255E5"/>
    <w:rsid w:val="0042586D"/>
    <w:rsid w:val="004258B0"/>
    <w:rsid w:val="00425B68"/>
    <w:rsid w:val="00426189"/>
    <w:rsid w:val="0042622C"/>
    <w:rsid w:val="004264EE"/>
    <w:rsid w:val="00426552"/>
    <w:rsid w:val="0042679C"/>
    <w:rsid w:val="00426BE8"/>
    <w:rsid w:val="00426DE8"/>
    <w:rsid w:val="00427051"/>
    <w:rsid w:val="004270CB"/>
    <w:rsid w:val="004271B9"/>
    <w:rsid w:val="004275B3"/>
    <w:rsid w:val="00427602"/>
    <w:rsid w:val="00427608"/>
    <w:rsid w:val="004276BC"/>
    <w:rsid w:val="00427DCB"/>
    <w:rsid w:val="00427DF3"/>
    <w:rsid w:val="004301A7"/>
    <w:rsid w:val="00430507"/>
    <w:rsid w:val="00430519"/>
    <w:rsid w:val="0043068A"/>
    <w:rsid w:val="004306D3"/>
    <w:rsid w:val="004306FA"/>
    <w:rsid w:val="004307DE"/>
    <w:rsid w:val="00430F10"/>
    <w:rsid w:val="004313DB"/>
    <w:rsid w:val="004316EB"/>
    <w:rsid w:val="004317CD"/>
    <w:rsid w:val="00431832"/>
    <w:rsid w:val="004318AC"/>
    <w:rsid w:val="00431A14"/>
    <w:rsid w:val="00431BD1"/>
    <w:rsid w:val="00431D22"/>
    <w:rsid w:val="00431FDF"/>
    <w:rsid w:val="004322A7"/>
    <w:rsid w:val="00432484"/>
    <w:rsid w:val="00432535"/>
    <w:rsid w:val="004327C3"/>
    <w:rsid w:val="00432907"/>
    <w:rsid w:val="00432C62"/>
    <w:rsid w:val="00432C82"/>
    <w:rsid w:val="00432CB4"/>
    <w:rsid w:val="00432F3D"/>
    <w:rsid w:val="00432F99"/>
    <w:rsid w:val="004331B6"/>
    <w:rsid w:val="004334B8"/>
    <w:rsid w:val="004334BC"/>
    <w:rsid w:val="004335E2"/>
    <w:rsid w:val="004336C2"/>
    <w:rsid w:val="004336EF"/>
    <w:rsid w:val="00433D38"/>
    <w:rsid w:val="00433E34"/>
    <w:rsid w:val="00433F06"/>
    <w:rsid w:val="00434320"/>
    <w:rsid w:val="004343D8"/>
    <w:rsid w:val="0043452A"/>
    <w:rsid w:val="0043457B"/>
    <w:rsid w:val="004352A7"/>
    <w:rsid w:val="004353AB"/>
    <w:rsid w:val="004354AA"/>
    <w:rsid w:val="00435715"/>
    <w:rsid w:val="00435BDD"/>
    <w:rsid w:val="00435BEB"/>
    <w:rsid w:val="00436B5F"/>
    <w:rsid w:val="00436DA9"/>
    <w:rsid w:val="00436E2F"/>
    <w:rsid w:val="0043772C"/>
    <w:rsid w:val="00437BD8"/>
    <w:rsid w:val="00437D7E"/>
    <w:rsid w:val="00437E48"/>
    <w:rsid w:val="004401B9"/>
    <w:rsid w:val="004402D5"/>
    <w:rsid w:val="0044095A"/>
    <w:rsid w:val="004409AB"/>
    <w:rsid w:val="00440AA3"/>
    <w:rsid w:val="004410D9"/>
    <w:rsid w:val="0044116E"/>
    <w:rsid w:val="00441188"/>
    <w:rsid w:val="00441435"/>
    <w:rsid w:val="00441852"/>
    <w:rsid w:val="00441948"/>
    <w:rsid w:val="00441F9D"/>
    <w:rsid w:val="004424C8"/>
    <w:rsid w:val="004428E9"/>
    <w:rsid w:val="0044291B"/>
    <w:rsid w:val="004429F9"/>
    <w:rsid w:val="00442B68"/>
    <w:rsid w:val="00442DB2"/>
    <w:rsid w:val="00443014"/>
    <w:rsid w:val="00443073"/>
    <w:rsid w:val="00443A18"/>
    <w:rsid w:val="00443B4C"/>
    <w:rsid w:val="00443C2B"/>
    <w:rsid w:val="00443C2C"/>
    <w:rsid w:val="00443E6E"/>
    <w:rsid w:val="00443E70"/>
    <w:rsid w:val="00443F86"/>
    <w:rsid w:val="00444363"/>
    <w:rsid w:val="00444B44"/>
    <w:rsid w:val="00444E04"/>
    <w:rsid w:val="0044521B"/>
    <w:rsid w:val="00445342"/>
    <w:rsid w:val="0044564B"/>
    <w:rsid w:val="00445712"/>
    <w:rsid w:val="0044577A"/>
    <w:rsid w:val="00446148"/>
    <w:rsid w:val="00446517"/>
    <w:rsid w:val="00446DE5"/>
    <w:rsid w:val="004472E2"/>
    <w:rsid w:val="004473A3"/>
    <w:rsid w:val="00447463"/>
    <w:rsid w:val="00447D5E"/>
    <w:rsid w:val="00450301"/>
    <w:rsid w:val="004504FC"/>
    <w:rsid w:val="0045068F"/>
    <w:rsid w:val="004507C7"/>
    <w:rsid w:val="00450C05"/>
    <w:rsid w:val="00450C25"/>
    <w:rsid w:val="00450E91"/>
    <w:rsid w:val="00450F1A"/>
    <w:rsid w:val="004510D6"/>
    <w:rsid w:val="004510D8"/>
    <w:rsid w:val="0045118C"/>
    <w:rsid w:val="004511C6"/>
    <w:rsid w:val="0045120C"/>
    <w:rsid w:val="004518A8"/>
    <w:rsid w:val="00451EDF"/>
    <w:rsid w:val="0045213C"/>
    <w:rsid w:val="00452339"/>
    <w:rsid w:val="00452704"/>
    <w:rsid w:val="004528A7"/>
    <w:rsid w:val="004529FF"/>
    <w:rsid w:val="00452AAA"/>
    <w:rsid w:val="00452AB3"/>
    <w:rsid w:val="00452BBB"/>
    <w:rsid w:val="00452DD0"/>
    <w:rsid w:val="00452E88"/>
    <w:rsid w:val="004531F4"/>
    <w:rsid w:val="0045325C"/>
    <w:rsid w:val="00453289"/>
    <w:rsid w:val="00453348"/>
    <w:rsid w:val="00453577"/>
    <w:rsid w:val="0045386B"/>
    <w:rsid w:val="004538F3"/>
    <w:rsid w:val="00453AF4"/>
    <w:rsid w:val="00453D82"/>
    <w:rsid w:val="00454029"/>
    <w:rsid w:val="00454112"/>
    <w:rsid w:val="00454516"/>
    <w:rsid w:val="0045462D"/>
    <w:rsid w:val="0045467C"/>
    <w:rsid w:val="00455404"/>
    <w:rsid w:val="00455439"/>
    <w:rsid w:val="00455639"/>
    <w:rsid w:val="00455906"/>
    <w:rsid w:val="00455973"/>
    <w:rsid w:val="00455A8C"/>
    <w:rsid w:val="00455A92"/>
    <w:rsid w:val="00455BBE"/>
    <w:rsid w:val="00455C7C"/>
    <w:rsid w:val="00455CD5"/>
    <w:rsid w:val="00455D41"/>
    <w:rsid w:val="00455D53"/>
    <w:rsid w:val="00455EDB"/>
    <w:rsid w:val="00456336"/>
    <w:rsid w:val="00456397"/>
    <w:rsid w:val="00456413"/>
    <w:rsid w:val="004564BD"/>
    <w:rsid w:val="00456625"/>
    <w:rsid w:val="004567B1"/>
    <w:rsid w:val="00456ACF"/>
    <w:rsid w:val="00456D58"/>
    <w:rsid w:val="00456D7C"/>
    <w:rsid w:val="00456F48"/>
    <w:rsid w:val="00456FA5"/>
    <w:rsid w:val="004571A0"/>
    <w:rsid w:val="00457400"/>
    <w:rsid w:val="00457467"/>
    <w:rsid w:val="004576E8"/>
    <w:rsid w:val="00457AA3"/>
    <w:rsid w:val="00457D9A"/>
    <w:rsid w:val="00457F2D"/>
    <w:rsid w:val="004601DC"/>
    <w:rsid w:val="004608FF"/>
    <w:rsid w:val="00460951"/>
    <w:rsid w:val="00460AE7"/>
    <w:rsid w:val="00460E2B"/>
    <w:rsid w:val="00460E2D"/>
    <w:rsid w:val="00461D1D"/>
    <w:rsid w:val="00461EB0"/>
    <w:rsid w:val="00461FC6"/>
    <w:rsid w:val="0046252E"/>
    <w:rsid w:val="0046275D"/>
    <w:rsid w:val="0046282E"/>
    <w:rsid w:val="004629A4"/>
    <w:rsid w:val="004629E5"/>
    <w:rsid w:val="00462B2A"/>
    <w:rsid w:val="00462FCA"/>
    <w:rsid w:val="0046307E"/>
    <w:rsid w:val="004632D4"/>
    <w:rsid w:val="00463379"/>
    <w:rsid w:val="0046342A"/>
    <w:rsid w:val="004634C8"/>
    <w:rsid w:val="0046410E"/>
    <w:rsid w:val="0046448E"/>
    <w:rsid w:val="0046469A"/>
    <w:rsid w:val="004646E6"/>
    <w:rsid w:val="0046471E"/>
    <w:rsid w:val="00464B73"/>
    <w:rsid w:val="00464B78"/>
    <w:rsid w:val="00464B80"/>
    <w:rsid w:val="00464BA8"/>
    <w:rsid w:val="00464E69"/>
    <w:rsid w:val="004651CE"/>
    <w:rsid w:val="004652B7"/>
    <w:rsid w:val="00465390"/>
    <w:rsid w:val="0046540A"/>
    <w:rsid w:val="0046547B"/>
    <w:rsid w:val="00465522"/>
    <w:rsid w:val="004656A2"/>
    <w:rsid w:val="00465762"/>
    <w:rsid w:val="00465EF0"/>
    <w:rsid w:val="00466138"/>
    <w:rsid w:val="004662A0"/>
    <w:rsid w:val="004662B8"/>
    <w:rsid w:val="00466495"/>
    <w:rsid w:val="004665FB"/>
    <w:rsid w:val="00466A67"/>
    <w:rsid w:val="00466BEE"/>
    <w:rsid w:val="0046700F"/>
    <w:rsid w:val="0046705B"/>
    <w:rsid w:val="004670D4"/>
    <w:rsid w:val="004674EB"/>
    <w:rsid w:val="004676A9"/>
    <w:rsid w:val="0046778E"/>
    <w:rsid w:val="004677F3"/>
    <w:rsid w:val="004677FD"/>
    <w:rsid w:val="00467E87"/>
    <w:rsid w:val="0047011A"/>
    <w:rsid w:val="004705EA"/>
    <w:rsid w:val="00470647"/>
    <w:rsid w:val="004706D3"/>
    <w:rsid w:val="00470C47"/>
    <w:rsid w:val="00470EBB"/>
    <w:rsid w:val="00471017"/>
    <w:rsid w:val="00471046"/>
    <w:rsid w:val="00471235"/>
    <w:rsid w:val="0047137C"/>
    <w:rsid w:val="00471696"/>
    <w:rsid w:val="00471788"/>
    <w:rsid w:val="00471976"/>
    <w:rsid w:val="00471B39"/>
    <w:rsid w:val="00471CB3"/>
    <w:rsid w:val="00471D3B"/>
    <w:rsid w:val="00471FD4"/>
    <w:rsid w:val="004721DE"/>
    <w:rsid w:val="0047228E"/>
    <w:rsid w:val="004723ED"/>
    <w:rsid w:val="00472544"/>
    <w:rsid w:val="00472896"/>
    <w:rsid w:val="004729B2"/>
    <w:rsid w:val="00472AC5"/>
    <w:rsid w:val="00472C65"/>
    <w:rsid w:val="00472E4B"/>
    <w:rsid w:val="00473363"/>
    <w:rsid w:val="004733EE"/>
    <w:rsid w:val="004735A3"/>
    <w:rsid w:val="00473670"/>
    <w:rsid w:val="00473772"/>
    <w:rsid w:val="00473780"/>
    <w:rsid w:val="004738F9"/>
    <w:rsid w:val="00473C24"/>
    <w:rsid w:val="00473CA2"/>
    <w:rsid w:val="00473CB5"/>
    <w:rsid w:val="00473EC7"/>
    <w:rsid w:val="0047428B"/>
    <w:rsid w:val="004746AC"/>
    <w:rsid w:val="004749D4"/>
    <w:rsid w:val="00474C08"/>
    <w:rsid w:val="00474D14"/>
    <w:rsid w:val="004750BA"/>
    <w:rsid w:val="00475144"/>
    <w:rsid w:val="0047549B"/>
    <w:rsid w:val="00475764"/>
    <w:rsid w:val="00475899"/>
    <w:rsid w:val="004758B4"/>
    <w:rsid w:val="004759DD"/>
    <w:rsid w:val="00475B43"/>
    <w:rsid w:val="00475CB7"/>
    <w:rsid w:val="00475D37"/>
    <w:rsid w:val="00475F39"/>
    <w:rsid w:val="00476218"/>
    <w:rsid w:val="00476651"/>
    <w:rsid w:val="004768C5"/>
    <w:rsid w:val="00476944"/>
    <w:rsid w:val="004769C0"/>
    <w:rsid w:val="00476B22"/>
    <w:rsid w:val="00476B68"/>
    <w:rsid w:val="00477019"/>
    <w:rsid w:val="0047701E"/>
    <w:rsid w:val="004772AA"/>
    <w:rsid w:val="00477350"/>
    <w:rsid w:val="00477A75"/>
    <w:rsid w:val="00477BC8"/>
    <w:rsid w:val="00477D3A"/>
    <w:rsid w:val="00477E05"/>
    <w:rsid w:val="00477E65"/>
    <w:rsid w:val="00477E89"/>
    <w:rsid w:val="00477EB0"/>
    <w:rsid w:val="00477FD6"/>
    <w:rsid w:val="0048064E"/>
    <w:rsid w:val="00480670"/>
    <w:rsid w:val="004808FE"/>
    <w:rsid w:val="00480B46"/>
    <w:rsid w:val="00481238"/>
    <w:rsid w:val="0048142A"/>
    <w:rsid w:val="00481457"/>
    <w:rsid w:val="00481536"/>
    <w:rsid w:val="004815B5"/>
    <w:rsid w:val="00481609"/>
    <w:rsid w:val="00481850"/>
    <w:rsid w:val="00481A00"/>
    <w:rsid w:val="004820E0"/>
    <w:rsid w:val="004821F7"/>
    <w:rsid w:val="00482E31"/>
    <w:rsid w:val="00482E65"/>
    <w:rsid w:val="00482FAC"/>
    <w:rsid w:val="004830D7"/>
    <w:rsid w:val="00483200"/>
    <w:rsid w:val="00483204"/>
    <w:rsid w:val="0048337A"/>
    <w:rsid w:val="004833FD"/>
    <w:rsid w:val="0048350A"/>
    <w:rsid w:val="0048361D"/>
    <w:rsid w:val="00483B97"/>
    <w:rsid w:val="00483BA0"/>
    <w:rsid w:val="00483BF7"/>
    <w:rsid w:val="00483D0E"/>
    <w:rsid w:val="00484740"/>
    <w:rsid w:val="00484C5F"/>
    <w:rsid w:val="004850EB"/>
    <w:rsid w:val="004850FC"/>
    <w:rsid w:val="004852F8"/>
    <w:rsid w:val="0048555E"/>
    <w:rsid w:val="00485BA3"/>
    <w:rsid w:val="00485C4E"/>
    <w:rsid w:val="00485D35"/>
    <w:rsid w:val="00485F58"/>
    <w:rsid w:val="0048617E"/>
    <w:rsid w:val="0048638B"/>
    <w:rsid w:val="00486464"/>
    <w:rsid w:val="00486584"/>
    <w:rsid w:val="004867B4"/>
    <w:rsid w:val="004869EC"/>
    <w:rsid w:val="00486B39"/>
    <w:rsid w:val="00487189"/>
    <w:rsid w:val="00487449"/>
    <w:rsid w:val="00487545"/>
    <w:rsid w:val="00487696"/>
    <w:rsid w:val="004877E7"/>
    <w:rsid w:val="004878B9"/>
    <w:rsid w:val="004878D9"/>
    <w:rsid w:val="0048790E"/>
    <w:rsid w:val="0048796D"/>
    <w:rsid w:val="004879FF"/>
    <w:rsid w:val="00487B23"/>
    <w:rsid w:val="00487BB3"/>
    <w:rsid w:val="00487C4A"/>
    <w:rsid w:val="00487DAF"/>
    <w:rsid w:val="004900B1"/>
    <w:rsid w:val="004904B6"/>
    <w:rsid w:val="004906E3"/>
    <w:rsid w:val="00490742"/>
    <w:rsid w:val="00490875"/>
    <w:rsid w:val="0049090A"/>
    <w:rsid w:val="00490C11"/>
    <w:rsid w:val="00490C97"/>
    <w:rsid w:val="00490F83"/>
    <w:rsid w:val="00491066"/>
    <w:rsid w:val="00491502"/>
    <w:rsid w:val="004916EF"/>
    <w:rsid w:val="00491C2C"/>
    <w:rsid w:val="00491E5F"/>
    <w:rsid w:val="00491F5C"/>
    <w:rsid w:val="00492075"/>
    <w:rsid w:val="00492264"/>
    <w:rsid w:val="00492560"/>
    <w:rsid w:val="004927D8"/>
    <w:rsid w:val="0049300F"/>
    <w:rsid w:val="004930BF"/>
    <w:rsid w:val="004930D7"/>
    <w:rsid w:val="00493180"/>
    <w:rsid w:val="00493D0B"/>
    <w:rsid w:val="00494091"/>
    <w:rsid w:val="0049451E"/>
    <w:rsid w:val="00494810"/>
    <w:rsid w:val="00494947"/>
    <w:rsid w:val="0049518D"/>
    <w:rsid w:val="004956D6"/>
    <w:rsid w:val="00495F81"/>
    <w:rsid w:val="004962CF"/>
    <w:rsid w:val="004962DA"/>
    <w:rsid w:val="004964BA"/>
    <w:rsid w:val="0049696B"/>
    <w:rsid w:val="004969A2"/>
    <w:rsid w:val="00496F49"/>
    <w:rsid w:val="00497841"/>
    <w:rsid w:val="00497C0A"/>
    <w:rsid w:val="004A02F8"/>
    <w:rsid w:val="004A05BD"/>
    <w:rsid w:val="004A0670"/>
    <w:rsid w:val="004A069E"/>
    <w:rsid w:val="004A069F"/>
    <w:rsid w:val="004A08BF"/>
    <w:rsid w:val="004A08F3"/>
    <w:rsid w:val="004A0F19"/>
    <w:rsid w:val="004A0F84"/>
    <w:rsid w:val="004A0FA0"/>
    <w:rsid w:val="004A1006"/>
    <w:rsid w:val="004A2549"/>
    <w:rsid w:val="004A2697"/>
    <w:rsid w:val="004A27C9"/>
    <w:rsid w:val="004A28FC"/>
    <w:rsid w:val="004A2C6D"/>
    <w:rsid w:val="004A3251"/>
    <w:rsid w:val="004A34AB"/>
    <w:rsid w:val="004A3547"/>
    <w:rsid w:val="004A3647"/>
    <w:rsid w:val="004A3689"/>
    <w:rsid w:val="004A3CA3"/>
    <w:rsid w:val="004A3DEA"/>
    <w:rsid w:val="004A424A"/>
    <w:rsid w:val="004A433B"/>
    <w:rsid w:val="004A437A"/>
    <w:rsid w:val="004A44F3"/>
    <w:rsid w:val="004A45D9"/>
    <w:rsid w:val="004A4654"/>
    <w:rsid w:val="004A4A2B"/>
    <w:rsid w:val="004A4E9A"/>
    <w:rsid w:val="004A4EAB"/>
    <w:rsid w:val="004A56A2"/>
    <w:rsid w:val="004A578F"/>
    <w:rsid w:val="004A57AA"/>
    <w:rsid w:val="004A57EF"/>
    <w:rsid w:val="004A596A"/>
    <w:rsid w:val="004A5B39"/>
    <w:rsid w:val="004A5E8D"/>
    <w:rsid w:val="004A5F91"/>
    <w:rsid w:val="004A67F8"/>
    <w:rsid w:val="004A6938"/>
    <w:rsid w:val="004A6A6A"/>
    <w:rsid w:val="004A6D71"/>
    <w:rsid w:val="004A6F74"/>
    <w:rsid w:val="004A711E"/>
    <w:rsid w:val="004A717D"/>
    <w:rsid w:val="004A731F"/>
    <w:rsid w:val="004A778A"/>
    <w:rsid w:val="004A7BBA"/>
    <w:rsid w:val="004A7EA4"/>
    <w:rsid w:val="004A7F64"/>
    <w:rsid w:val="004A7F8A"/>
    <w:rsid w:val="004B00DE"/>
    <w:rsid w:val="004B03D8"/>
    <w:rsid w:val="004B0BA9"/>
    <w:rsid w:val="004B0EFE"/>
    <w:rsid w:val="004B1193"/>
    <w:rsid w:val="004B1A3B"/>
    <w:rsid w:val="004B200B"/>
    <w:rsid w:val="004B2319"/>
    <w:rsid w:val="004B2543"/>
    <w:rsid w:val="004B2630"/>
    <w:rsid w:val="004B26E9"/>
    <w:rsid w:val="004B27A5"/>
    <w:rsid w:val="004B295B"/>
    <w:rsid w:val="004B2A86"/>
    <w:rsid w:val="004B31C4"/>
    <w:rsid w:val="004B34B5"/>
    <w:rsid w:val="004B3852"/>
    <w:rsid w:val="004B38C5"/>
    <w:rsid w:val="004B3B3D"/>
    <w:rsid w:val="004B41C9"/>
    <w:rsid w:val="004B45FA"/>
    <w:rsid w:val="004B4655"/>
    <w:rsid w:val="004B4882"/>
    <w:rsid w:val="004B48F1"/>
    <w:rsid w:val="004B49DD"/>
    <w:rsid w:val="004B4D70"/>
    <w:rsid w:val="004B4E48"/>
    <w:rsid w:val="004B4F79"/>
    <w:rsid w:val="004B5072"/>
    <w:rsid w:val="004B549F"/>
    <w:rsid w:val="004B58E8"/>
    <w:rsid w:val="004B5A10"/>
    <w:rsid w:val="004B5C00"/>
    <w:rsid w:val="004B5DAB"/>
    <w:rsid w:val="004B5F52"/>
    <w:rsid w:val="004B612C"/>
    <w:rsid w:val="004B6996"/>
    <w:rsid w:val="004B6FB6"/>
    <w:rsid w:val="004B74B1"/>
    <w:rsid w:val="004B76B9"/>
    <w:rsid w:val="004B777E"/>
    <w:rsid w:val="004B79C0"/>
    <w:rsid w:val="004C0038"/>
    <w:rsid w:val="004C0837"/>
    <w:rsid w:val="004C0BBC"/>
    <w:rsid w:val="004C0DB7"/>
    <w:rsid w:val="004C0EF1"/>
    <w:rsid w:val="004C11A8"/>
    <w:rsid w:val="004C145A"/>
    <w:rsid w:val="004C1502"/>
    <w:rsid w:val="004C1564"/>
    <w:rsid w:val="004C168B"/>
    <w:rsid w:val="004C179F"/>
    <w:rsid w:val="004C180B"/>
    <w:rsid w:val="004C1A0B"/>
    <w:rsid w:val="004C1BAE"/>
    <w:rsid w:val="004C1FD8"/>
    <w:rsid w:val="004C2110"/>
    <w:rsid w:val="004C2337"/>
    <w:rsid w:val="004C266A"/>
    <w:rsid w:val="004C2A6B"/>
    <w:rsid w:val="004C2AA8"/>
    <w:rsid w:val="004C2BD5"/>
    <w:rsid w:val="004C2FD9"/>
    <w:rsid w:val="004C3216"/>
    <w:rsid w:val="004C326F"/>
    <w:rsid w:val="004C3917"/>
    <w:rsid w:val="004C3D53"/>
    <w:rsid w:val="004C3E30"/>
    <w:rsid w:val="004C3EDD"/>
    <w:rsid w:val="004C3FFF"/>
    <w:rsid w:val="004C41FE"/>
    <w:rsid w:val="004C439D"/>
    <w:rsid w:val="004C4448"/>
    <w:rsid w:val="004C4666"/>
    <w:rsid w:val="004C4992"/>
    <w:rsid w:val="004C4BB2"/>
    <w:rsid w:val="004C4C16"/>
    <w:rsid w:val="004C4D4B"/>
    <w:rsid w:val="004C51F3"/>
    <w:rsid w:val="004C526E"/>
    <w:rsid w:val="004C5410"/>
    <w:rsid w:val="004C550E"/>
    <w:rsid w:val="004C57D4"/>
    <w:rsid w:val="004C5858"/>
    <w:rsid w:val="004C5AD4"/>
    <w:rsid w:val="004C5B6D"/>
    <w:rsid w:val="004C5E13"/>
    <w:rsid w:val="004C6C78"/>
    <w:rsid w:val="004C6DFF"/>
    <w:rsid w:val="004C6EDC"/>
    <w:rsid w:val="004C72CD"/>
    <w:rsid w:val="004C739C"/>
    <w:rsid w:val="004C762A"/>
    <w:rsid w:val="004C7C5C"/>
    <w:rsid w:val="004C7D33"/>
    <w:rsid w:val="004D0242"/>
    <w:rsid w:val="004D0935"/>
    <w:rsid w:val="004D0D54"/>
    <w:rsid w:val="004D1850"/>
    <w:rsid w:val="004D1890"/>
    <w:rsid w:val="004D1A9E"/>
    <w:rsid w:val="004D1B54"/>
    <w:rsid w:val="004D22CF"/>
    <w:rsid w:val="004D2623"/>
    <w:rsid w:val="004D28C4"/>
    <w:rsid w:val="004D30BE"/>
    <w:rsid w:val="004D33B6"/>
    <w:rsid w:val="004D358F"/>
    <w:rsid w:val="004D3806"/>
    <w:rsid w:val="004D3A1C"/>
    <w:rsid w:val="004D3A7E"/>
    <w:rsid w:val="004D3C8D"/>
    <w:rsid w:val="004D40B5"/>
    <w:rsid w:val="004D41B3"/>
    <w:rsid w:val="004D43CE"/>
    <w:rsid w:val="004D4730"/>
    <w:rsid w:val="004D4C46"/>
    <w:rsid w:val="004D502B"/>
    <w:rsid w:val="004D57B5"/>
    <w:rsid w:val="004D58B9"/>
    <w:rsid w:val="004D597C"/>
    <w:rsid w:val="004D5EA5"/>
    <w:rsid w:val="004D5FA1"/>
    <w:rsid w:val="004D600A"/>
    <w:rsid w:val="004D6180"/>
    <w:rsid w:val="004D61B2"/>
    <w:rsid w:val="004D6712"/>
    <w:rsid w:val="004D6B05"/>
    <w:rsid w:val="004D6BE6"/>
    <w:rsid w:val="004D6CA7"/>
    <w:rsid w:val="004D6DB8"/>
    <w:rsid w:val="004D715A"/>
    <w:rsid w:val="004D7365"/>
    <w:rsid w:val="004D7F48"/>
    <w:rsid w:val="004E0281"/>
    <w:rsid w:val="004E0C7A"/>
    <w:rsid w:val="004E0D88"/>
    <w:rsid w:val="004E0F1C"/>
    <w:rsid w:val="004E0FA7"/>
    <w:rsid w:val="004E10AE"/>
    <w:rsid w:val="004E1127"/>
    <w:rsid w:val="004E141A"/>
    <w:rsid w:val="004E15B7"/>
    <w:rsid w:val="004E160B"/>
    <w:rsid w:val="004E195D"/>
    <w:rsid w:val="004E1A9C"/>
    <w:rsid w:val="004E1C40"/>
    <w:rsid w:val="004E1F0A"/>
    <w:rsid w:val="004E20FB"/>
    <w:rsid w:val="004E217D"/>
    <w:rsid w:val="004E21D4"/>
    <w:rsid w:val="004E243B"/>
    <w:rsid w:val="004E33BA"/>
    <w:rsid w:val="004E33E9"/>
    <w:rsid w:val="004E36D0"/>
    <w:rsid w:val="004E3A7C"/>
    <w:rsid w:val="004E3BA7"/>
    <w:rsid w:val="004E3D25"/>
    <w:rsid w:val="004E3F03"/>
    <w:rsid w:val="004E3FC7"/>
    <w:rsid w:val="004E41AB"/>
    <w:rsid w:val="004E433A"/>
    <w:rsid w:val="004E4597"/>
    <w:rsid w:val="004E45A7"/>
    <w:rsid w:val="004E4E91"/>
    <w:rsid w:val="004E50B5"/>
    <w:rsid w:val="004E51A2"/>
    <w:rsid w:val="004E55B9"/>
    <w:rsid w:val="004E55F6"/>
    <w:rsid w:val="004E563F"/>
    <w:rsid w:val="004E57AD"/>
    <w:rsid w:val="004E5B83"/>
    <w:rsid w:val="004E5FA8"/>
    <w:rsid w:val="004E6273"/>
    <w:rsid w:val="004E652D"/>
    <w:rsid w:val="004E65C8"/>
    <w:rsid w:val="004E6797"/>
    <w:rsid w:val="004E6C15"/>
    <w:rsid w:val="004E6C9B"/>
    <w:rsid w:val="004E6D02"/>
    <w:rsid w:val="004E6D6A"/>
    <w:rsid w:val="004E6EAA"/>
    <w:rsid w:val="004E6EFB"/>
    <w:rsid w:val="004E7AC4"/>
    <w:rsid w:val="004E7EFF"/>
    <w:rsid w:val="004E7FF3"/>
    <w:rsid w:val="004F0279"/>
    <w:rsid w:val="004F032D"/>
    <w:rsid w:val="004F059A"/>
    <w:rsid w:val="004F09B6"/>
    <w:rsid w:val="004F09FA"/>
    <w:rsid w:val="004F0A88"/>
    <w:rsid w:val="004F11DE"/>
    <w:rsid w:val="004F12C6"/>
    <w:rsid w:val="004F1750"/>
    <w:rsid w:val="004F17A4"/>
    <w:rsid w:val="004F1B68"/>
    <w:rsid w:val="004F1E25"/>
    <w:rsid w:val="004F1EB6"/>
    <w:rsid w:val="004F1EF9"/>
    <w:rsid w:val="004F1FAE"/>
    <w:rsid w:val="004F22F5"/>
    <w:rsid w:val="004F2467"/>
    <w:rsid w:val="004F2D7B"/>
    <w:rsid w:val="004F2E3A"/>
    <w:rsid w:val="004F2F02"/>
    <w:rsid w:val="004F308F"/>
    <w:rsid w:val="004F3230"/>
    <w:rsid w:val="004F3D36"/>
    <w:rsid w:val="004F3F7F"/>
    <w:rsid w:val="004F3FFB"/>
    <w:rsid w:val="004F49A9"/>
    <w:rsid w:val="004F4A9F"/>
    <w:rsid w:val="004F4C7A"/>
    <w:rsid w:val="004F4DD9"/>
    <w:rsid w:val="004F51CE"/>
    <w:rsid w:val="004F54BC"/>
    <w:rsid w:val="004F558C"/>
    <w:rsid w:val="004F56ED"/>
    <w:rsid w:val="004F5914"/>
    <w:rsid w:val="004F5940"/>
    <w:rsid w:val="004F5A48"/>
    <w:rsid w:val="004F5A8D"/>
    <w:rsid w:val="004F5B92"/>
    <w:rsid w:val="004F5D6B"/>
    <w:rsid w:val="004F6DA1"/>
    <w:rsid w:val="004F737D"/>
    <w:rsid w:val="004F7C57"/>
    <w:rsid w:val="004F7CCB"/>
    <w:rsid w:val="004F7DAE"/>
    <w:rsid w:val="004F7FE5"/>
    <w:rsid w:val="005000FF"/>
    <w:rsid w:val="00500116"/>
    <w:rsid w:val="0050023B"/>
    <w:rsid w:val="00500321"/>
    <w:rsid w:val="0050088C"/>
    <w:rsid w:val="00500F4F"/>
    <w:rsid w:val="00500FF2"/>
    <w:rsid w:val="005010A3"/>
    <w:rsid w:val="0050121E"/>
    <w:rsid w:val="005014C5"/>
    <w:rsid w:val="005014F0"/>
    <w:rsid w:val="0050176F"/>
    <w:rsid w:val="00501A46"/>
    <w:rsid w:val="00501CDD"/>
    <w:rsid w:val="00502A13"/>
    <w:rsid w:val="00503165"/>
    <w:rsid w:val="005032F6"/>
    <w:rsid w:val="005035AE"/>
    <w:rsid w:val="0050376C"/>
    <w:rsid w:val="005038C8"/>
    <w:rsid w:val="00503E87"/>
    <w:rsid w:val="00503F9F"/>
    <w:rsid w:val="00504165"/>
    <w:rsid w:val="005042E9"/>
    <w:rsid w:val="0050448A"/>
    <w:rsid w:val="0050450B"/>
    <w:rsid w:val="0050463D"/>
    <w:rsid w:val="005047CC"/>
    <w:rsid w:val="005052FD"/>
    <w:rsid w:val="005054BD"/>
    <w:rsid w:val="00505B29"/>
    <w:rsid w:val="00505D4C"/>
    <w:rsid w:val="00505EBD"/>
    <w:rsid w:val="00506310"/>
    <w:rsid w:val="00506389"/>
    <w:rsid w:val="00506E5C"/>
    <w:rsid w:val="00506F31"/>
    <w:rsid w:val="00506F71"/>
    <w:rsid w:val="00507004"/>
    <w:rsid w:val="0050723D"/>
    <w:rsid w:val="005078ED"/>
    <w:rsid w:val="0050797C"/>
    <w:rsid w:val="00507A6A"/>
    <w:rsid w:val="0051043D"/>
    <w:rsid w:val="00510DD1"/>
    <w:rsid w:val="00510EC8"/>
    <w:rsid w:val="00510FD2"/>
    <w:rsid w:val="005113E3"/>
    <w:rsid w:val="005113F4"/>
    <w:rsid w:val="00511444"/>
    <w:rsid w:val="0051173C"/>
    <w:rsid w:val="00511BA8"/>
    <w:rsid w:val="00511CB6"/>
    <w:rsid w:val="00511D69"/>
    <w:rsid w:val="00511E83"/>
    <w:rsid w:val="0051245B"/>
    <w:rsid w:val="0051270C"/>
    <w:rsid w:val="00512777"/>
    <w:rsid w:val="005128F9"/>
    <w:rsid w:val="005129E1"/>
    <w:rsid w:val="00512D60"/>
    <w:rsid w:val="00512DF8"/>
    <w:rsid w:val="00512F2E"/>
    <w:rsid w:val="005130F1"/>
    <w:rsid w:val="00513279"/>
    <w:rsid w:val="005134A1"/>
    <w:rsid w:val="00513546"/>
    <w:rsid w:val="0051365C"/>
    <w:rsid w:val="00513803"/>
    <w:rsid w:val="00513AB8"/>
    <w:rsid w:val="00513B3A"/>
    <w:rsid w:val="00513F82"/>
    <w:rsid w:val="005140C7"/>
    <w:rsid w:val="00514127"/>
    <w:rsid w:val="0051426F"/>
    <w:rsid w:val="005144A7"/>
    <w:rsid w:val="00514538"/>
    <w:rsid w:val="0051457B"/>
    <w:rsid w:val="00514A02"/>
    <w:rsid w:val="00514FDB"/>
    <w:rsid w:val="00515011"/>
    <w:rsid w:val="005152B9"/>
    <w:rsid w:val="00515393"/>
    <w:rsid w:val="005154BA"/>
    <w:rsid w:val="00515836"/>
    <w:rsid w:val="0051594C"/>
    <w:rsid w:val="00515B6F"/>
    <w:rsid w:val="00515C76"/>
    <w:rsid w:val="00515F12"/>
    <w:rsid w:val="005166F4"/>
    <w:rsid w:val="005167A2"/>
    <w:rsid w:val="005167E1"/>
    <w:rsid w:val="00516A5B"/>
    <w:rsid w:val="00516AE7"/>
    <w:rsid w:val="00516C81"/>
    <w:rsid w:val="00516CB3"/>
    <w:rsid w:val="00516DAE"/>
    <w:rsid w:val="0051739E"/>
    <w:rsid w:val="0051768E"/>
    <w:rsid w:val="005176A1"/>
    <w:rsid w:val="005176D9"/>
    <w:rsid w:val="005177F1"/>
    <w:rsid w:val="00517809"/>
    <w:rsid w:val="00517B1F"/>
    <w:rsid w:val="00517C1D"/>
    <w:rsid w:val="00517E4C"/>
    <w:rsid w:val="0052076E"/>
    <w:rsid w:val="005208B7"/>
    <w:rsid w:val="00520BDC"/>
    <w:rsid w:val="00521023"/>
    <w:rsid w:val="00521185"/>
    <w:rsid w:val="0052134B"/>
    <w:rsid w:val="005214EE"/>
    <w:rsid w:val="00521B2D"/>
    <w:rsid w:val="00521B9A"/>
    <w:rsid w:val="005226DA"/>
    <w:rsid w:val="005226E8"/>
    <w:rsid w:val="00522919"/>
    <w:rsid w:val="00522A1A"/>
    <w:rsid w:val="00522B6A"/>
    <w:rsid w:val="00522CC7"/>
    <w:rsid w:val="00522FA6"/>
    <w:rsid w:val="0052314A"/>
    <w:rsid w:val="00523579"/>
    <w:rsid w:val="005236C6"/>
    <w:rsid w:val="0052392B"/>
    <w:rsid w:val="00523A73"/>
    <w:rsid w:val="00523AD0"/>
    <w:rsid w:val="00523AED"/>
    <w:rsid w:val="00523B84"/>
    <w:rsid w:val="00523CE9"/>
    <w:rsid w:val="005243F2"/>
    <w:rsid w:val="005244A5"/>
    <w:rsid w:val="0052470B"/>
    <w:rsid w:val="00524862"/>
    <w:rsid w:val="00524983"/>
    <w:rsid w:val="005250B5"/>
    <w:rsid w:val="00525285"/>
    <w:rsid w:val="0052542E"/>
    <w:rsid w:val="0052578D"/>
    <w:rsid w:val="00525997"/>
    <w:rsid w:val="00525AD9"/>
    <w:rsid w:val="00525E23"/>
    <w:rsid w:val="00525F1C"/>
    <w:rsid w:val="00526020"/>
    <w:rsid w:val="00526069"/>
    <w:rsid w:val="0052617F"/>
    <w:rsid w:val="005263A7"/>
    <w:rsid w:val="005269F7"/>
    <w:rsid w:val="005270D2"/>
    <w:rsid w:val="005271A4"/>
    <w:rsid w:val="005272BD"/>
    <w:rsid w:val="005273A3"/>
    <w:rsid w:val="0052743C"/>
    <w:rsid w:val="005274E9"/>
    <w:rsid w:val="0052776B"/>
    <w:rsid w:val="0052784C"/>
    <w:rsid w:val="00527D63"/>
    <w:rsid w:val="00530580"/>
    <w:rsid w:val="00530685"/>
    <w:rsid w:val="00530800"/>
    <w:rsid w:val="00530AC6"/>
    <w:rsid w:val="00530B4C"/>
    <w:rsid w:val="00530CC6"/>
    <w:rsid w:val="00530D78"/>
    <w:rsid w:val="005318FB"/>
    <w:rsid w:val="00531949"/>
    <w:rsid w:val="00531A02"/>
    <w:rsid w:val="00531FC4"/>
    <w:rsid w:val="00532011"/>
    <w:rsid w:val="00532098"/>
    <w:rsid w:val="0053233E"/>
    <w:rsid w:val="00532685"/>
    <w:rsid w:val="005329F6"/>
    <w:rsid w:val="00532DDC"/>
    <w:rsid w:val="00532DFC"/>
    <w:rsid w:val="00532FDE"/>
    <w:rsid w:val="005332F9"/>
    <w:rsid w:val="0053375B"/>
    <w:rsid w:val="005339A8"/>
    <w:rsid w:val="0053403D"/>
    <w:rsid w:val="00534342"/>
    <w:rsid w:val="0053434A"/>
    <w:rsid w:val="005343F1"/>
    <w:rsid w:val="0053477A"/>
    <w:rsid w:val="005347A2"/>
    <w:rsid w:val="00534DB4"/>
    <w:rsid w:val="00534EE4"/>
    <w:rsid w:val="00534FF3"/>
    <w:rsid w:val="0053512B"/>
    <w:rsid w:val="00535603"/>
    <w:rsid w:val="005358D9"/>
    <w:rsid w:val="00535ECD"/>
    <w:rsid w:val="00536047"/>
    <w:rsid w:val="0053621C"/>
    <w:rsid w:val="00536310"/>
    <w:rsid w:val="00536338"/>
    <w:rsid w:val="005367AA"/>
    <w:rsid w:val="0053744B"/>
    <w:rsid w:val="005374FE"/>
    <w:rsid w:val="00537A1E"/>
    <w:rsid w:val="00537C9A"/>
    <w:rsid w:val="00537D90"/>
    <w:rsid w:val="00537DB6"/>
    <w:rsid w:val="0054005A"/>
    <w:rsid w:val="005400D3"/>
    <w:rsid w:val="00540211"/>
    <w:rsid w:val="005403C3"/>
    <w:rsid w:val="0054041C"/>
    <w:rsid w:val="005407A7"/>
    <w:rsid w:val="005407F0"/>
    <w:rsid w:val="00540A2D"/>
    <w:rsid w:val="00540CF7"/>
    <w:rsid w:val="00540DBF"/>
    <w:rsid w:val="005410CB"/>
    <w:rsid w:val="005411CA"/>
    <w:rsid w:val="005413E3"/>
    <w:rsid w:val="00541675"/>
    <w:rsid w:val="005416C7"/>
    <w:rsid w:val="005417E9"/>
    <w:rsid w:val="00541970"/>
    <w:rsid w:val="00541C9B"/>
    <w:rsid w:val="005422E1"/>
    <w:rsid w:val="00542750"/>
    <w:rsid w:val="0054280F"/>
    <w:rsid w:val="00542B2F"/>
    <w:rsid w:val="00542BBE"/>
    <w:rsid w:val="005430B8"/>
    <w:rsid w:val="0054359A"/>
    <w:rsid w:val="00543748"/>
    <w:rsid w:val="005438D4"/>
    <w:rsid w:val="00543B5F"/>
    <w:rsid w:val="00543C7F"/>
    <w:rsid w:val="00543F6F"/>
    <w:rsid w:val="005440B4"/>
    <w:rsid w:val="0054442C"/>
    <w:rsid w:val="00544830"/>
    <w:rsid w:val="005448C7"/>
    <w:rsid w:val="00544AC3"/>
    <w:rsid w:val="00544ACE"/>
    <w:rsid w:val="00544D07"/>
    <w:rsid w:val="00544FA8"/>
    <w:rsid w:val="00545223"/>
    <w:rsid w:val="005452A4"/>
    <w:rsid w:val="005452B5"/>
    <w:rsid w:val="005458BC"/>
    <w:rsid w:val="00545B4D"/>
    <w:rsid w:val="00545F57"/>
    <w:rsid w:val="0054649F"/>
    <w:rsid w:val="0054672F"/>
    <w:rsid w:val="00546ADF"/>
    <w:rsid w:val="005470D3"/>
    <w:rsid w:val="005470F2"/>
    <w:rsid w:val="0054715D"/>
    <w:rsid w:val="005473AC"/>
    <w:rsid w:val="005474ED"/>
    <w:rsid w:val="005475B1"/>
    <w:rsid w:val="0054767C"/>
    <w:rsid w:val="00547847"/>
    <w:rsid w:val="00547945"/>
    <w:rsid w:val="00547A57"/>
    <w:rsid w:val="00547AA7"/>
    <w:rsid w:val="00547C8D"/>
    <w:rsid w:val="0055023E"/>
    <w:rsid w:val="0055032E"/>
    <w:rsid w:val="0055053B"/>
    <w:rsid w:val="005508EA"/>
    <w:rsid w:val="00550F01"/>
    <w:rsid w:val="00551201"/>
    <w:rsid w:val="005513FF"/>
    <w:rsid w:val="005514D0"/>
    <w:rsid w:val="005514E7"/>
    <w:rsid w:val="0055177B"/>
    <w:rsid w:val="00551999"/>
    <w:rsid w:val="00551A6A"/>
    <w:rsid w:val="00551A83"/>
    <w:rsid w:val="00551B0F"/>
    <w:rsid w:val="00552276"/>
    <w:rsid w:val="005525EF"/>
    <w:rsid w:val="00552E76"/>
    <w:rsid w:val="00552F3E"/>
    <w:rsid w:val="00552F52"/>
    <w:rsid w:val="005531DC"/>
    <w:rsid w:val="00553372"/>
    <w:rsid w:val="00553613"/>
    <w:rsid w:val="00553825"/>
    <w:rsid w:val="00553903"/>
    <w:rsid w:val="00553ACA"/>
    <w:rsid w:val="00553D6B"/>
    <w:rsid w:val="00553DF7"/>
    <w:rsid w:val="00554544"/>
    <w:rsid w:val="005545FE"/>
    <w:rsid w:val="005546F6"/>
    <w:rsid w:val="00554D0E"/>
    <w:rsid w:val="00554D7B"/>
    <w:rsid w:val="00554E43"/>
    <w:rsid w:val="00555249"/>
    <w:rsid w:val="00555312"/>
    <w:rsid w:val="005553CD"/>
    <w:rsid w:val="00555499"/>
    <w:rsid w:val="00555865"/>
    <w:rsid w:val="0055593B"/>
    <w:rsid w:val="00555DCC"/>
    <w:rsid w:val="00555EEE"/>
    <w:rsid w:val="0055620C"/>
    <w:rsid w:val="00556396"/>
    <w:rsid w:val="00556694"/>
    <w:rsid w:val="005568B7"/>
    <w:rsid w:val="005568C6"/>
    <w:rsid w:val="005568C7"/>
    <w:rsid w:val="00556AA9"/>
    <w:rsid w:val="00556F18"/>
    <w:rsid w:val="005570B8"/>
    <w:rsid w:val="005572E7"/>
    <w:rsid w:val="005574E4"/>
    <w:rsid w:val="00557752"/>
    <w:rsid w:val="00557D30"/>
    <w:rsid w:val="00557E3F"/>
    <w:rsid w:val="00557F70"/>
    <w:rsid w:val="00560024"/>
    <w:rsid w:val="005601DA"/>
    <w:rsid w:val="005601E5"/>
    <w:rsid w:val="005602F2"/>
    <w:rsid w:val="00560A4F"/>
    <w:rsid w:val="00560B21"/>
    <w:rsid w:val="00560CB4"/>
    <w:rsid w:val="005612D5"/>
    <w:rsid w:val="0056133D"/>
    <w:rsid w:val="0056146B"/>
    <w:rsid w:val="00561ABA"/>
    <w:rsid w:val="00561AC2"/>
    <w:rsid w:val="00561D1B"/>
    <w:rsid w:val="00561E33"/>
    <w:rsid w:val="00561E5B"/>
    <w:rsid w:val="00561F8D"/>
    <w:rsid w:val="005620D8"/>
    <w:rsid w:val="00562265"/>
    <w:rsid w:val="0056227E"/>
    <w:rsid w:val="00562588"/>
    <w:rsid w:val="00562836"/>
    <w:rsid w:val="005629E2"/>
    <w:rsid w:val="00562D12"/>
    <w:rsid w:val="00563288"/>
    <w:rsid w:val="00563418"/>
    <w:rsid w:val="005635A8"/>
    <w:rsid w:val="0056385B"/>
    <w:rsid w:val="005638BA"/>
    <w:rsid w:val="005639D7"/>
    <w:rsid w:val="00563B35"/>
    <w:rsid w:val="005641F7"/>
    <w:rsid w:val="00564BDE"/>
    <w:rsid w:val="00564DD4"/>
    <w:rsid w:val="005650A1"/>
    <w:rsid w:val="005651D5"/>
    <w:rsid w:val="0056537A"/>
    <w:rsid w:val="005655D4"/>
    <w:rsid w:val="00565770"/>
    <w:rsid w:val="00565B78"/>
    <w:rsid w:val="00565BCE"/>
    <w:rsid w:val="00565E7C"/>
    <w:rsid w:val="005661F5"/>
    <w:rsid w:val="00566661"/>
    <w:rsid w:val="005669F2"/>
    <w:rsid w:val="00566A32"/>
    <w:rsid w:val="00566EF4"/>
    <w:rsid w:val="00566F71"/>
    <w:rsid w:val="00567124"/>
    <w:rsid w:val="00567495"/>
    <w:rsid w:val="0056759C"/>
    <w:rsid w:val="005675E5"/>
    <w:rsid w:val="00567651"/>
    <w:rsid w:val="00567AF9"/>
    <w:rsid w:val="00567D31"/>
    <w:rsid w:val="0057051F"/>
    <w:rsid w:val="005707BA"/>
    <w:rsid w:val="00570864"/>
    <w:rsid w:val="00570A7D"/>
    <w:rsid w:val="00570BDA"/>
    <w:rsid w:val="00570C5F"/>
    <w:rsid w:val="00571036"/>
    <w:rsid w:val="0057128F"/>
    <w:rsid w:val="00571663"/>
    <w:rsid w:val="00571A42"/>
    <w:rsid w:val="00571C19"/>
    <w:rsid w:val="00571D44"/>
    <w:rsid w:val="0057242D"/>
    <w:rsid w:val="005724C6"/>
    <w:rsid w:val="00572500"/>
    <w:rsid w:val="005728B7"/>
    <w:rsid w:val="005728BC"/>
    <w:rsid w:val="00572D0C"/>
    <w:rsid w:val="00572D79"/>
    <w:rsid w:val="00572E0F"/>
    <w:rsid w:val="005731EB"/>
    <w:rsid w:val="00573425"/>
    <w:rsid w:val="00573471"/>
    <w:rsid w:val="00573910"/>
    <w:rsid w:val="005739EB"/>
    <w:rsid w:val="00573A7A"/>
    <w:rsid w:val="00573AB2"/>
    <w:rsid w:val="00573D36"/>
    <w:rsid w:val="00573EA9"/>
    <w:rsid w:val="00574046"/>
    <w:rsid w:val="005740EB"/>
    <w:rsid w:val="00574160"/>
    <w:rsid w:val="00574314"/>
    <w:rsid w:val="00574A8F"/>
    <w:rsid w:val="00575045"/>
    <w:rsid w:val="005757FB"/>
    <w:rsid w:val="00575A2E"/>
    <w:rsid w:val="00575CC1"/>
    <w:rsid w:val="00575D68"/>
    <w:rsid w:val="00575DAA"/>
    <w:rsid w:val="00575E26"/>
    <w:rsid w:val="005762CC"/>
    <w:rsid w:val="005766AD"/>
    <w:rsid w:val="00576DEC"/>
    <w:rsid w:val="00576E7D"/>
    <w:rsid w:val="00577138"/>
    <w:rsid w:val="005772EB"/>
    <w:rsid w:val="00577341"/>
    <w:rsid w:val="00577495"/>
    <w:rsid w:val="00577507"/>
    <w:rsid w:val="00577B5C"/>
    <w:rsid w:val="00577B95"/>
    <w:rsid w:val="00577C84"/>
    <w:rsid w:val="00577FC2"/>
    <w:rsid w:val="005800ED"/>
    <w:rsid w:val="005801EB"/>
    <w:rsid w:val="005804D3"/>
    <w:rsid w:val="00580623"/>
    <w:rsid w:val="005806CB"/>
    <w:rsid w:val="00580807"/>
    <w:rsid w:val="005808B0"/>
    <w:rsid w:val="00580978"/>
    <w:rsid w:val="005809AF"/>
    <w:rsid w:val="00580A38"/>
    <w:rsid w:val="00580F15"/>
    <w:rsid w:val="00580F98"/>
    <w:rsid w:val="00581056"/>
    <w:rsid w:val="00581536"/>
    <w:rsid w:val="005815D4"/>
    <w:rsid w:val="00581C99"/>
    <w:rsid w:val="0058249B"/>
    <w:rsid w:val="0058262D"/>
    <w:rsid w:val="005826E9"/>
    <w:rsid w:val="00582724"/>
    <w:rsid w:val="0058273A"/>
    <w:rsid w:val="00582D9C"/>
    <w:rsid w:val="00583348"/>
    <w:rsid w:val="005834A5"/>
    <w:rsid w:val="00583606"/>
    <w:rsid w:val="0058373A"/>
    <w:rsid w:val="005838DE"/>
    <w:rsid w:val="00583B53"/>
    <w:rsid w:val="00583B9B"/>
    <w:rsid w:val="00583D87"/>
    <w:rsid w:val="00583EE4"/>
    <w:rsid w:val="00583F1A"/>
    <w:rsid w:val="00584409"/>
    <w:rsid w:val="00584699"/>
    <w:rsid w:val="00584D1E"/>
    <w:rsid w:val="00584ED7"/>
    <w:rsid w:val="005851AF"/>
    <w:rsid w:val="00585295"/>
    <w:rsid w:val="005855D5"/>
    <w:rsid w:val="0058562E"/>
    <w:rsid w:val="00585772"/>
    <w:rsid w:val="00585796"/>
    <w:rsid w:val="00585A6E"/>
    <w:rsid w:val="005863C0"/>
    <w:rsid w:val="0058645B"/>
    <w:rsid w:val="00586876"/>
    <w:rsid w:val="005868A0"/>
    <w:rsid w:val="00586AE5"/>
    <w:rsid w:val="00586B28"/>
    <w:rsid w:val="005870FD"/>
    <w:rsid w:val="0058740C"/>
    <w:rsid w:val="005874F7"/>
    <w:rsid w:val="00587690"/>
    <w:rsid w:val="005876A3"/>
    <w:rsid w:val="005879D0"/>
    <w:rsid w:val="00587A16"/>
    <w:rsid w:val="00587B65"/>
    <w:rsid w:val="00587B79"/>
    <w:rsid w:val="00587C6B"/>
    <w:rsid w:val="00587CF2"/>
    <w:rsid w:val="00590117"/>
    <w:rsid w:val="00590452"/>
    <w:rsid w:val="005908C1"/>
    <w:rsid w:val="00590C91"/>
    <w:rsid w:val="00591450"/>
    <w:rsid w:val="00591490"/>
    <w:rsid w:val="00591493"/>
    <w:rsid w:val="005917E2"/>
    <w:rsid w:val="00591F3D"/>
    <w:rsid w:val="00592011"/>
    <w:rsid w:val="0059206D"/>
    <w:rsid w:val="00592462"/>
    <w:rsid w:val="0059246E"/>
    <w:rsid w:val="00592D1E"/>
    <w:rsid w:val="00592F81"/>
    <w:rsid w:val="005939B9"/>
    <w:rsid w:val="00593C9E"/>
    <w:rsid w:val="00593CDC"/>
    <w:rsid w:val="00593CF1"/>
    <w:rsid w:val="00593F64"/>
    <w:rsid w:val="005940CE"/>
    <w:rsid w:val="00594209"/>
    <w:rsid w:val="0059434D"/>
    <w:rsid w:val="00594393"/>
    <w:rsid w:val="00594570"/>
    <w:rsid w:val="0059475B"/>
    <w:rsid w:val="0059489B"/>
    <w:rsid w:val="00594B3B"/>
    <w:rsid w:val="00594F95"/>
    <w:rsid w:val="0059533A"/>
    <w:rsid w:val="00595423"/>
    <w:rsid w:val="00595734"/>
    <w:rsid w:val="0059598B"/>
    <w:rsid w:val="00595B13"/>
    <w:rsid w:val="00596204"/>
    <w:rsid w:val="00596222"/>
    <w:rsid w:val="0059624A"/>
    <w:rsid w:val="005962B8"/>
    <w:rsid w:val="005962E4"/>
    <w:rsid w:val="005964B6"/>
    <w:rsid w:val="005964CE"/>
    <w:rsid w:val="0059686D"/>
    <w:rsid w:val="00596ABA"/>
    <w:rsid w:val="00596ACC"/>
    <w:rsid w:val="00596CCA"/>
    <w:rsid w:val="00596CF7"/>
    <w:rsid w:val="00596F37"/>
    <w:rsid w:val="00596F40"/>
    <w:rsid w:val="00597116"/>
    <w:rsid w:val="0059727E"/>
    <w:rsid w:val="00597786"/>
    <w:rsid w:val="00597795"/>
    <w:rsid w:val="0059784A"/>
    <w:rsid w:val="00597C20"/>
    <w:rsid w:val="00597DDF"/>
    <w:rsid w:val="00597EAB"/>
    <w:rsid w:val="00597FA5"/>
    <w:rsid w:val="005A022C"/>
    <w:rsid w:val="005A02B3"/>
    <w:rsid w:val="005A04D7"/>
    <w:rsid w:val="005A06D9"/>
    <w:rsid w:val="005A08AA"/>
    <w:rsid w:val="005A0908"/>
    <w:rsid w:val="005A0B60"/>
    <w:rsid w:val="005A0D71"/>
    <w:rsid w:val="005A1427"/>
    <w:rsid w:val="005A1592"/>
    <w:rsid w:val="005A1611"/>
    <w:rsid w:val="005A178E"/>
    <w:rsid w:val="005A1B56"/>
    <w:rsid w:val="005A1EFE"/>
    <w:rsid w:val="005A20D4"/>
    <w:rsid w:val="005A21E6"/>
    <w:rsid w:val="005A226A"/>
    <w:rsid w:val="005A2386"/>
    <w:rsid w:val="005A2497"/>
    <w:rsid w:val="005A2626"/>
    <w:rsid w:val="005A2847"/>
    <w:rsid w:val="005A2933"/>
    <w:rsid w:val="005A2C3C"/>
    <w:rsid w:val="005A2DCB"/>
    <w:rsid w:val="005A2E61"/>
    <w:rsid w:val="005A2E7A"/>
    <w:rsid w:val="005A30AA"/>
    <w:rsid w:val="005A3BF8"/>
    <w:rsid w:val="005A3DC0"/>
    <w:rsid w:val="005A3F47"/>
    <w:rsid w:val="005A411B"/>
    <w:rsid w:val="005A48E6"/>
    <w:rsid w:val="005A49E1"/>
    <w:rsid w:val="005A4D67"/>
    <w:rsid w:val="005A4DA0"/>
    <w:rsid w:val="005A4E23"/>
    <w:rsid w:val="005A587A"/>
    <w:rsid w:val="005A58A2"/>
    <w:rsid w:val="005A5976"/>
    <w:rsid w:val="005A5D7D"/>
    <w:rsid w:val="005A5EF9"/>
    <w:rsid w:val="005A5F32"/>
    <w:rsid w:val="005A6117"/>
    <w:rsid w:val="005A65ED"/>
    <w:rsid w:val="005A68DC"/>
    <w:rsid w:val="005A6BAF"/>
    <w:rsid w:val="005A6DA8"/>
    <w:rsid w:val="005A70E0"/>
    <w:rsid w:val="005A7634"/>
    <w:rsid w:val="005A770F"/>
    <w:rsid w:val="005A7913"/>
    <w:rsid w:val="005A7F7D"/>
    <w:rsid w:val="005B005C"/>
    <w:rsid w:val="005B00D7"/>
    <w:rsid w:val="005B063D"/>
    <w:rsid w:val="005B081C"/>
    <w:rsid w:val="005B0FA2"/>
    <w:rsid w:val="005B154E"/>
    <w:rsid w:val="005B16C4"/>
    <w:rsid w:val="005B1BD3"/>
    <w:rsid w:val="005B1C50"/>
    <w:rsid w:val="005B1FF6"/>
    <w:rsid w:val="005B22F2"/>
    <w:rsid w:val="005B23A6"/>
    <w:rsid w:val="005B2402"/>
    <w:rsid w:val="005B270D"/>
    <w:rsid w:val="005B29EF"/>
    <w:rsid w:val="005B2A5F"/>
    <w:rsid w:val="005B2A82"/>
    <w:rsid w:val="005B2AEE"/>
    <w:rsid w:val="005B31E2"/>
    <w:rsid w:val="005B35E8"/>
    <w:rsid w:val="005B39FB"/>
    <w:rsid w:val="005B3A92"/>
    <w:rsid w:val="005B3D0F"/>
    <w:rsid w:val="005B4AE5"/>
    <w:rsid w:val="005B4F0E"/>
    <w:rsid w:val="005B52FC"/>
    <w:rsid w:val="005B5411"/>
    <w:rsid w:val="005B5546"/>
    <w:rsid w:val="005B5902"/>
    <w:rsid w:val="005B5D40"/>
    <w:rsid w:val="005B6629"/>
    <w:rsid w:val="005B6768"/>
    <w:rsid w:val="005B6ED6"/>
    <w:rsid w:val="005B6F28"/>
    <w:rsid w:val="005B7056"/>
    <w:rsid w:val="005B7558"/>
    <w:rsid w:val="005B76AB"/>
    <w:rsid w:val="005B76D2"/>
    <w:rsid w:val="005B7967"/>
    <w:rsid w:val="005B7B50"/>
    <w:rsid w:val="005B7EAE"/>
    <w:rsid w:val="005B7F57"/>
    <w:rsid w:val="005B7F98"/>
    <w:rsid w:val="005C0033"/>
    <w:rsid w:val="005C01E6"/>
    <w:rsid w:val="005C0264"/>
    <w:rsid w:val="005C0598"/>
    <w:rsid w:val="005C067B"/>
    <w:rsid w:val="005C07A4"/>
    <w:rsid w:val="005C07AB"/>
    <w:rsid w:val="005C07DE"/>
    <w:rsid w:val="005C0A00"/>
    <w:rsid w:val="005C0F49"/>
    <w:rsid w:val="005C0FFA"/>
    <w:rsid w:val="005C1773"/>
    <w:rsid w:val="005C1882"/>
    <w:rsid w:val="005C1D89"/>
    <w:rsid w:val="005C1EDA"/>
    <w:rsid w:val="005C1F9D"/>
    <w:rsid w:val="005C2346"/>
    <w:rsid w:val="005C23CA"/>
    <w:rsid w:val="005C270D"/>
    <w:rsid w:val="005C28C9"/>
    <w:rsid w:val="005C2B74"/>
    <w:rsid w:val="005C2EB9"/>
    <w:rsid w:val="005C2F6D"/>
    <w:rsid w:val="005C2FD1"/>
    <w:rsid w:val="005C30E5"/>
    <w:rsid w:val="005C332C"/>
    <w:rsid w:val="005C3871"/>
    <w:rsid w:val="005C3C93"/>
    <w:rsid w:val="005C3D82"/>
    <w:rsid w:val="005C3EB5"/>
    <w:rsid w:val="005C3F1A"/>
    <w:rsid w:val="005C3F26"/>
    <w:rsid w:val="005C3F99"/>
    <w:rsid w:val="005C4246"/>
    <w:rsid w:val="005C4595"/>
    <w:rsid w:val="005C47D7"/>
    <w:rsid w:val="005C4DF5"/>
    <w:rsid w:val="005C4E4C"/>
    <w:rsid w:val="005C4FA3"/>
    <w:rsid w:val="005C4FFB"/>
    <w:rsid w:val="005C5194"/>
    <w:rsid w:val="005C5788"/>
    <w:rsid w:val="005C5F87"/>
    <w:rsid w:val="005C60B9"/>
    <w:rsid w:val="005C65AA"/>
    <w:rsid w:val="005C6ADD"/>
    <w:rsid w:val="005C7216"/>
    <w:rsid w:val="005C7520"/>
    <w:rsid w:val="005C7533"/>
    <w:rsid w:val="005C757F"/>
    <w:rsid w:val="005C76F6"/>
    <w:rsid w:val="005C7F1B"/>
    <w:rsid w:val="005D000C"/>
    <w:rsid w:val="005D0AEA"/>
    <w:rsid w:val="005D0B5B"/>
    <w:rsid w:val="005D0C39"/>
    <w:rsid w:val="005D0D01"/>
    <w:rsid w:val="005D1095"/>
    <w:rsid w:val="005D11CB"/>
    <w:rsid w:val="005D14C1"/>
    <w:rsid w:val="005D14EF"/>
    <w:rsid w:val="005D155C"/>
    <w:rsid w:val="005D1801"/>
    <w:rsid w:val="005D1AF3"/>
    <w:rsid w:val="005D1D40"/>
    <w:rsid w:val="005D1DBD"/>
    <w:rsid w:val="005D2508"/>
    <w:rsid w:val="005D251D"/>
    <w:rsid w:val="005D2689"/>
    <w:rsid w:val="005D27B8"/>
    <w:rsid w:val="005D2823"/>
    <w:rsid w:val="005D28E5"/>
    <w:rsid w:val="005D2908"/>
    <w:rsid w:val="005D2913"/>
    <w:rsid w:val="005D29DB"/>
    <w:rsid w:val="005D2A42"/>
    <w:rsid w:val="005D2C98"/>
    <w:rsid w:val="005D2CD6"/>
    <w:rsid w:val="005D2CF6"/>
    <w:rsid w:val="005D32E3"/>
    <w:rsid w:val="005D3396"/>
    <w:rsid w:val="005D35FA"/>
    <w:rsid w:val="005D3664"/>
    <w:rsid w:val="005D3A19"/>
    <w:rsid w:val="005D3A48"/>
    <w:rsid w:val="005D3C85"/>
    <w:rsid w:val="005D3E46"/>
    <w:rsid w:val="005D414F"/>
    <w:rsid w:val="005D43D9"/>
    <w:rsid w:val="005D47E5"/>
    <w:rsid w:val="005D4A17"/>
    <w:rsid w:val="005D4BA0"/>
    <w:rsid w:val="005D4E76"/>
    <w:rsid w:val="005D515C"/>
    <w:rsid w:val="005D563B"/>
    <w:rsid w:val="005D56AC"/>
    <w:rsid w:val="005D583A"/>
    <w:rsid w:val="005D5B2A"/>
    <w:rsid w:val="005D61C8"/>
    <w:rsid w:val="005D67C1"/>
    <w:rsid w:val="005D6A6F"/>
    <w:rsid w:val="005D6E00"/>
    <w:rsid w:val="005D7050"/>
    <w:rsid w:val="005D7322"/>
    <w:rsid w:val="005D7356"/>
    <w:rsid w:val="005D7440"/>
    <w:rsid w:val="005D74DC"/>
    <w:rsid w:val="005D7535"/>
    <w:rsid w:val="005D753F"/>
    <w:rsid w:val="005D7549"/>
    <w:rsid w:val="005D76F4"/>
    <w:rsid w:val="005D7832"/>
    <w:rsid w:val="005D785E"/>
    <w:rsid w:val="005D789B"/>
    <w:rsid w:val="005D78E8"/>
    <w:rsid w:val="005D7A06"/>
    <w:rsid w:val="005D7A77"/>
    <w:rsid w:val="005D7ACB"/>
    <w:rsid w:val="005D7AF1"/>
    <w:rsid w:val="005D7B88"/>
    <w:rsid w:val="005D7C54"/>
    <w:rsid w:val="005D7F50"/>
    <w:rsid w:val="005E0068"/>
    <w:rsid w:val="005E0235"/>
    <w:rsid w:val="005E0D55"/>
    <w:rsid w:val="005E10BE"/>
    <w:rsid w:val="005E1778"/>
    <w:rsid w:val="005E1861"/>
    <w:rsid w:val="005E1908"/>
    <w:rsid w:val="005E1A8C"/>
    <w:rsid w:val="005E1C20"/>
    <w:rsid w:val="005E1E1D"/>
    <w:rsid w:val="005E2946"/>
    <w:rsid w:val="005E2B02"/>
    <w:rsid w:val="005E2D57"/>
    <w:rsid w:val="005E3080"/>
    <w:rsid w:val="005E30C6"/>
    <w:rsid w:val="005E31C7"/>
    <w:rsid w:val="005E32ED"/>
    <w:rsid w:val="005E3470"/>
    <w:rsid w:val="005E3ADB"/>
    <w:rsid w:val="005E4163"/>
    <w:rsid w:val="005E41A5"/>
    <w:rsid w:val="005E422C"/>
    <w:rsid w:val="005E42FD"/>
    <w:rsid w:val="005E4471"/>
    <w:rsid w:val="005E46C7"/>
    <w:rsid w:val="005E492D"/>
    <w:rsid w:val="005E4C3B"/>
    <w:rsid w:val="005E4DF9"/>
    <w:rsid w:val="005E4F61"/>
    <w:rsid w:val="005E503A"/>
    <w:rsid w:val="005E6207"/>
    <w:rsid w:val="005E65D0"/>
    <w:rsid w:val="005E66DF"/>
    <w:rsid w:val="005E767F"/>
    <w:rsid w:val="005E7A2B"/>
    <w:rsid w:val="005E7E4E"/>
    <w:rsid w:val="005E7E97"/>
    <w:rsid w:val="005F023E"/>
    <w:rsid w:val="005F030D"/>
    <w:rsid w:val="005F0541"/>
    <w:rsid w:val="005F0F85"/>
    <w:rsid w:val="005F132A"/>
    <w:rsid w:val="005F14FB"/>
    <w:rsid w:val="005F1529"/>
    <w:rsid w:val="005F1540"/>
    <w:rsid w:val="005F1A61"/>
    <w:rsid w:val="005F1B90"/>
    <w:rsid w:val="005F1E37"/>
    <w:rsid w:val="005F2183"/>
    <w:rsid w:val="005F220D"/>
    <w:rsid w:val="005F25A2"/>
    <w:rsid w:val="005F2686"/>
    <w:rsid w:val="005F28D0"/>
    <w:rsid w:val="005F2994"/>
    <w:rsid w:val="005F2A43"/>
    <w:rsid w:val="005F3080"/>
    <w:rsid w:val="005F3159"/>
    <w:rsid w:val="005F3393"/>
    <w:rsid w:val="005F33CA"/>
    <w:rsid w:val="005F35CD"/>
    <w:rsid w:val="005F3833"/>
    <w:rsid w:val="005F3AD0"/>
    <w:rsid w:val="005F3FB8"/>
    <w:rsid w:val="005F3FDA"/>
    <w:rsid w:val="005F4218"/>
    <w:rsid w:val="005F4235"/>
    <w:rsid w:val="005F4241"/>
    <w:rsid w:val="005F4564"/>
    <w:rsid w:val="005F4744"/>
    <w:rsid w:val="005F47E5"/>
    <w:rsid w:val="005F489D"/>
    <w:rsid w:val="005F4900"/>
    <w:rsid w:val="005F4C32"/>
    <w:rsid w:val="005F53A5"/>
    <w:rsid w:val="005F53C4"/>
    <w:rsid w:val="005F61BC"/>
    <w:rsid w:val="005F62AC"/>
    <w:rsid w:val="005F67C0"/>
    <w:rsid w:val="005F68C6"/>
    <w:rsid w:val="005F6C3E"/>
    <w:rsid w:val="005F6E60"/>
    <w:rsid w:val="005F6E8D"/>
    <w:rsid w:val="005F7032"/>
    <w:rsid w:val="005F7564"/>
    <w:rsid w:val="005F769F"/>
    <w:rsid w:val="005F7983"/>
    <w:rsid w:val="005F7D95"/>
    <w:rsid w:val="005F7E4C"/>
    <w:rsid w:val="0060005A"/>
    <w:rsid w:val="00600508"/>
    <w:rsid w:val="006005F3"/>
    <w:rsid w:val="0060061A"/>
    <w:rsid w:val="0060067C"/>
    <w:rsid w:val="00600CBF"/>
    <w:rsid w:val="00600DE4"/>
    <w:rsid w:val="0060108E"/>
    <w:rsid w:val="00601303"/>
    <w:rsid w:val="00601517"/>
    <w:rsid w:val="006016C8"/>
    <w:rsid w:val="006017B0"/>
    <w:rsid w:val="00601CDE"/>
    <w:rsid w:val="00601D16"/>
    <w:rsid w:val="00601D54"/>
    <w:rsid w:val="00601E68"/>
    <w:rsid w:val="00601F00"/>
    <w:rsid w:val="00601F41"/>
    <w:rsid w:val="0060201D"/>
    <w:rsid w:val="006021B6"/>
    <w:rsid w:val="006023BE"/>
    <w:rsid w:val="00602410"/>
    <w:rsid w:val="006029B0"/>
    <w:rsid w:val="006029C1"/>
    <w:rsid w:val="006029F9"/>
    <w:rsid w:val="00602C1F"/>
    <w:rsid w:val="00602C97"/>
    <w:rsid w:val="00602E63"/>
    <w:rsid w:val="00602E6C"/>
    <w:rsid w:val="00602FF2"/>
    <w:rsid w:val="00603063"/>
    <w:rsid w:val="00603146"/>
    <w:rsid w:val="00603672"/>
    <w:rsid w:val="0060373E"/>
    <w:rsid w:val="006037AF"/>
    <w:rsid w:val="006038B5"/>
    <w:rsid w:val="006038C1"/>
    <w:rsid w:val="00603944"/>
    <w:rsid w:val="00603B1B"/>
    <w:rsid w:val="006042F1"/>
    <w:rsid w:val="006043D3"/>
    <w:rsid w:val="006047D3"/>
    <w:rsid w:val="00604F02"/>
    <w:rsid w:val="006052FB"/>
    <w:rsid w:val="0060541E"/>
    <w:rsid w:val="00605C54"/>
    <w:rsid w:val="00605CB8"/>
    <w:rsid w:val="00605CC7"/>
    <w:rsid w:val="00605EAD"/>
    <w:rsid w:val="00606047"/>
    <w:rsid w:val="006062D9"/>
    <w:rsid w:val="006065D1"/>
    <w:rsid w:val="0060668D"/>
    <w:rsid w:val="00606897"/>
    <w:rsid w:val="0060744E"/>
    <w:rsid w:val="006074F1"/>
    <w:rsid w:val="0060757D"/>
    <w:rsid w:val="00607C88"/>
    <w:rsid w:val="00610066"/>
    <w:rsid w:val="006101BB"/>
    <w:rsid w:val="00610302"/>
    <w:rsid w:val="0061088B"/>
    <w:rsid w:val="00610AC5"/>
    <w:rsid w:val="00610BF1"/>
    <w:rsid w:val="00610D50"/>
    <w:rsid w:val="00610E28"/>
    <w:rsid w:val="006110BE"/>
    <w:rsid w:val="006112DE"/>
    <w:rsid w:val="006113E3"/>
    <w:rsid w:val="0061162C"/>
    <w:rsid w:val="006118B6"/>
    <w:rsid w:val="006119A2"/>
    <w:rsid w:val="006119EC"/>
    <w:rsid w:val="00611AEB"/>
    <w:rsid w:val="00611B77"/>
    <w:rsid w:val="00611D0F"/>
    <w:rsid w:val="00612075"/>
    <w:rsid w:val="0061211F"/>
    <w:rsid w:val="006124A4"/>
    <w:rsid w:val="006129EF"/>
    <w:rsid w:val="00612BF3"/>
    <w:rsid w:val="00612CF4"/>
    <w:rsid w:val="00612D04"/>
    <w:rsid w:val="00612D7B"/>
    <w:rsid w:val="00612EEB"/>
    <w:rsid w:val="006131F5"/>
    <w:rsid w:val="0061359A"/>
    <w:rsid w:val="0061373E"/>
    <w:rsid w:val="0061390A"/>
    <w:rsid w:val="00613A2D"/>
    <w:rsid w:val="00613D8A"/>
    <w:rsid w:val="00614104"/>
    <w:rsid w:val="0061421A"/>
    <w:rsid w:val="0061427E"/>
    <w:rsid w:val="006142CA"/>
    <w:rsid w:val="0061475D"/>
    <w:rsid w:val="006149F5"/>
    <w:rsid w:val="00614B2A"/>
    <w:rsid w:val="00614F25"/>
    <w:rsid w:val="00614F3F"/>
    <w:rsid w:val="00614F72"/>
    <w:rsid w:val="00614F97"/>
    <w:rsid w:val="006158BD"/>
    <w:rsid w:val="00616257"/>
    <w:rsid w:val="0061639E"/>
    <w:rsid w:val="0061641C"/>
    <w:rsid w:val="00616600"/>
    <w:rsid w:val="0061699B"/>
    <w:rsid w:val="00616D51"/>
    <w:rsid w:val="00616E93"/>
    <w:rsid w:val="00616EA3"/>
    <w:rsid w:val="006172BF"/>
    <w:rsid w:val="00617419"/>
    <w:rsid w:val="006178BD"/>
    <w:rsid w:val="00617A13"/>
    <w:rsid w:val="00617C4B"/>
    <w:rsid w:val="00617E12"/>
    <w:rsid w:val="00617E98"/>
    <w:rsid w:val="00617FC2"/>
    <w:rsid w:val="0062019D"/>
    <w:rsid w:val="006203C5"/>
    <w:rsid w:val="0062057B"/>
    <w:rsid w:val="00620666"/>
    <w:rsid w:val="00620677"/>
    <w:rsid w:val="00620AA0"/>
    <w:rsid w:val="00620AAD"/>
    <w:rsid w:val="00620C80"/>
    <w:rsid w:val="00621197"/>
    <w:rsid w:val="00621211"/>
    <w:rsid w:val="006216B4"/>
    <w:rsid w:val="00621C76"/>
    <w:rsid w:val="00622120"/>
    <w:rsid w:val="006222AD"/>
    <w:rsid w:val="006223AE"/>
    <w:rsid w:val="006223E9"/>
    <w:rsid w:val="0062241F"/>
    <w:rsid w:val="0062263B"/>
    <w:rsid w:val="0062263D"/>
    <w:rsid w:val="0062266A"/>
    <w:rsid w:val="00622784"/>
    <w:rsid w:val="0062279A"/>
    <w:rsid w:val="006229FB"/>
    <w:rsid w:val="00622AF1"/>
    <w:rsid w:val="0062302B"/>
    <w:rsid w:val="006231B7"/>
    <w:rsid w:val="006231FE"/>
    <w:rsid w:val="006232AF"/>
    <w:rsid w:val="00623AB5"/>
    <w:rsid w:val="006242C3"/>
    <w:rsid w:val="00624460"/>
    <w:rsid w:val="00624567"/>
    <w:rsid w:val="006246D2"/>
    <w:rsid w:val="006247BE"/>
    <w:rsid w:val="00624D01"/>
    <w:rsid w:val="00625150"/>
    <w:rsid w:val="00625264"/>
    <w:rsid w:val="00625441"/>
    <w:rsid w:val="006255A4"/>
    <w:rsid w:val="0062581B"/>
    <w:rsid w:val="00625A6E"/>
    <w:rsid w:val="00625F45"/>
    <w:rsid w:val="00626155"/>
    <w:rsid w:val="006263FC"/>
    <w:rsid w:val="00626709"/>
    <w:rsid w:val="00626CF2"/>
    <w:rsid w:val="00626E45"/>
    <w:rsid w:val="006270D5"/>
    <w:rsid w:val="00627160"/>
    <w:rsid w:val="00627265"/>
    <w:rsid w:val="00627673"/>
    <w:rsid w:val="006301C0"/>
    <w:rsid w:val="00630469"/>
    <w:rsid w:val="006306F3"/>
    <w:rsid w:val="0063073B"/>
    <w:rsid w:val="00630BA0"/>
    <w:rsid w:val="00630BF5"/>
    <w:rsid w:val="00630CBF"/>
    <w:rsid w:val="00630E5C"/>
    <w:rsid w:val="006312C7"/>
    <w:rsid w:val="006314C5"/>
    <w:rsid w:val="0063175B"/>
    <w:rsid w:val="0063183A"/>
    <w:rsid w:val="006319AA"/>
    <w:rsid w:val="00631AED"/>
    <w:rsid w:val="00631C75"/>
    <w:rsid w:val="00631E23"/>
    <w:rsid w:val="00631E8D"/>
    <w:rsid w:val="00631EF4"/>
    <w:rsid w:val="00631F19"/>
    <w:rsid w:val="00632023"/>
    <w:rsid w:val="006320CC"/>
    <w:rsid w:val="00632189"/>
    <w:rsid w:val="00632721"/>
    <w:rsid w:val="006327B1"/>
    <w:rsid w:val="006329EB"/>
    <w:rsid w:val="00632B87"/>
    <w:rsid w:val="00632CED"/>
    <w:rsid w:val="006330EC"/>
    <w:rsid w:val="006331F4"/>
    <w:rsid w:val="00633482"/>
    <w:rsid w:val="006336D9"/>
    <w:rsid w:val="00633D75"/>
    <w:rsid w:val="00633F5A"/>
    <w:rsid w:val="006342BC"/>
    <w:rsid w:val="00634356"/>
    <w:rsid w:val="006344B3"/>
    <w:rsid w:val="006345FC"/>
    <w:rsid w:val="0063465A"/>
    <w:rsid w:val="0063483E"/>
    <w:rsid w:val="00634AF5"/>
    <w:rsid w:val="00635704"/>
    <w:rsid w:val="00635FDD"/>
    <w:rsid w:val="00636306"/>
    <w:rsid w:val="00636456"/>
    <w:rsid w:val="00636572"/>
    <w:rsid w:val="006368A6"/>
    <w:rsid w:val="00636B70"/>
    <w:rsid w:val="00636F7C"/>
    <w:rsid w:val="00636FF2"/>
    <w:rsid w:val="0063718F"/>
    <w:rsid w:val="006373FD"/>
    <w:rsid w:val="0063763B"/>
    <w:rsid w:val="006401C6"/>
    <w:rsid w:val="006402A0"/>
    <w:rsid w:val="006407BD"/>
    <w:rsid w:val="00640AA2"/>
    <w:rsid w:val="00640BAE"/>
    <w:rsid w:val="00640CD7"/>
    <w:rsid w:val="00640F37"/>
    <w:rsid w:val="00641405"/>
    <w:rsid w:val="00641498"/>
    <w:rsid w:val="00641610"/>
    <w:rsid w:val="00641748"/>
    <w:rsid w:val="0064177D"/>
    <w:rsid w:val="006417DE"/>
    <w:rsid w:val="00641B1E"/>
    <w:rsid w:val="00641B5D"/>
    <w:rsid w:val="00642316"/>
    <w:rsid w:val="0064247B"/>
    <w:rsid w:val="00642559"/>
    <w:rsid w:val="00642B39"/>
    <w:rsid w:val="00643109"/>
    <w:rsid w:val="0064361C"/>
    <w:rsid w:val="006436A7"/>
    <w:rsid w:val="00643844"/>
    <w:rsid w:val="006439A9"/>
    <w:rsid w:val="006439FD"/>
    <w:rsid w:val="00643BF1"/>
    <w:rsid w:val="00643C2D"/>
    <w:rsid w:val="00643C60"/>
    <w:rsid w:val="00643D2C"/>
    <w:rsid w:val="006440EE"/>
    <w:rsid w:val="00644207"/>
    <w:rsid w:val="00644262"/>
    <w:rsid w:val="00644535"/>
    <w:rsid w:val="00644615"/>
    <w:rsid w:val="0064462F"/>
    <w:rsid w:val="006449AD"/>
    <w:rsid w:val="00644C7A"/>
    <w:rsid w:val="00644E7C"/>
    <w:rsid w:val="006452D5"/>
    <w:rsid w:val="00645351"/>
    <w:rsid w:val="006456D2"/>
    <w:rsid w:val="00645A1A"/>
    <w:rsid w:val="00645C8F"/>
    <w:rsid w:val="00645CB8"/>
    <w:rsid w:val="006461F3"/>
    <w:rsid w:val="00646311"/>
    <w:rsid w:val="00646828"/>
    <w:rsid w:val="006468B2"/>
    <w:rsid w:val="00646AF3"/>
    <w:rsid w:val="00646BEA"/>
    <w:rsid w:val="00646DE8"/>
    <w:rsid w:val="00646E88"/>
    <w:rsid w:val="00646EC6"/>
    <w:rsid w:val="0064736A"/>
    <w:rsid w:val="00647534"/>
    <w:rsid w:val="0064759E"/>
    <w:rsid w:val="006478F4"/>
    <w:rsid w:val="00647B71"/>
    <w:rsid w:val="00647DCF"/>
    <w:rsid w:val="006500FD"/>
    <w:rsid w:val="006501DF"/>
    <w:rsid w:val="006502DC"/>
    <w:rsid w:val="00650479"/>
    <w:rsid w:val="00650507"/>
    <w:rsid w:val="00650817"/>
    <w:rsid w:val="00650822"/>
    <w:rsid w:val="006509CE"/>
    <w:rsid w:val="00650A6E"/>
    <w:rsid w:val="00650DB5"/>
    <w:rsid w:val="00650F7D"/>
    <w:rsid w:val="00650FAD"/>
    <w:rsid w:val="006510AB"/>
    <w:rsid w:val="00651289"/>
    <w:rsid w:val="006513AF"/>
    <w:rsid w:val="0065170F"/>
    <w:rsid w:val="00651CDD"/>
    <w:rsid w:val="00651CFD"/>
    <w:rsid w:val="0065246C"/>
    <w:rsid w:val="0065263A"/>
    <w:rsid w:val="0065280A"/>
    <w:rsid w:val="00652874"/>
    <w:rsid w:val="00652BA2"/>
    <w:rsid w:val="00652E0F"/>
    <w:rsid w:val="00652EF6"/>
    <w:rsid w:val="00652FED"/>
    <w:rsid w:val="0065300D"/>
    <w:rsid w:val="00653746"/>
    <w:rsid w:val="00653A8D"/>
    <w:rsid w:val="00654064"/>
    <w:rsid w:val="0065417F"/>
    <w:rsid w:val="00654264"/>
    <w:rsid w:val="00654951"/>
    <w:rsid w:val="00654B4B"/>
    <w:rsid w:val="00654B5E"/>
    <w:rsid w:val="00654BE7"/>
    <w:rsid w:val="00654E2A"/>
    <w:rsid w:val="006555EE"/>
    <w:rsid w:val="00655692"/>
    <w:rsid w:val="006556BD"/>
    <w:rsid w:val="0065580F"/>
    <w:rsid w:val="00655CE4"/>
    <w:rsid w:val="00655E96"/>
    <w:rsid w:val="00656157"/>
    <w:rsid w:val="006569C1"/>
    <w:rsid w:val="00656C9E"/>
    <w:rsid w:val="00656EEE"/>
    <w:rsid w:val="00657072"/>
    <w:rsid w:val="0065710B"/>
    <w:rsid w:val="006572B7"/>
    <w:rsid w:val="00657D01"/>
    <w:rsid w:val="00657D67"/>
    <w:rsid w:val="00657EEC"/>
    <w:rsid w:val="00657F2C"/>
    <w:rsid w:val="006601C7"/>
    <w:rsid w:val="00660634"/>
    <w:rsid w:val="00660919"/>
    <w:rsid w:val="00661441"/>
    <w:rsid w:val="00661454"/>
    <w:rsid w:val="00661697"/>
    <w:rsid w:val="0066174C"/>
    <w:rsid w:val="0066192A"/>
    <w:rsid w:val="00661CF7"/>
    <w:rsid w:val="00661ED4"/>
    <w:rsid w:val="00661FAC"/>
    <w:rsid w:val="0066208B"/>
    <w:rsid w:val="006625D0"/>
    <w:rsid w:val="006626EB"/>
    <w:rsid w:val="00662B70"/>
    <w:rsid w:val="00662E98"/>
    <w:rsid w:val="006631FB"/>
    <w:rsid w:val="006632D9"/>
    <w:rsid w:val="006632DA"/>
    <w:rsid w:val="006634F1"/>
    <w:rsid w:val="006635F0"/>
    <w:rsid w:val="0066367C"/>
    <w:rsid w:val="00663AB6"/>
    <w:rsid w:val="00663C73"/>
    <w:rsid w:val="00663DE3"/>
    <w:rsid w:val="00663F52"/>
    <w:rsid w:val="006640A7"/>
    <w:rsid w:val="00664392"/>
    <w:rsid w:val="00664621"/>
    <w:rsid w:val="0066481B"/>
    <w:rsid w:val="006648C6"/>
    <w:rsid w:val="00664939"/>
    <w:rsid w:val="00664951"/>
    <w:rsid w:val="006649BF"/>
    <w:rsid w:val="00664A32"/>
    <w:rsid w:val="00664B43"/>
    <w:rsid w:val="00665024"/>
    <w:rsid w:val="006653BB"/>
    <w:rsid w:val="00665463"/>
    <w:rsid w:val="006655BC"/>
    <w:rsid w:val="00665651"/>
    <w:rsid w:val="0066567F"/>
    <w:rsid w:val="00665735"/>
    <w:rsid w:val="00665C01"/>
    <w:rsid w:val="00665CE3"/>
    <w:rsid w:val="00665ECA"/>
    <w:rsid w:val="00666035"/>
    <w:rsid w:val="006662BB"/>
    <w:rsid w:val="006666B5"/>
    <w:rsid w:val="0066683C"/>
    <w:rsid w:val="00667404"/>
    <w:rsid w:val="00667449"/>
    <w:rsid w:val="0066751D"/>
    <w:rsid w:val="00667695"/>
    <w:rsid w:val="006679B0"/>
    <w:rsid w:val="00667EBE"/>
    <w:rsid w:val="006704C6"/>
    <w:rsid w:val="006705A8"/>
    <w:rsid w:val="0067067F"/>
    <w:rsid w:val="00670C7A"/>
    <w:rsid w:val="00670F87"/>
    <w:rsid w:val="006713FF"/>
    <w:rsid w:val="006716CA"/>
    <w:rsid w:val="006716FD"/>
    <w:rsid w:val="006718E7"/>
    <w:rsid w:val="00671A63"/>
    <w:rsid w:val="00671DA8"/>
    <w:rsid w:val="0067242F"/>
    <w:rsid w:val="006724B5"/>
    <w:rsid w:val="006724C6"/>
    <w:rsid w:val="006729F8"/>
    <w:rsid w:val="00672AC1"/>
    <w:rsid w:val="00672DDF"/>
    <w:rsid w:val="00672FE7"/>
    <w:rsid w:val="0067300F"/>
    <w:rsid w:val="0067313E"/>
    <w:rsid w:val="00673229"/>
    <w:rsid w:val="0067361A"/>
    <w:rsid w:val="00673AD8"/>
    <w:rsid w:val="00673BC8"/>
    <w:rsid w:val="00673D89"/>
    <w:rsid w:val="00673D8C"/>
    <w:rsid w:val="00673E2B"/>
    <w:rsid w:val="00673F93"/>
    <w:rsid w:val="00674152"/>
    <w:rsid w:val="0067436A"/>
    <w:rsid w:val="00674404"/>
    <w:rsid w:val="0067445E"/>
    <w:rsid w:val="00674A0F"/>
    <w:rsid w:val="00674B00"/>
    <w:rsid w:val="00674C87"/>
    <w:rsid w:val="006750CE"/>
    <w:rsid w:val="006752BF"/>
    <w:rsid w:val="00675A2B"/>
    <w:rsid w:val="00675B45"/>
    <w:rsid w:val="00675E50"/>
    <w:rsid w:val="00675E58"/>
    <w:rsid w:val="006760E2"/>
    <w:rsid w:val="0067627A"/>
    <w:rsid w:val="0067630A"/>
    <w:rsid w:val="006768D2"/>
    <w:rsid w:val="0067696F"/>
    <w:rsid w:val="00676AC2"/>
    <w:rsid w:val="00676AF2"/>
    <w:rsid w:val="00676B41"/>
    <w:rsid w:val="00676C7B"/>
    <w:rsid w:val="00676E39"/>
    <w:rsid w:val="00677055"/>
    <w:rsid w:val="00677121"/>
    <w:rsid w:val="00677182"/>
    <w:rsid w:val="006771BB"/>
    <w:rsid w:val="006775E5"/>
    <w:rsid w:val="006776E4"/>
    <w:rsid w:val="00677BF8"/>
    <w:rsid w:val="00677DB7"/>
    <w:rsid w:val="006801C3"/>
    <w:rsid w:val="006806D3"/>
    <w:rsid w:val="00680722"/>
    <w:rsid w:val="00680818"/>
    <w:rsid w:val="0068099B"/>
    <w:rsid w:val="00680B4B"/>
    <w:rsid w:val="00680B88"/>
    <w:rsid w:val="00680EC0"/>
    <w:rsid w:val="00681059"/>
    <w:rsid w:val="006814B2"/>
    <w:rsid w:val="006814BF"/>
    <w:rsid w:val="006814FA"/>
    <w:rsid w:val="00681576"/>
    <w:rsid w:val="00681CA4"/>
    <w:rsid w:val="006820F4"/>
    <w:rsid w:val="00682255"/>
    <w:rsid w:val="0068237A"/>
    <w:rsid w:val="0068261F"/>
    <w:rsid w:val="006826B6"/>
    <w:rsid w:val="00682787"/>
    <w:rsid w:val="00682C71"/>
    <w:rsid w:val="00682D58"/>
    <w:rsid w:val="00682E12"/>
    <w:rsid w:val="0068303C"/>
    <w:rsid w:val="00683296"/>
    <w:rsid w:val="00683454"/>
    <w:rsid w:val="006835A3"/>
    <w:rsid w:val="00683742"/>
    <w:rsid w:val="006839C9"/>
    <w:rsid w:val="00683DC9"/>
    <w:rsid w:val="00684257"/>
    <w:rsid w:val="006844CD"/>
    <w:rsid w:val="00684605"/>
    <w:rsid w:val="0068486F"/>
    <w:rsid w:val="00684AF3"/>
    <w:rsid w:val="00684AFC"/>
    <w:rsid w:val="00684D42"/>
    <w:rsid w:val="006856DA"/>
    <w:rsid w:val="006856EA"/>
    <w:rsid w:val="0068584C"/>
    <w:rsid w:val="006859E5"/>
    <w:rsid w:val="00685A09"/>
    <w:rsid w:val="00685B0D"/>
    <w:rsid w:val="00685DB1"/>
    <w:rsid w:val="006864A0"/>
    <w:rsid w:val="006864D5"/>
    <w:rsid w:val="006865DE"/>
    <w:rsid w:val="00686858"/>
    <w:rsid w:val="0068685D"/>
    <w:rsid w:val="00686973"/>
    <w:rsid w:val="006869D2"/>
    <w:rsid w:val="00686D8E"/>
    <w:rsid w:val="006873AF"/>
    <w:rsid w:val="00687C6F"/>
    <w:rsid w:val="00687DF3"/>
    <w:rsid w:val="00687FFE"/>
    <w:rsid w:val="0069012A"/>
    <w:rsid w:val="00690289"/>
    <w:rsid w:val="006904B0"/>
    <w:rsid w:val="00690505"/>
    <w:rsid w:val="00690803"/>
    <w:rsid w:val="006908C8"/>
    <w:rsid w:val="00690903"/>
    <w:rsid w:val="00690B55"/>
    <w:rsid w:val="006917A8"/>
    <w:rsid w:val="006917FE"/>
    <w:rsid w:val="0069182E"/>
    <w:rsid w:val="00691C70"/>
    <w:rsid w:val="00691D45"/>
    <w:rsid w:val="00691D67"/>
    <w:rsid w:val="00691ED5"/>
    <w:rsid w:val="00691F3A"/>
    <w:rsid w:val="006925A5"/>
    <w:rsid w:val="006925DD"/>
    <w:rsid w:val="00692D15"/>
    <w:rsid w:val="00692F8C"/>
    <w:rsid w:val="0069336D"/>
    <w:rsid w:val="00694298"/>
    <w:rsid w:val="006942B5"/>
    <w:rsid w:val="006943C8"/>
    <w:rsid w:val="0069455F"/>
    <w:rsid w:val="006945B3"/>
    <w:rsid w:val="00694887"/>
    <w:rsid w:val="006948DC"/>
    <w:rsid w:val="00694AC2"/>
    <w:rsid w:val="00694C2D"/>
    <w:rsid w:val="0069508B"/>
    <w:rsid w:val="006953B6"/>
    <w:rsid w:val="006954B5"/>
    <w:rsid w:val="00695827"/>
    <w:rsid w:val="00695AE6"/>
    <w:rsid w:val="00695B4A"/>
    <w:rsid w:val="00695B50"/>
    <w:rsid w:val="00695BF2"/>
    <w:rsid w:val="00695DEA"/>
    <w:rsid w:val="00695F40"/>
    <w:rsid w:val="006962FC"/>
    <w:rsid w:val="00696450"/>
    <w:rsid w:val="00696455"/>
    <w:rsid w:val="0069698F"/>
    <w:rsid w:val="00696BE0"/>
    <w:rsid w:val="00696ED7"/>
    <w:rsid w:val="00696EE4"/>
    <w:rsid w:val="00697007"/>
    <w:rsid w:val="006979B0"/>
    <w:rsid w:val="006979D2"/>
    <w:rsid w:val="00697B87"/>
    <w:rsid w:val="00697DDC"/>
    <w:rsid w:val="00697FA5"/>
    <w:rsid w:val="006A0393"/>
    <w:rsid w:val="006A04B3"/>
    <w:rsid w:val="006A09B5"/>
    <w:rsid w:val="006A0BFD"/>
    <w:rsid w:val="006A0D07"/>
    <w:rsid w:val="006A0DD4"/>
    <w:rsid w:val="006A162D"/>
    <w:rsid w:val="006A172B"/>
    <w:rsid w:val="006A17F0"/>
    <w:rsid w:val="006A1825"/>
    <w:rsid w:val="006A1D4A"/>
    <w:rsid w:val="006A1DF3"/>
    <w:rsid w:val="006A22BD"/>
    <w:rsid w:val="006A2347"/>
    <w:rsid w:val="006A2675"/>
    <w:rsid w:val="006A29F3"/>
    <w:rsid w:val="006A2E46"/>
    <w:rsid w:val="006A3158"/>
    <w:rsid w:val="006A316D"/>
    <w:rsid w:val="006A35E3"/>
    <w:rsid w:val="006A38F0"/>
    <w:rsid w:val="006A3AD3"/>
    <w:rsid w:val="006A3BED"/>
    <w:rsid w:val="006A3C23"/>
    <w:rsid w:val="006A3C47"/>
    <w:rsid w:val="006A3EEB"/>
    <w:rsid w:val="006A3FCE"/>
    <w:rsid w:val="006A4279"/>
    <w:rsid w:val="006A4614"/>
    <w:rsid w:val="006A4643"/>
    <w:rsid w:val="006A4A67"/>
    <w:rsid w:val="006A502E"/>
    <w:rsid w:val="006A523D"/>
    <w:rsid w:val="006A538E"/>
    <w:rsid w:val="006A5728"/>
    <w:rsid w:val="006A59BE"/>
    <w:rsid w:val="006A61BB"/>
    <w:rsid w:val="006A6249"/>
    <w:rsid w:val="006A66DB"/>
    <w:rsid w:val="006A66E9"/>
    <w:rsid w:val="006A67C3"/>
    <w:rsid w:val="006A69E0"/>
    <w:rsid w:val="006A6C2B"/>
    <w:rsid w:val="006A6D77"/>
    <w:rsid w:val="006A6D7F"/>
    <w:rsid w:val="006A7115"/>
    <w:rsid w:val="006A7544"/>
    <w:rsid w:val="006A76C3"/>
    <w:rsid w:val="006A78FB"/>
    <w:rsid w:val="006A7A97"/>
    <w:rsid w:val="006B035B"/>
    <w:rsid w:val="006B0565"/>
    <w:rsid w:val="006B062F"/>
    <w:rsid w:val="006B06A9"/>
    <w:rsid w:val="006B0784"/>
    <w:rsid w:val="006B0946"/>
    <w:rsid w:val="006B09F9"/>
    <w:rsid w:val="006B0C6A"/>
    <w:rsid w:val="006B0D45"/>
    <w:rsid w:val="006B1168"/>
    <w:rsid w:val="006B137A"/>
    <w:rsid w:val="006B1385"/>
    <w:rsid w:val="006B14A5"/>
    <w:rsid w:val="006B15BB"/>
    <w:rsid w:val="006B1650"/>
    <w:rsid w:val="006B18FB"/>
    <w:rsid w:val="006B1B0D"/>
    <w:rsid w:val="006B1B74"/>
    <w:rsid w:val="006B1DD0"/>
    <w:rsid w:val="006B1DEF"/>
    <w:rsid w:val="006B2322"/>
    <w:rsid w:val="006B23AF"/>
    <w:rsid w:val="006B24F8"/>
    <w:rsid w:val="006B254F"/>
    <w:rsid w:val="006B25D5"/>
    <w:rsid w:val="006B2AC9"/>
    <w:rsid w:val="006B314A"/>
    <w:rsid w:val="006B3202"/>
    <w:rsid w:val="006B3235"/>
    <w:rsid w:val="006B33DC"/>
    <w:rsid w:val="006B354B"/>
    <w:rsid w:val="006B3892"/>
    <w:rsid w:val="006B3EAC"/>
    <w:rsid w:val="006B41D8"/>
    <w:rsid w:val="006B41DC"/>
    <w:rsid w:val="006B4561"/>
    <w:rsid w:val="006B4805"/>
    <w:rsid w:val="006B4A58"/>
    <w:rsid w:val="006B4E97"/>
    <w:rsid w:val="006B5258"/>
    <w:rsid w:val="006B52D4"/>
    <w:rsid w:val="006B5374"/>
    <w:rsid w:val="006B5722"/>
    <w:rsid w:val="006B57FD"/>
    <w:rsid w:val="006B5938"/>
    <w:rsid w:val="006B5DE7"/>
    <w:rsid w:val="006B6115"/>
    <w:rsid w:val="006B62F0"/>
    <w:rsid w:val="006B63F1"/>
    <w:rsid w:val="006B65FA"/>
    <w:rsid w:val="006B6D21"/>
    <w:rsid w:val="006B703A"/>
    <w:rsid w:val="006B7162"/>
    <w:rsid w:val="006B7363"/>
    <w:rsid w:val="006B7568"/>
    <w:rsid w:val="006B756A"/>
    <w:rsid w:val="006B7674"/>
    <w:rsid w:val="006B7B6F"/>
    <w:rsid w:val="006B7D32"/>
    <w:rsid w:val="006C04F1"/>
    <w:rsid w:val="006C0525"/>
    <w:rsid w:val="006C0B56"/>
    <w:rsid w:val="006C0CB7"/>
    <w:rsid w:val="006C10E2"/>
    <w:rsid w:val="006C15BF"/>
    <w:rsid w:val="006C18A4"/>
    <w:rsid w:val="006C1BF9"/>
    <w:rsid w:val="006C1C0C"/>
    <w:rsid w:val="006C1E3E"/>
    <w:rsid w:val="006C2191"/>
    <w:rsid w:val="006C2A8E"/>
    <w:rsid w:val="006C2B00"/>
    <w:rsid w:val="006C2B24"/>
    <w:rsid w:val="006C2D38"/>
    <w:rsid w:val="006C2EA1"/>
    <w:rsid w:val="006C300A"/>
    <w:rsid w:val="006C3433"/>
    <w:rsid w:val="006C34A8"/>
    <w:rsid w:val="006C3A4E"/>
    <w:rsid w:val="006C3BC1"/>
    <w:rsid w:val="006C3E64"/>
    <w:rsid w:val="006C3FE8"/>
    <w:rsid w:val="006C3FF3"/>
    <w:rsid w:val="006C42D1"/>
    <w:rsid w:val="006C445D"/>
    <w:rsid w:val="006C44B0"/>
    <w:rsid w:val="006C44D5"/>
    <w:rsid w:val="006C4523"/>
    <w:rsid w:val="006C4612"/>
    <w:rsid w:val="006C4774"/>
    <w:rsid w:val="006C4983"/>
    <w:rsid w:val="006C4BDE"/>
    <w:rsid w:val="006C4C75"/>
    <w:rsid w:val="006C4F49"/>
    <w:rsid w:val="006C501E"/>
    <w:rsid w:val="006C5066"/>
    <w:rsid w:val="006C513F"/>
    <w:rsid w:val="006C521F"/>
    <w:rsid w:val="006C53AC"/>
    <w:rsid w:val="006C5766"/>
    <w:rsid w:val="006C57EE"/>
    <w:rsid w:val="006C5948"/>
    <w:rsid w:val="006C618A"/>
    <w:rsid w:val="006C635C"/>
    <w:rsid w:val="006C644D"/>
    <w:rsid w:val="006C646A"/>
    <w:rsid w:val="006C64B1"/>
    <w:rsid w:val="006C6681"/>
    <w:rsid w:val="006C69B1"/>
    <w:rsid w:val="006C6A9D"/>
    <w:rsid w:val="006C6BA8"/>
    <w:rsid w:val="006C6EF5"/>
    <w:rsid w:val="006C7070"/>
    <w:rsid w:val="006C7079"/>
    <w:rsid w:val="006C7129"/>
    <w:rsid w:val="006C7309"/>
    <w:rsid w:val="006C75D9"/>
    <w:rsid w:val="006C7C22"/>
    <w:rsid w:val="006D0492"/>
    <w:rsid w:val="006D050E"/>
    <w:rsid w:val="006D09A5"/>
    <w:rsid w:val="006D0A5E"/>
    <w:rsid w:val="006D0AD4"/>
    <w:rsid w:val="006D0C94"/>
    <w:rsid w:val="006D0E62"/>
    <w:rsid w:val="006D0F8C"/>
    <w:rsid w:val="006D10B6"/>
    <w:rsid w:val="006D1A6E"/>
    <w:rsid w:val="006D1B8A"/>
    <w:rsid w:val="006D1D24"/>
    <w:rsid w:val="006D1E3B"/>
    <w:rsid w:val="006D1EB2"/>
    <w:rsid w:val="006D201D"/>
    <w:rsid w:val="006D2339"/>
    <w:rsid w:val="006D25B8"/>
    <w:rsid w:val="006D25CB"/>
    <w:rsid w:val="006D25DA"/>
    <w:rsid w:val="006D26FE"/>
    <w:rsid w:val="006D273A"/>
    <w:rsid w:val="006D2A72"/>
    <w:rsid w:val="006D2BFB"/>
    <w:rsid w:val="006D2F55"/>
    <w:rsid w:val="006D3633"/>
    <w:rsid w:val="006D3661"/>
    <w:rsid w:val="006D3913"/>
    <w:rsid w:val="006D3CDA"/>
    <w:rsid w:val="006D49FD"/>
    <w:rsid w:val="006D4A89"/>
    <w:rsid w:val="006D4AE3"/>
    <w:rsid w:val="006D4D48"/>
    <w:rsid w:val="006D51BB"/>
    <w:rsid w:val="006D55C8"/>
    <w:rsid w:val="006D57B3"/>
    <w:rsid w:val="006D5831"/>
    <w:rsid w:val="006D59F9"/>
    <w:rsid w:val="006D5C24"/>
    <w:rsid w:val="006D5D34"/>
    <w:rsid w:val="006D5DD9"/>
    <w:rsid w:val="006D6011"/>
    <w:rsid w:val="006D61F4"/>
    <w:rsid w:val="006D6950"/>
    <w:rsid w:val="006D6CFC"/>
    <w:rsid w:val="006D6EC5"/>
    <w:rsid w:val="006D6ECF"/>
    <w:rsid w:val="006D6F92"/>
    <w:rsid w:val="006D72A5"/>
    <w:rsid w:val="006D742A"/>
    <w:rsid w:val="006D76D0"/>
    <w:rsid w:val="006D78C5"/>
    <w:rsid w:val="006D7DD7"/>
    <w:rsid w:val="006E0211"/>
    <w:rsid w:val="006E0290"/>
    <w:rsid w:val="006E03C3"/>
    <w:rsid w:val="006E09E5"/>
    <w:rsid w:val="006E0A1B"/>
    <w:rsid w:val="006E0DF3"/>
    <w:rsid w:val="006E1069"/>
    <w:rsid w:val="006E10F7"/>
    <w:rsid w:val="006E11B6"/>
    <w:rsid w:val="006E121A"/>
    <w:rsid w:val="006E1290"/>
    <w:rsid w:val="006E137D"/>
    <w:rsid w:val="006E1B29"/>
    <w:rsid w:val="006E1C83"/>
    <w:rsid w:val="006E1F58"/>
    <w:rsid w:val="006E22E5"/>
    <w:rsid w:val="006E2326"/>
    <w:rsid w:val="006E245B"/>
    <w:rsid w:val="006E27F1"/>
    <w:rsid w:val="006E2A9E"/>
    <w:rsid w:val="006E2BDA"/>
    <w:rsid w:val="006E2C4D"/>
    <w:rsid w:val="006E2F48"/>
    <w:rsid w:val="006E35B4"/>
    <w:rsid w:val="006E38E5"/>
    <w:rsid w:val="006E3D13"/>
    <w:rsid w:val="006E3D23"/>
    <w:rsid w:val="006E412E"/>
    <w:rsid w:val="006E42EB"/>
    <w:rsid w:val="006E453D"/>
    <w:rsid w:val="006E4F65"/>
    <w:rsid w:val="006E5028"/>
    <w:rsid w:val="006E53E6"/>
    <w:rsid w:val="006E5421"/>
    <w:rsid w:val="006E542A"/>
    <w:rsid w:val="006E570C"/>
    <w:rsid w:val="006E5A00"/>
    <w:rsid w:val="006E5ADB"/>
    <w:rsid w:val="006E5EB6"/>
    <w:rsid w:val="006E6038"/>
    <w:rsid w:val="006E61E6"/>
    <w:rsid w:val="006E676E"/>
    <w:rsid w:val="006E67D4"/>
    <w:rsid w:val="006E6838"/>
    <w:rsid w:val="006E68B3"/>
    <w:rsid w:val="006E6D46"/>
    <w:rsid w:val="006E7233"/>
    <w:rsid w:val="006E7743"/>
    <w:rsid w:val="006E77AD"/>
    <w:rsid w:val="006E7892"/>
    <w:rsid w:val="006E7899"/>
    <w:rsid w:val="006E78CB"/>
    <w:rsid w:val="006E7BC5"/>
    <w:rsid w:val="006E7CEE"/>
    <w:rsid w:val="006E7EDF"/>
    <w:rsid w:val="006F004C"/>
    <w:rsid w:val="006F03AD"/>
    <w:rsid w:val="006F05A6"/>
    <w:rsid w:val="006F0A98"/>
    <w:rsid w:val="006F0C6A"/>
    <w:rsid w:val="006F0F4A"/>
    <w:rsid w:val="006F157E"/>
    <w:rsid w:val="006F15EA"/>
    <w:rsid w:val="006F1C06"/>
    <w:rsid w:val="006F1F1C"/>
    <w:rsid w:val="006F208B"/>
    <w:rsid w:val="006F21AD"/>
    <w:rsid w:val="006F22B8"/>
    <w:rsid w:val="006F22D1"/>
    <w:rsid w:val="006F22F6"/>
    <w:rsid w:val="006F2425"/>
    <w:rsid w:val="006F2B19"/>
    <w:rsid w:val="006F2B68"/>
    <w:rsid w:val="006F2DEF"/>
    <w:rsid w:val="006F2E76"/>
    <w:rsid w:val="006F2ED5"/>
    <w:rsid w:val="006F33BD"/>
    <w:rsid w:val="006F344C"/>
    <w:rsid w:val="006F37F6"/>
    <w:rsid w:val="006F3D1D"/>
    <w:rsid w:val="006F3E5F"/>
    <w:rsid w:val="006F412D"/>
    <w:rsid w:val="006F41A1"/>
    <w:rsid w:val="006F44A5"/>
    <w:rsid w:val="006F46B3"/>
    <w:rsid w:val="006F4B55"/>
    <w:rsid w:val="006F4D9D"/>
    <w:rsid w:val="006F4F67"/>
    <w:rsid w:val="006F51DE"/>
    <w:rsid w:val="006F52A1"/>
    <w:rsid w:val="006F54D3"/>
    <w:rsid w:val="006F56C9"/>
    <w:rsid w:val="006F5859"/>
    <w:rsid w:val="006F5A1B"/>
    <w:rsid w:val="006F5BBA"/>
    <w:rsid w:val="006F5E8D"/>
    <w:rsid w:val="006F6040"/>
    <w:rsid w:val="006F6296"/>
    <w:rsid w:val="006F6830"/>
    <w:rsid w:val="006F6CB1"/>
    <w:rsid w:val="006F6CB5"/>
    <w:rsid w:val="006F6D56"/>
    <w:rsid w:val="006F6F97"/>
    <w:rsid w:val="006F7121"/>
    <w:rsid w:val="006F74D6"/>
    <w:rsid w:val="006F750C"/>
    <w:rsid w:val="006F7580"/>
    <w:rsid w:val="006F77E0"/>
    <w:rsid w:val="006F79A7"/>
    <w:rsid w:val="006F7A56"/>
    <w:rsid w:val="006F7ABB"/>
    <w:rsid w:val="006F7B67"/>
    <w:rsid w:val="006F7D0E"/>
    <w:rsid w:val="006F7F35"/>
    <w:rsid w:val="0070018A"/>
    <w:rsid w:val="00700447"/>
    <w:rsid w:val="007004C0"/>
    <w:rsid w:val="007008F7"/>
    <w:rsid w:val="00700965"/>
    <w:rsid w:val="00700D4A"/>
    <w:rsid w:val="00701394"/>
    <w:rsid w:val="0070185A"/>
    <w:rsid w:val="00701BBE"/>
    <w:rsid w:val="00701D3C"/>
    <w:rsid w:val="00701DE7"/>
    <w:rsid w:val="00702192"/>
    <w:rsid w:val="007021F5"/>
    <w:rsid w:val="00702205"/>
    <w:rsid w:val="007023D3"/>
    <w:rsid w:val="00702483"/>
    <w:rsid w:val="007027F1"/>
    <w:rsid w:val="0070332F"/>
    <w:rsid w:val="0070352F"/>
    <w:rsid w:val="007035AC"/>
    <w:rsid w:val="00703F0A"/>
    <w:rsid w:val="007045E6"/>
    <w:rsid w:val="00704EC2"/>
    <w:rsid w:val="00704FAB"/>
    <w:rsid w:val="00704FAF"/>
    <w:rsid w:val="00705046"/>
    <w:rsid w:val="007050E7"/>
    <w:rsid w:val="00705434"/>
    <w:rsid w:val="007057D2"/>
    <w:rsid w:val="00705930"/>
    <w:rsid w:val="00705C1C"/>
    <w:rsid w:val="00705D06"/>
    <w:rsid w:val="00705E62"/>
    <w:rsid w:val="00705EA2"/>
    <w:rsid w:val="00706697"/>
    <w:rsid w:val="00706988"/>
    <w:rsid w:val="007069BD"/>
    <w:rsid w:val="00706ACC"/>
    <w:rsid w:val="00706D40"/>
    <w:rsid w:val="00706E20"/>
    <w:rsid w:val="00706F60"/>
    <w:rsid w:val="007071C1"/>
    <w:rsid w:val="00707491"/>
    <w:rsid w:val="00707504"/>
    <w:rsid w:val="00707803"/>
    <w:rsid w:val="0070789B"/>
    <w:rsid w:val="0070795B"/>
    <w:rsid w:val="007100D5"/>
    <w:rsid w:val="0071020D"/>
    <w:rsid w:val="0071024C"/>
    <w:rsid w:val="007103C6"/>
    <w:rsid w:val="00710746"/>
    <w:rsid w:val="00710AA4"/>
    <w:rsid w:val="00710C50"/>
    <w:rsid w:val="00710D96"/>
    <w:rsid w:val="00710E73"/>
    <w:rsid w:val="0071107A"/>
    <w:rsid w:val="007111F0"/>
    <w:rsid w:val="007114BC"/>
    <w:rsid w:val="00711559"/>
    <w:rsid w:val="00711859"/>
    <w:rsid w:val="007119B2"/>
    <w:rsid w:val="007119E9"/>
    <w:rsid w:val="00711B88"/>
    <w:rsid w:val="00712310"/>
    <w:rsid w:val="0071236D"/>
    <w:rsid w:val="007124F0"/>
    <w:rsid w:val="00712530"/>
    <w:rsid w:val="00712978"/>
    <w:rsid w:val="007129B1"/>
    <w:rsid w:val="00712B4F"/>
    <w:rsid w:val="00712DB9"/>
    <w:rsid w:val="00712F7C"/>
    <w:rsid w:val="00713381"/>
    <w:rsid w:val="00713C70"/>
    <w:rsid w:val="00713EDA"/>
    <w:rsid w:val="007140F6"/>
    <w:rsid w:val="007143B3"/>
    <w:rsid w:val="00714617"/>
    <w:rsid w:val="0071486B"/>
    <w:rsid w:val="00714A75"/>
    <w:rsid w:val="007150AA"/>
    <w:rsid w:val="007150FB"/>
    <w:rsid w:val="00715BFF"/>
    <w:rsid w:val="00715E9A"/>
    <w:rsid w:val="007160D9"/>
    <w:rsid w:val="0071615D"/>
    <w:rsid w:val="0071625E"/>
    <w:rsid w:val="007162EE"/>
    <w:rsid w:val="00716472"/>
    <w:rsid w:val="0071661C"/>
    <w:rsid w:val="0071692B"/>
    <w:rsid w:val="00716AEB"/>
    <w:rsid w:val="00716BEE"/>
    <w:rsid w:val="00716C5E"/>
    <w:rsid w:val="00716D0C"/>
    <w:rsid w:val="00716D8D"/>
    <w:rsid w:val="00716FDC"/>
    <w:rsid w:val="00717066"/>
    <w:rsid w:val="007172EB"/>
    <w:rsid w:val="0071759C"/>
    <w:rsid w:val="007175ED"/>
    <w:rsid w:val="00717759"/>
    <w:rsid w:val="00717CAC"/>
    <w:rsid w:val="00717D56"/>
    <w:rsid w:val="00717EE3"/>
    <w:rsid w:val="00720075"/>
    <w:rsid w:val="00720322"/>
    <w:rsid w:val="007204CC"/>
    <w:rsid w:val="0072074D"/>
    <w:rsid w:val="007208B8"/>
    <w:rsid w:val="00720BFA"/>
    <w:rsid w:val="00720DBE"/>
    <w:rsid w:val="007214EF"/>
    <w:rsid w:val="007219E2"/>
    <w:rsid w:val="00721C22"/>
    <w:rsid w:val="0072227E"/>
    <w:rsid w:val="007222EF"/>
    <w:rsid w:val="0072235B"/>
    <w:rsid w:val="00722509"/>
    <w:rsid w:val="007225F3"/>
    <w:rsid w:val="00722891"/>
    <w:rsid w:val="007228DD"/>
    <w:rsid w:val="00722A17"/>
    <w:rsid w:val="00722C0E"/>
    <w:rsid w:val="00722E65"/>
    <w:rsid w:val="00722F37"/>
    <w:rsid w:val="00723049"/>
    <w:rsid w:val="00723184"/>
    <w:rsid w:val="007232CB"/>
    <w:rsid w:val="00723380"/>
    <w:rsid w:val="007233DC"/>
    <w:rsid w:val="0072357E"/>
    <w:rsid w:val="007236CB"/>
    <w:rsid w:val="00723731"/>
    <w:rsid w:val="007237AC"/>
    <w:rsid w:val="00723A8D"/>
    <w:rsid w:val="00723A96"/>
    <w:rsid w:val="00723E2D"/>
    <w:rsid w:val="00724047"/>
    <w:rsid w:val="0072409B"/>
    <w:rsid w:val="0072440C"/>
    <w:rsid w:val="00724662"/>
    <w:rsid w:val="0072487E"/>
    <w:rsid w:val="00724A8D"/>
    <w:rsid w:val="00724BF8"/>
    <w:rsid w:val="00724CD8"/>
    <w:rsid w:val="00724D87"/>
    <w:rsid w:val="0072501E"/>
    <w:rsid w:val="007250A5"/>
    <w:rsid w:val="007251B1"/>
    <w:rsid w:val="0072526F"/>
    <w:rsid w:val="00725511"/>
    <w:rsid w:val="007258B3"/>
    <w:rsid w:val="00725AA8"/>
    <w:rsid w:val="00725F31"/>
    <w:rsid w:val="0072632F"/>
    <w:rsid w:val="00726D01"/>
    <w:rsid w:val="00726E49"/>
    <w:rsid w:val="00726E9E"/>
    <w:rsid w:val="00727347"/>
    <w:rsid w:val="007274B6"/>
    <w:rsid w:val="007278C6"/>
    <w:rsid w:val="00727B0A"/>
    <w:rsid w:val="00727EA4"/>
    <w:rsid w:val="00730726"/>
    <w:rsid w:val="00730DAD"/>
    <w:rsid w:val="0073107B"/>
    <w:rsid w:val="007310F8"/>
    <w:rsid w:val="007311E6"/>
    <w:rsid w:val="0073126A"/>
    <w:rsid w:val="007317B9"/>
    <w:rsid w:val="00731C82"/>
    <w:rsid w:val="00731C86"/>
    <w:rsid w:val="00731CAA"/>
    <w:rsid w:val="00731E30"/>
    <w:rsid w:val="007324CB"/>
    <w:rsid w:val="00732761"/>
    <w:rsid w:val="00732955"/>
    <w:rsid w:val="00732CD7"/>
    <w:rsid w:val="007331E2"/>
    <w:rsid w:val="00733253"/>
    <w:rsid w:val="007332AB"/>
    <w:rsid w:val="0073370F"/>
    <w:rsid w:val="00733BED"/>
    <w:rsid w:val="00733F3A"/>
    <w:rsid w:val="0073408F"/>
    <w:rsid w:val="007345B6"/>
    <w:rsid w:val="00734669"/>
    <w:rsid w:val="007347B8"/>
    <w:rsid w:val="00734981"/>
    <w:rsid w:val="00734B1C"/>
    <w:rsid w:val="00734C1F"/>
    <w:rsid w:val="00734C88"/>
    <w:rsid w:val="007350AE"/>
    <w:rsid w:val="007354E0"/>
    <w:rsid w:val="00735513"/>
    <w:rsid w:val="007355EE"/>
    <w:rsid w:val="0073570C"/>
    <w:rsid w:val="00735714"/>
    <w:rsid w:val="00735B6C"/>
    <w:rsid w:val="007364B4"/>
    <w:rsid w:val="0073695B"/>
    <w:rsid w:val="00736C94"/>
    <w:rsid w:val="007371A5"/>
    <w:rsid w:val="007371DA"/>
    <w:rsid w:val="0073736F"/>
    <w:rsid w:val="007373F3"/>
    <w:rsid w:val="007374E4"/>
    <w:rsid w:val="0073777C"/>
    <w:rsid w:val="007377B0"/>
    <w:rsid w:val="007378BE"/>
    <w:rsid w:val="00737DA9"/>
    <w:rsid w:val="00737DE7"/>
    <w:rsid w:val="00737E0A"/>
    <w:rsid w:val="00737EBE"/>
    <w:rsid w:val="007401B0"/>
    <w:rsid w:val="00740431"/>
    <w:rsid w:val="007404B4"/>
    <w:rsid w:val="00740526"/>
    <w:rsid w:val="00740793"/>
    <w:rsid w:val="0074083C"/>
    <w:rsid w:val="007408A7"/>
    <w:rsid w:val="007408AA"/>
    <w:rsid w:val="007408CA"/>
    <w:rsid w:val="00740940"/>
    <w:rsid w:val="00740A10"/>
    <w:rsid w:val="00740B2E"/>
    <w:rsid w:val="00740F88"/>
    <w:rsid w:val="00740FE3"/>
    <w:rsid w:val="007415B8"/>
    <w:rsid w:val="00741739"/>
    <w:rsid w:val="007417D2"/>
    <w:rsid w:val="00741C79"/>
    <w:rsid w:val="00741DCB"/>
    <w:rsid w:val="00741E6D"/>
    <w:rsid w:val="0074203A"/>
    <w:rsid w:val="007420DE"/>
    <w:rsid w:val="0074215E"/>
    <w:rsid w:val="0074216B"/>
    <w:rsid w:val="0074246C"/>
    <w:rsid w:val="00742478"/>
    <w:rsid w:val="00742AE1"/>
    <w:rsid w:val="00742B8B"/>
    <w:rsid w:val="00742E14"/>
    <w:rsid w:val="00742F00"/>
    <w:rsid w:val="00742F90"/>
    <w:rsid w:val="007430CA"/>
    <w:rsid w:val="0074317C"/>
    <w:rsid w:val="00743317"/>
    <w:rsid w:val="00743613"/>
    <w:rsid w:val="00743791"/>
    <w:rsid w:val="007437EF"/>
    <w:rsid w:val="00743A12"/>
    <w:rsid w:val="00743E81"/>
    <w:rsid w:val="007440A4"/>
    <w:rsid w:val="00744164"/>
    <w:rsid w:val="00744202"/>
    <w:rsid w:val="007444A9"/>
    <w:rsid w:val="00744631"/>
    <w:rsid w:val="00744752"/>
    <w:rsid w:val="00744964"/>
    <w:rsid w:val="00744A0C"/>
    <w:rsid w:val="00744B93"/>
    <w:rsid w:val="00744C17"/>
    <w:rsid w:val="00744C80"/>
    <w:rsid w:val="00744E9A"/>
    <w:rsid w:val="00744F27"/>
    <w:rsid w:val="00744F7B"/>
    <w:rsid w:val="0074521E"/>
    <w:rsid w:val="0074523C"/>
    <w:rsid w:val="00745295"/>
    <w:rsid w:val="00745861"/>
    <w:rsid w:val="00745B78"/>
    <w:rsid w:val="00745CBB"/>
    <w:rsid w:val="007461B0"/>
    <w:rsid w:val="007466B3"/>
    <w:rsid w:val="00746A46"/>
    <w:rsid w:val="00746AC6"/>
    <w:rsid w:val="00746EFB"/>
    <w:rsid w:val="00747255"/>
    <w:rsid w:val="007472FA"/>
    <w:rsid w:val="007475AB"/>
    <w:rsid w:val="007476B1"/>
    <w:rsid w:val="00747753"/>
    <w:rsid w:val="007477D8"/>
    <w:rsid w:val="00747DD0"/>
    <w:rsid w:val="00747EB5"/>
    <w:rsid w:val="007502EA"/>
    <w:rsid w:val="0075068F"/>
    <w:rsid w:val="00750867"/>
    <w:rsid w:val="00750952"/>
    <w:rsid w:val="007511A8"/>
    <w:rsid w:val="00751445"/>
    <w:rsid w:val="00751566"/>
    <w:rsid w:val="0075156F"/>
    <w:rsid w:val="007516BB"/>
    <w:rsid w:val="0075184D"/>
    <w:rsid w:val="007518C3"/>
    <w:rsid w:val="00751D6E"/>
    <w:rsid w:val="00751DE4"/>
    <w:rsid w:val="00752527"/>
    <w:rsid w:val="00752589"/>
    <w:rsid w:val="007528E3"/>
    <w:rsid w:val="00752A0E"/>
    <w:rsid w:val="00752FBE"/>
    <w:rsid w:val="007532D2"/>
    <w:rsid w:val="007536CC"/>
    <w:rsid w:val="0075376C"/>
    <w:rsid w:val="00753A4B"/>
    <w:rsid w:val="00753AD4"/>
    <w:rsid w:val="007544F0"/>
    <w:rsid w:val="00754C1A"/>
    <w:rsid w:val="00754E48"/>
    <w:rsid w:val="00754ED7"/>
    <w:rsid w:val="00755703"/>
    <w:rsid w:val="00755747"/>
    <w:rsid w:val="00755ADB"/>
    <w:rsid w:val="00755D1C"/>
    <w:rsid w:val="00755EE6"/>
    <w:rsid w:val="00755FCE"/>
    <w:rsid w:val="00756028"/>
    <w:rsid w:val="007564CD"/>
    <w:rsid w:val="00756540"/>
    <w:rsid w:val="00756607"/>
    <w:rsid w:val="00756836"/>
    <w:rsid w:val="00756979"/>
    <w:rsid w:val="00756E39"/>
    <w:rsid w:val="00756F68"/>
    <w:rsid w:val="00756F90"/>
    <w:rsid w:val="0075738E"/>
    <w:rsid w:val="007573C9"/>
    <w:rsid w:val="0075765F"/>
    <w:rsid w:val="00757764"/>
    <w:rsid w:val="00757AFF"/>
    <w:rsid w:val="00757D29"/>
    <w:rsid w:val="00757DE0"/>
    <w:rsid w:val="007601F2"/>
    <w:rsid w:val="00760521"/>
    <w:rsid w:val="007605F8"/>
    <w:rsid w:val="0076084A"/>
    <w:rsid w:val="0076094B"/>
    <w:rsid w:val="00760A87"/>
    <w:rsid w:val="00760DDC"/>
    <w:rsid w:val="00761309"/>
    <w:rsid w:val="0076148C"/>
    <w:rsid w:val="007616D4"/>
    <w:rsid w:val="0076178E"/>
    <w:rsid w:val="00761805"/>
    <w:rsid w:val="00761823"/>
    <w:rsid w:val="00761A5F"/>
    <w:rsid w:val="00761E6F"/>
    <w:rsid w:val="00762035"/>
    <w:rsid w:val="00762232"/>
    <w:rsid w:val="007622F4"/>
    <w:rsid w:val="00762368"/>
    <w:rsid w:val="0076241E"/>
    <w:rsid w:val="00762A7E"/>
    <w:rsid w:val="00762CB6"/>
    <w:rsid w:val="00762E80"/>
    <w:rsid w:val="00763000"/>
    <w:rsid w:val="007632B9"/>
    <w:rsid w:val="00763504"/>
    <w:rsid w:val="00763751"/>
    <w:rsid w:val="007637A2"/>
    <w:rsid w:val="00764219"/>
    <w:rsid w:val="0076426B"/>
    <w:rsid w:val="007646C0"/>
    <w:rsid w:val="00764701"/>
    <w:rsid w:val="007647CB"/>
    <w:rsid w:val="0076481A"/>
    <w:rsid w:val="00764962"/>
    <w:rsid w:val="0076499F"/>
    <w:rsid w:val="00764B7E"/>
    <w:rsid w:val="00764DEA"/>
    <w:rsid w:val="00764E99"/>
    <w:rsid w:val="00764F27"/>
    <w:rsid w:val="0076512F"/>
    <w:rsid w:val="0076563B"/>
    <w:rsid w:val="00765644"/>
    <w:rsid w:val="0076582F"/>
    <w:rsid w:val="00765944"/>
    <w:rsid w:val="00765C59"/>
    <w:rsid w:val="00765F0F"/>
    <w:rsid w:val="0076604D"/>
    <w:rsid w:val="00766935"/>
    <w:rsid w:val="00766D37"/>
    <w:rsid w:val="0076714A"/>
    <w:rsid w:val="0076771C"/>
    <w:rsid w:val="0076773E"/>
    <w:rsid w:val="007679C3"/>
    <w:rsid w:val="00767AC6"/>
    <w:rsid w:val="00767B9E"/>
    <w:rsid w:val="00767BC6"/>
    <w:rsid w:val="00767DA0"/>
    <w:rsid w:val="00767EF8"/>
    <w:rsid w:val="00767FD4"/>
    <w:rsid w:val="0077013B"/>
    <w:rsid w:val="00770146"/>
    <w:rsid w:val="00770550"/>
    <w:rsid w:val="007705CD"/>
    <w:rsid w:val="007706F3"/>
    <w:rsid w:val="007709B0"/>
    <w:rsid w:val="00770AB6"/>
    <w:rsid w:val="00770C68"/>
    <w:rsid w:val="00770DD6"/>
    <w:rsid w:val="00770DD7"/>
    <w:rsid w:val="00770EF3"/>
    <w:rsid w:val="007710B0"/>
    <w:rsid w:val="007711B3"/>
    <w:rsid w:val="007712FD"/>
    <w:rsid w:val="00771524"/>
    <w:rsid w:val="00771775"/>
    <w:rsid w:val="00771CED"/>
    <w:rsid w:val="007720D0"/>
    <w:rsid w:val="007722C6"/>
    <w:rsid w:val="007723F2"/>
    <w:rsid w:val="00772697"/>
    <w:rsid w:val="007729DD"/>
    <w:rsid w:val="007729EA"/>
    <w:rsid w:val="00773270"/>
    <w:rsid w:val="007737B9"/>
    <w:rsid w:val="00773C12"/>
    <w:rsid w:val="00773D10"/>
    <w:rsid w:val="00773D51"/>
    <w:rsid w:val="00774285"/>
    <w:rsid w:val="007742A0"/>
    <w:rsid w:val="0077434F"/>
    <w:rsid w:val="00774561"/>
    <w:rsid w:val="00774660"/>
    <w:rsid w:val="007746D9"/>
    <w:rsid w:val="00774730"/>
    <w:rsid w:val="0077489A"/>
    <w:rsid w:val="00774B45"/>
    <w:rsid w:val="00774B7E"/>
    <w:rsid w:val="00774D5C"/>
    <w:rsid w:val="00774F7C"/>
    <w:rsid w:val="00774FC3"/>
    <w:rsid w:val="0077533A"/>
    <w:rsid w:val="007753BC"/>
    <w:rsid w:val="00775685"/>
    <w:rsid w:val="007756EA"/>
    <w:rsid w:val="00776155"/>
    <w:rsid w:val="00776201"/>
    <w:rsid w:val="007762F3"/>
    <w:rsid w:val="007764F9"/>
    <w:rsid w:val="00776861"/>
    <w:rsid w:val="0077697E"/>
    <w:rsid w:val="00776A4D"/>
    <w:rsid w:val="00776A8E"/>
    <w:rsid w:val="00776D3D"/>
    <w:rsid w:val="00776E3D"/>
    <w:rsid w:val="00776E77"/>
    <w:rsid w:val="00776F72"/>
    <w:rsid w:val="00777013"/>
    <w:rsid w:val="007772C4"/>
    <w:rsid w:val="007773BE"/>
    <w:rsid w:val="0077754A"/>
    <w:rsid w:val="00777628"/>
    <w:rsid w:val="00777631"/>
    <w:rsid w:val="00777AED"/>
    <w:rsid w:val="00777BF6"/>
    <w:rsid w:val="00777FD0"/>
    <w:rsid w:val="007804B1"/>
    <w:rsid w:val="007807AD"/>
    <w:rsid w:val="00780ACB"/>
    <w:rsid w:val="00780E2D"/>
    <w:rsid w:val="00780EB7"/>
    <w:rsid w:val="00780F6F"/>
    <w:rsid w:val="00780FF0"/>
    <w:rsid w:val="00781488"/>
    <w:rsid w:val="0078174C"/>
    <w:rsid w:val="00781AE8"/>
    <w:rsid w:val="00781BB0"/>
    <w:rsid w:val="00781CB1"/>
    <w:rsid w:val="00781DEF"/>
    <w:rsid w:val="0078245D"/>
    <w:rsid w:val="0078273D"/>
    <w:rsid w:val="00782F38"/>
    <w:rsid w:val="007833DD"/>
    <w:rsid w:val="00783474"/>
    <w:rsid w:val="0078353B"/>
    <w:rsid w:val="007835C5"/>
    <w:rsid w:val="007837FC"/>
    <w:rsid w:val="007839C0"/>
    <w:rsid w:val="00783ACE"/>
    <w:rsid w:val="0078405E"/>
    <w:rsid w:val="007842C2"/>
    <w:rsid w:val="00784315"/>
    <w:rsid w:val="007845D9"/>
    <w:rsid w:val="0078474B"/>
    <w:rsid w:val="0078494E"/>
    <w:rsid w:val="0078499D"/>
    <w:rsid w:val="00784A4D"/>
    <w:rsid w:val="00784AD7"/>
    <w:rsid w:val="00784B3C"/>
    <w:rsid w:val="00784BEC"/>
    <w:rsid w:val="00784CCD"/>
    <w:rsid w:val="00784EF3"/>
    <w:rsid w:val="00785137"/>
    <w:rsid w:val="007853F0"/>
    <w:rsid w:val="00785AE0"/>
    <w:rsid w:val="00785CF5"/>
    <w:rsid w:val="00786197"/>
    <w:rsid w:val="007866D6"/>
    <w:rsid w:val="0078690D"/>
    <w:rsid w:val="007869F5"/>
    <w:rsid w:val="00786E67"/>
    <w:rsid w:val="0078724F"/>
    <w:rsid w:val="00787443"/>
    <w:rsid w:val="0078773C"/>
    <w:rsid w:val="00787A48"/>
    <w:rsid w:val="00787AA4"/>
    <w:rsid w:val="00790117"/>
    <w:rsid w:val="007901A3"/>
    <w:rsid w:val="007901B3"/>
    <w:rsid w:val="007903D4"/>
    <w:rsid w:val="0079069E"/>
    <w:rsid w:val="007908CC"/>
    <w:rsid w:val="007908E6"/>
    <w:rsid w:val="00790960"/>
    <w:rsid w:val="007909CA"/>
    <w:rsid w:val="00790C09"/>
    <w:rsid w:val="00790F00"/>
    <w:rsid w:val="00791069"/>
    <w:rsid w:val="0079108C"/>
    <w:rsid w:val="007911D5"/>
    <w:rsid w:val="007914FB"/>
    <w:rsid w:val="007915E8"/>
    <w:rsid w:val="00791834"/>
    <w:rsid w:val="00791892"/>
    <w:rsid w:val="00791B4E"/>
    <w:rsid w:val="00791FAF"/>
    <w:rsid w:val="00791FE4"/>
    <w:rsid w:val="00792554"/>
    <w:rsid w:val="00792863"/>
    <w:rsid w:val="00792962"/>
    <w:rsid w:val="00792A26"/>
    <w:rsid w:val="00793423"/>
    <w:rsid w:val="0079352C"/>
    <w:rsid w:val="00793626"/>
    <w:rsid w:val="007936B7"/>
    <w:rsid w:val="00793C01"/>
    <w:rsid w:val="00793DE2"/>
    <w:rsid w:val="00794000"/>
    <w:rsid w:val="007940A7"/>
    <w:rsid w:val="007941FA"/>
    <w:rsid w:val="007943D9"/>
    <w:rsid w:val="007947E9"/>
    <w:rsid w:val="00794A0F"/>
    <w:rsid w:val="00794D5F"/>
    <w:rsid w:val="00794DB0"/>
    <w:rsid w:val="007950C8"/>
    <w:rsid w:val="0079558C"/>
    <w:rsid w:val="00795599"/>
    <w:rsid w:val="007955D7"/>
    <w:rsid w:val="0079567A"/>
    <w:rsid w:val="007958E6"/>
    <w:rsid w:val="007958ED"/>
    <w:rsid w:val="00795B5B"/>
    <w:rsid w:val="00795BB7"/>
    <w:rsid w:val="00795D97"/>
    <w:rsid w:val="00796695"/>
    <w:rsid w:val="00796AE1"/>
    <w:rsid w:val="007972C0"/>
    <w:rsid w:val="0079736E"/>
    <w:rsid w:val="00797E78"/>
    <w:rsid w:val="007A02E7"/>
    <w:rsid w:val="007A070D"/>
    <w:rsid w:val="007A07B5"/>
    <w:rsid w:val="007A090C"/>
    <w:rsid w:val="007A0A43"/>
    <w:rsid w:val="007A0BF0"/>
    <w:rsid w:val="007A0CD3"/>
    <w:rsid w:val="007A0DC7"/>
    <w:rsid w:val="007A0E5C"/>
    <w:rsid w:val="007A1347"/>
    <w:rsid w:val="007A14AD"/>
    <w:rsid w:val="007A158B"/>
    <w:rsid w:val="007A1591"/>
    <w:rsid w:val="007A1A69"/>
    <w:rsid w:val="007A1C7D"/>
    <w:rsid w:val="007A1FF1"/>
    <w:rsid w:val="007A220F"/>
    <w:rsid w:val="007A2327"/>
    <w:rsid w:val="007A235A"/>
    <w:rsid w:val="007A2364"/>
    <w:rsid w:val="007A2468"/>
    <w:rsid w:val="007A26F9"/>
    <w:rsid w:val="007A2AF6"/>
    <w:rsid w:val="007A2E01"/>
    <w:rsid w:val="007A33D6"/>
    <w:rsid w:val="007A3471"/>
    <w:rsid w:val="007A387E"/>
    <w:rsid w:val="007A3B21"/>
    <w:rsid w:val="007A411D"/>
    <w:rsid w:val="007A458F"/>
    <w:rsid w:val="007A4756"/>
    <w:rsid w:val="007A48A7"/>
    <w:rsid w:val="007A4ACC"/>
    <w:rsid w:val="007A4B2D"/>
    <w:rsid w:val="007A4BBF"/>
    <w:rsid w:val="007A4F55"/>
    <w:rsid w:val="007A53E9"/>
    <w:rsid w:val="007A566B"/>
    <w:rsid w:val="007A5707"/>
    <w:rsid w:val="007A5857"/>
    <w:rsid w:val="007A5AED"/>
    <w:rsid w:val="007A5B8D"/>
    <w:rsid w:val="007A5BA7"/>
    <w:rsid w:val="007A5F21"/>
    <w:rsid w:val="007A5F9F"/>
    <w:rsid w:val="007A62B9"/>
    <w:rsid w:val="007A65D0"/>
    <w:rsid w:val="007A66DF"/>
    <w:rsid w:val="007A672C"/>
    <w:rsid w:val="007A67D3"/>
    <w:rsid w:val="007A69E2"/>
    <w:rsid w:val="007A6AD0"/>
    <w:rsid w:val="007A6B82"/>
    <w:rsid w:val="007A6CDC"/>
    <w:rsid w:val="007A7162"/>
    <w:rsid w:val="007A7364"/>
    <w:rsid w:val="007A74E9"/>
    <w:rsid w:val="007A752F"/>
    <w:rsid w:val="007A75FD"/>
    <w:rsid w:val="007A7893"/>
    <w:rsid w:val="007A7D71"/>
    <w:rsid w:val="007B0159"/>
    <w:rsid w:val="007B0172"/>
    <w:rsid w:val="007B0654"/>
    <w:rsid w:val="007B0C1A"/>
    <w:rsid w:val="007B0D94"/>
    <w:rsid w:val="007B0EC1"/>
    <w:rsid w:val="007B15BB"/>
    <w:rsid w:val="007B18B0"/>
    <w:rsid w:val="007B1AB3"/>
    <w:rsid w:val="007B1C27"/>
    <w:rsid w:val="007B2020"/>
    <w:rsid w:val="007B20D9"/>
    <w:rsid w:val="007B27D8"/>
    <w:rsid w:val="007B2B45"/>
    <w:rsid w:val="007B2BA9"/>
    <w:rsid w:val="007B3890"/>
    <w:rsid w:val="007B399A"/>
    <w:rsid w:val="007B3A8F"/>
    <w:rsid w:val="007B3C94"/>
    <w:rsid w:val="007B3E48"/>
    <w:rsid w:val="007B3EA5"/>
    <w:rsid w:val="007B3F76"/>
    <w:rsid w:val="007B40A5"/>
    <w:rsid w:val="007B4103"/>
    <w:rsid w:val="007B4355"/>
    <w:rsid w:val="007B488B"/>
    <w:rsid w:val="007B48C0"/>
    <w:rsid w:val="007B498E"/>
    <w:rsid w:val="007B5123"/>
    <w:rsid w:val="007B5254"/>
    <w:rsid w:val="007B56E8"/>
    <w:rsid w:val="007B57CE"/>
    <w:rsid w:val="007B58B4"/>
    <w:rsid w:val="007B5B37"/>
    <w:rsid w:val="007B5D51"/>
    <w:rsid w:val="007B5E9B"/>
    <w:rsid w:val="007B61B8"/>
    <w:rsid w:val="007B61D2"/>
    <w:rsid w:val="007B6238"/>
    <w:rsid w:val="007B63CA"/>
    <w:rsid w:val="007B67A2"/>
    <w:rsid w:val="007B6AC9"/>
    <w:rsid w:val="007B6B5E"/>
    <w:rsid w:val="007B6C6E"/>
    <w:rsid w:val="007B6C9B"/>
    <w:rsid w:val="007B6CE7"/>
    <w:rsid w:val="007B7136"/>
    <w:rsid w:val="007B71F9"/>
    <w:rsid w:val="007B77D7"/>
    <w:rsid w:val="007B7E60"/>
    <w:rsid w:val="007B7F92"/>
    <w:rsid w:val="007B7FD8"/>
    <w:rsid w:val="007C0025"/>
    <w:rsid w:val="007C021F"/>
    <w:rsid w:val="007C0353"/>
    <w:rsid w:val="007C0525"/>
    <w:rsid w:val="007C05C3"/>
    <w:rsid w:val="007C089F"/>
    <w:rsid w:val="007C08CA"/>
    <w:rsid w:val="007C09D1"/>
    <w:rsid w:val="007C0D45"/>
    <w:rsid w:val="007C102A"/>
    <w:rsid w:val="007C10D6"/>
    <w:rsid w:val="007C152D"/>
    <w:rsid w:val="007C1564"/>
    <w:rsid w:val="007C16B1"/>
    <w:rsid w:val="007C1943"/>
    <w:rsid w:val="007C1D61"/>
    <w:rsid w:val="007C1ED7"/>
    <w:rsid w:val="007C1F20"/>
    <w:rsid w:val="007C2733"/>
    <w:rsid w:val="007C2B0D"/>
    <w:rsid w:val="007C2EA7"/>
    <w:rsid w:val="007C2FA0"/>
    <w:rsid w:val="007C34BA"/>
    <w:rsid w:val="007C3519"/>
    <w:rsid w:val="007C3528"/>
    <w:rsid w:val="007C3620"/>
    <w:rsid w:val="007C3C4B"/>
    <w:rsid w:val="007C3D06"/>
    <w:rsid w:val="007C3D1A"/>
    <w:rsid w:val="007C4079"/>
    <w:rsid w:val="007C438F"/>
    <w:rsid w:val="007C4544"/>
    <w:rsid w:val="007C4545"/>
    <w:rsid w:val="007C4626"/>
    <w:rsid w:val="007C4955"/>
    <w:rsid w:val="007C4A0C"/>
    <w:rsid w:val="007C4A42"/>
    <w:rsid w:val="007C4B35"/>
    <w:rsid w:val="007C4D4C"/>
    <w:rsid w:val="007C4DEF"/>
    <w:rsid w:val="007C4E0B"/>
    <w:rsid w:val="007C512E"/>
    <w:rsid w:val="007C5395"/>
    <w:rsid w:val="007C5484"/>
    <w:rsid w:val="007C5597"/>
    <w:rsid w:val="007C5668"/>
    <w:rsid w:val="007C5A1A"/>
    <w:rsid w:val="007C5B46"/>
    <w:rsid w:val="007C5B5B"/>
    <w:rsid w:val="007C5CA4"/>
    <w:rsid w:val="007C5E20"/>
    <w:rsid w:val="007C5EBA"/>
    <w:rsid w:val="007C6434"/>
    <w:rsid w:val="007C671A"/>
    <w:rsid w:val="007C69A4"/>
    <w:rsid w:val="007C6BA0"/>
    <w:rsid w:val="007C6BDE"/>
    <w:rsid w:val="007C6EF4"/>
    <w:rsid w:val="007C7016"/>
    <w:rsid w:val="007C7021"/>
    <w:rsid w:val="007C70B4"/>
    <w:rsid w:val="007C797C"/>
    <w:rsid w:val="007C798B"/>
    <w:rsid w:val="007C7B77"/>
    <w:rsid w:val="007C7E4C"/>
    <w:rsid w:val="007D042B"/>
    <w:rsid w:val="007D08E4"/>
    <w:rsid w:val="007D0AC8"/>
    <w:rsid w:val="007D0C5F"/>
    <w:rsid w:val="007D102C"/>
    <w:rsid w:val="007D12AB"/>
    <w:rsid w:val="007D1366"/>
    <w:rsid w:val="007D14D5"/>
    <w:rsid w:val="007D1B77"/>
    <w:rsid w:val="007D1BB6"/>
    <w:rsid w:val="007D1EAA"/>
    <w:rsid w:val="007D1F02"/>
    <w:rsid w:val="007D2170"/>
    <w:rsid w:val="007D220C"/>
    <w:rsid w:val="007D2216"/>
    <w:rsid w:val="007D23C6"/>
    <w:rsid w:val="007D245D"/>
    <w:rsid w:val="007D27DD"/>
    <w:rsid w:val="007D30AB"/>
    <w:rsid w:val="007D331B"/>
    <w:rsid w:val="007D344E"/>
    <w:rsid w:val="007D34DA"/>
    <w:rsid w:val="007D3555"/>
    <w:rsid w:val="007D3623"/>
    <w:rsid w:val="007D37E3"/>
    <w:rsid w:val="007D37FD"/>
    <w:rsid w:val="007D3911"/>
    <w:rsid w:val="007D3BC7"/>
    <w:rsid w:val="007D412D"/>
    <w:rsid w:val="007D43A2"/>
    <w:rsid w:val="007D44C1"/>
    <w:rsid w:val="007D476C"/>
    <w:rsid w:val="007D47CE"/>
    <w:rsid w:val="007D4930"/>
    <w:rsid w:val="007D5134"/>
    <w:rsid w:val="007D5262"/>
    <w:rsid w:val="007D5332"/>
    <w:rsid w:val="007D5447"/>
    <w:rsid w:val="007D5613"/>
    <w:rsid w:val="007D59C7"/>
    <w:rsid w:val="007D5BCB"/>
    <w:rsid w:val="007D6050"/>
    <w:rsid w:val="007D60AF"/>
    <w:rsid w:val="007D6103"/>
    <w:rsid w:val="007D63CD"/>
    <w:rsid w:val="007D64DD"/>
    <w:rsid w:val="007D6574"/>
    <w:rsid w:val="007D679C"/>
    <w:rsid w:val="007D6902"/>
    <w:rsid w:val="007D6C56"/>
    <w:rsid w:val="007D6D99"/>
    <w:rsid w:val="007D6E69"/>
    <w:rsid w:val="007D6F6D"/>
    <w:rsid w:val="007D73D2"/>
    <w:rsid w:val="007D7856"/>
    <w:rsid w:val="007D7B67"/>
    <w:rsid w:val="007E0042"/>
    <w:rsid w:val="007E0425"/>
    <w:rsid w:val="007E042D"/>
    <w:rsid w:val="007E0590"/>
    <w:rsid w:val="007E0D82"/>
    <w:rsid w:val="007E105F"/>
    <w:rsid w:val="007E1249"/>
    <w:rsid w:val="007E1292"/>
    <w:rsid w:val="007E162F"/>
    <w:rsid w:val="007E167D"/>
    <w:rsid w:val="007E16B2"/>
    <w:rsid w:val="007E1C54"/>
    <w:rsid w:val="007E25B3"/>
    <w:rsid w:val="007E2840"/>
    <w:rsid w:val="007E2999"/>
    <w:rsid w:val="007E2AE0"/>
    <w:rsid w:val="007E2B21"/>
    <w:rsid w:val="007E2F0E"/>
    <w:rsid w:val="007E331B"/>
    <w:rsid w:val="007E3524"/>
    <w:rsid w:val="007E36DB"/>
    <w:rsid w:val="007E3717"/>
    <w:rsid w:val="007E3BA8"/>
    <w:rsid w:val="007E3FAF"/>
    <w:rsid w:val="007E4611"/>
    <w:rsid w:val="007E46A7"/>
    <w:rsid w:val="007E4F31"/>
    <w:rsid w:val="007E4FBF"/>
    <w:rsid w:val="007E4FD6"/>
    <w:rsid w:val="007E5131"/>
    <w:rsid w:val="007E51A1"/>
    <w:rsid w:val="007E5746"/>
    <w:rsid w:val="007E57FD"/>
    <w:rsid w:val="007E59BF"/>
    <w:rsid w:val="007E5CA0"/>
    <w:rsid w:val="007E5D27"/>
    <w:rsid w:val="007E5D6B"/>
    <w:rsid w:val="007E5E9C"/>
    <w:rsid w:val="007E614C"/>
    <w:rsid w:val="007E61FC"/>
    <w:rsid w:val="007E62BB"/>
    <w:rsid w:val="007E68DA"/>
    <w:rsid w:val="007E6A5F"/>
    <w:rsid w:val="007E6CB3"/>
    <w:rsid w:val="007E6D43"/>
    <w:rsid w:val="007E713E"/>
    <w:rsid w:val="007E7926"/>
    <w:rsid w:val="007E7B53"/>
    <w:rsid w:val="007E7CC0"/>
    <w:rsid w:val="007E7E8E"/>
    <w:rsid w:val="007E7EEC"/>
    <w:rsid w:val="007E7FF8"/>
    <w:rsid w:val="007F02A1"/>
    <w:rsid w:val="007F07F3"/>
    <w:rsid w:val="007F0BFA"/>
    <w:rsid w:val="007F15F9"/>
    <w:rsid w:val="007F167C"/>
    <w:rsid w:val="007F189A"/>
    <w:rsid w:val="007F2188"/>
    <w:rsid w:val="007F2A8E"/>
    <w:rsid w:val="007F2CBE"/>
    <w:rsid w:val="007F2D42"/>
    <w:rsid w:val="007F323D"/>
    <w:rsid w:val="007F3736"/>
    <w:rsid w:val="007F3BEC"/>
    <w:rsid w:val="007F418B"/>
    <w:rsid w:val="007F41AE"/>
    <w:rsid w:val="007F41F6"/>
    <w:rsid w:val="007F4262"/>
    <w:rsid w:val="007F441E"/>
    <w:rsid w:val="007F4493"/>
    <w:rsid w:val="007F45CC"/>
    <w:rsid w:val="007F479B"/>
    <w:rsid w:val="007F491D"/>
    <w:rsid w:val="007F498B"/>
    <w:rsid w:val="007F4B38"/>
    <w:rsid w:val="007F4CC6"/>
    <w:rsid w:val="007F501E"/>
    <w:rsid w:val="007F5221"/>
    <w:rsid w:val="007F531A"/>
    <w:rsid w:val="007F5B49"/>
    <w:rsid w:val="007F5BDA"/>
    <w:rsid w:val="007F5C1A"/>
    <w:rsid w:val="007F6377"/>
    <w:rsid w:val="007F63B8"/>
    <w:rsid w:val="007F68FB"/>
    <w:rsid w:val="007F6992"/>
    <w:rsid w:val="007F69C5"/>
    <w:rsid w:val="007F6B3D"/>
    <w:rsid w:val="007F6B79"/>
    <w:rsid w:val="007F6D25"/>
    <w:rsid w:val="007F706F"/>
    <w:rsid w:val="007F70A4"/>
    <w:rsid w:val="007F70E4"/>
    <w:rsid w:val="007F7543"/>
    <w:rsid w:val="007F762E"/>
    <w:rsid w:val="007F7726"/>
    <w:rsid w:val="007F7732"/>
    <w:rsid w:val="007F7B12"/>
    <w:rsid w:val="007F7BC9"/>
    <w:rsid w:val="007F7D57"/>
    <w:rsid w:val="007F7ED5"/>
    <w:rsid w:val="007F7ED7"/>
    <w:rsid w:val="00800549"/>
    <w:rsid w:val="008008C9"/>
    <w:rsid w:val="00801101"/>
    <w:rsid w:val="008011E7"/>
    <w:rsid w:val="00801C63"/>
    <w:rsid w:val="00801E21"/>
    <w:rsid w:val="00802088"/>
    <w:rsid w:val="00802158"/>
    <w:rsid w:val="0080241D"/>
    <w:rsid w:val="00802473"/>
    <w:rsid w:val="00802784"/>
    <w:rsid w:val="008029FE"/>
    <w:rsid w:val="00802C54"/>
    <w:rsid w:val="00802EF1"/>
    <w:rsid w:val="0080321B"/>
    <w:rsid w:val="008032FB"/>
    <w:rsid w:val="008033E1"/>
    <w:rsid w:val="00803429"/>
    <w:rsid w:val="00803457"/>
    <w:rsid w:val="00803BDA"/>
    <w:rsid w:val="00803C51"/>
    <w:rsid w:val="00803DD7"/>
    <w:rsid w:val="00803DEB"/>
    <w:rsid w:val="00803E89"/>
    <w:rsid w:val="008043EA"/>
    <w:rsid w:val="00804810"/>
    <w:rsid w:val="008048C4"/>
    <w:rsid w:val="00805035"/>
    <w:rsid w:val="008050AE"/>
    <w:rsid w:val="008050C6"/>
    <w:rsid w:val="008055A8"/>
    <w:rsid w:val="00806117"/>
    <w:rsid w:val="008061D0"/>
    <w:rsid w:val="00806279"/>
    <w:rsid w:val="00806575"/>
    <w:rsid w:val="00806812"/>
    <w:rsid w:val="008069A0"/>
    <w:rsid w:val="00807096"/>
    <w:rsid w:val="0080729C"/>
    <w:rsid w:val="0080731F"/>
    <w:rsid w:val="008078BE"/>
    <w:rsid w:val="008078D7"/>
    <w:rsid w:val="00807CBC"/>
    <w:rsid w:val="00807EFD"/>
    <w:rsid w:val="00810012"/>
    <w:rsid w:val="0081002D"/>
    <w:rsid w:val="008100FD"/>
    <w:rsid w:val="00810388"/>
    <w:rsid w:val="008103F7"/>
    <w:rsid w:val="008109AA"/>
    <w:rsid w:val="0081131C"/>
    <w:rsid w:val="008115C5"/>
    <w:rsid w:val="00811892"/>
    <w:rsid w:val="00811AE1"/>
    <w:rsid w:val="00811D32"/>
    <w:rsid w:val="008120F5"/>
    <w:rsid w:val="00812D5C"/>
    <w:rsid w:val="00813251"/>
    <w:rsid w:val="008132CC"/>
    <w:rsid w:val="008136A4"/>
    <w:rsid w:val="00813730"/>
    <w:rsid w:val="008138A7"/>
    <w:rsid w:val="00813FE6"/>
    <w:rsid w:val="008140C9"/>
    <w:rsid w:val="0081420A"/>
    <w:rsid w:val="00814385"/>
    <w:rsid w:val="0081438B"/>
    <w:rsid w:val="00814719"/>
    <w:rsid w:val="00814763"/>
    <w:rsid w:val="008148B7"/>
    <w:rsid w:val="008149AE"/>
    <w:rsid w:val="00814EB8"/>
    <w:rsid w:val="00814F24"/>
    <w:rsid w:val="00814FF4"/>
    <w:rsid w:val="00815B19"/>
    <w:rsid w:val="00815BA1"/>
    <w:rsid w:val="00815E9C"/>
    <w:rsid w:val="00816198"/>
    <w:rsid w:val="00816332"/>
    <w:rsid w:val="0081634D"/>
    <w:rsid w:val="00816653"/>
    <w:rsid w:val="00816D0A"/>
    <w:rsid w:val="00816D0E"/>
    <w:rsid w:val="00816EC1"/>
    <w:rsid w:val="00817150"/>
    <w:rsid w:val="008171AF"/>
    <w:rsid w:val="00817380"/>
    <w:rsid w:val="00817663"/>
    <w:rsid w:val="00817BA9"/>
    <w:rsid w:val="00817EA1"/>
    <w:rsid w:val="00817F4F"/>
    <w:rsid w:val="00820005"/>
    <w:rsid w:val="008201C2"/>
    <w:rsid w:val="0082036D"/>
    <w:rsid w:val="008204A8"/>
    <w:rsid w:val="00820655"/>
    <w:rsid w:val="00820BF9"/>
    <w:rsid w:val="00820ED2"/>
    <w:rsid w:val="00821310"/>
    <w:rsid w:val="0082132A"/>
    <w:rsid w:val="008213ED"/>
    <w:rsid w:val="00821612"/>
    <w:rsid w:val="00821853"/>
    <w:rsid w:val="0082193E"/>
    <w:rsid w:val="008219A0"/>
    <w:rsid w:val="00821BBF"/>
    <w:rsid w:val="008221ED"/>
    <w:rsid w:val="00822314"/>
    <w:rsid w:val="008226A5"/>
    <w:rsid w:val="00822773"/>
    <w:rsid w:val="00822914"/>
    <w:rsid w:val="00822AA0"/>
    <w:rsid w:val="00822B4C"/>
    <w:rsid w:val="00822B51"/>
    <w:rsid w:val="00822F72"/>
    <w:rsid w:val="00822FD4"/>
    <w:rsid w:val="00822FEC"/>
    <w:rsid w:val="0082338F"/>
    <w:rsid w:val="00823423"/>
    <w:rsid w:val="00823576"/>
    <w:rsid w:val="0082363F"/>
    <w:rsid w:val="00823755"/>
    <w:rsid w:val="00823824"/>
    <w:rsid w:val="00823874"/>
    <w:rsid w:val="00823A2E"/>
    <w:rsid w:val="00823B71"/>
    <w:rsid w:val="00823C0B"/>
    <w:rsid w:val="00823EAD"/>
    <w:rsid w:val="00824027"/>
    <w:rsid w:val="008240C3"/>
    <w:rsid w:val="008241E4"/>
    <w:rsid w:val="00824246"/>
    <w:rsid w:val="00824531"/>
    <w:rsid w:val="008247B3"/>
    <w:rsid w:val="008247FB"/>
    <w:rsid w:val="00824B3B"/>
    <w:rsid w:val="00824CE0"/>
    <w:rsid w:val="00824E3D"/>
    <w:rsid w:val="00824EAC"/>
    <w:rsid w:val="00825212"/>
    <w:rsid w:val="0082547C"/>
    <w:rsid w:val="00825613"/>
    <w:rsid w:val="00825AC9"/>
    <w:rsid w:val="0082615C"/>
    <w:rsid w:val="00826240"/>
    <w:rsid w:val="00826287"/>
    <w:rsid w:val="00826568"/>
    <w:rsid w:val="008266C1"/>
    <w:rsid w:val="008268A3"/>
    <w:rsid w:val="00826903"/>
    <w:rsid w:val="008269FF"/>
    <w:rsid w:val="00826D88"/>
    <w:rsid w:val="00826F3B"/>
    <w:rsid w:val="008270B0"/>
    <w:rsid w:val="00827213"/>
    <w:rsid w:val="00827339"/>
    <w:rsid w:val="00827382"/>
    <w:rsid w:val="00827727"/>
    <w:rsid w:val="008278AA"/>
    <w:rsid w:val="00827C47"/>
    <w:rsid w:val="00827D10"/>
    <w:rsid w:val="00827FF9"/>
    <w:rsid w:val="0083001D"/>
    <w:rsid w:val="0083027C"/>
    <w:rsid w:val="00830854"/>
    <w:rsid w:val="00831326"/>
    <w:rsid w:val="008317B1"/>
    <w:rsid w:val="00831955"/>
    <w:rsid w:val="00831D4D"/>
    <w:rsid w:val="00831E28"/>
    <w:rsid w:val="00832271"/>
    <w:rsid w:val="0083279A"/>
    <w:rsid w:val="00832D66"/>
    <w:rsid w:val="00832E6B"/>
    <w:rsid w:val="0083300A"/>
    <w:rsid w:val="0083312D"/>
    <w:rsid w:val="00833203"/>
    <w:rsid w:val="0083337B"/>
    <w:rsid w:val="008333AF"/>
    <w:rsid w:val="00833656"/>
    <w:rsid w:val="008336B9"/>
    <w:rsid w:val="008337EF"/>
    <w:rsid w:val="008338C4"/>
    <w:rsid w:val="0083392D"/>
    <w:rsid w:val="008339AA"/>
    <w:rsid w:val="00833ED6"/>
    <w:rsid w:val="008340C0"/>
    <w:rsid w:val="0083417E"/>
    <w:rsid w:val="008342D5"/>
    <w:rsid w:val="0083446C"/>
    <w:rsid w:val="00834488"/>
    <w:rsid w:val="008344DF"/>
    <w:rsid w:val="00834906"/>
    <w:rsid w:val="00834C94"/>
    <w:rsid w:val="00834EAD"/>
    <w:rsid w:val="00835021"/>
    <w:rsid w:val="00835163"/>
    <w:rsid w:val="00835A47"/>
    <w:rsid w:val="00835B29"/>
    <w:rsid w:val="00836031"/>
    <w:rsid w:val="00836263"/>
    <w:rsid w:val="00836319"/>
    <w:rsid w:val="00836583"/>
    <w:rsid w:val="00836627"/>
    <w:rsid w:val="00836647"/>
    <w:rsid w:val="00836680"/>
    <w:rsid w:val="00836739"/>
    <w:rsid w:val="0083697D"/>
    <w:rsid w:val="00836A82"/>
    <w:rsid w:val="00837101"/>
    <w:rsid w:val="008375F2"/>
    <w:rsid w:val="00837A1A"/>
    <w:rsid w:val="008401C0"/>
    <w:rsid w:val="0084062A"/>
    <w:rsid w:val="00840664"/>
    <w:rsid w:val="0084073C"/>
    <w:rsid w:val="00840A00"/>
    <w:rsid w:val="00840ED9"/>
    <w:rsid w:val="00840FB9"/>
    <w:rsid w:val="0084107F"/>
    <w:rsid w:val="0084110F"/>
    <w:rsid w:val="008411D3"/>
    <w:rsid w:val="008412A0"/>
    <w:rsid w:val="0084193D"/>
    <w:rsid w:val="00841BEC"/>
    <w:rsid w:val="00841E54"/>
    <w:rsid w:val="00841F6C"/>
    <w:rsid w:val="008420C5"/>
    <w:rsid w:val="008420E4"/>
    <w:rsid w:val="00842196"/>
    <w:rsid w:val="00842655"/>
    <w:rsid w:val="008427BD"/>
    <w:rsid w:val="008428FD"/>
    <w:rsid w:val="00842A60"/>
    <w:rsid w:val="00842F70"/>
    <w:rsid w:val="00842FDF"/>
    <w:rsid w:val="008431C0"/>
    <w:rsid w:val="00843201"/>
    <w:rsid w:val="00843881"/>
    <w:rsid w:val="00843C2F"/>
    <w:rsid w:val="008441E6"/>
    <w:rsid w:val="0084441E"/>
    <w:rsid w:val="00844C37"/>
    <w:rsid w:val="00844D6B"/>
    <w:rsid w:val="008457E8"/>
    <w:rsid w:val="008459C0"/>
    <w:rsid w:val="00845ADB"/>
    <w:rsid w:val="00845B8E"/>
    <w:rsid w:val="0084607A"/>
    <w:rsid w:val="0084636F"/>
    <w:rsid w:val="0084674B"/>
    <w:rsid w:val="00846CD2"/>
    <w:rsid w:val="008470B1"/>
    <w:rsid w:val="008476DB"/>
    <w:rsid w:val="00847B50"/>
    <w:rsid w:val="00847BD2"/>
    <w:rsid w:val="00847EFA"/>
    <w:rsid w:val="00850174"/>
    <w:rsid w:val="008501ED"/>
    <w:rsid w:val="00850C89"/>
    <w:rsid w:val="0085154B"/>
    <w:rsid w:val="0085190B"/>
    <w:rsid w:val="008520EA"/>
    <w:rsid w:val="00852247"/>
    <w:rsid w:val="00852318"/>
    <w:rsid w:val="00852494"/>
    <w:rsid w:val="008524E2"/>
    <w:rsid w:val="00852958"/>
    <w:rsid w:val="0085295D"/>
    <w:rsid w:val="00852970"/>
    <w:rsid w:val="008530DE"/>
    <w:rsid w:val="008531A5"/>
    <w:rsid w:val="00853616"/>
    <w:rsid w:val="0085380E"/>
    <w:rsid w:val="00853C14"/>
    <w:rsid w:val="0085458C"/>
    <w:rsid w:val="00854806"/>
    <w:rsid w:val="00854942"/>
    <w:rsid w:val="008550BE"/>
    <w:rsid w:val="0085516C"/>
    <w:rsid w:val="008554DC"/>
    <w:rsid w:val="00855B8C"/>
    <w:rsid w:val="00855CAD"/>
    <w:rsid w:val="00855CDE"/>
    <w:rsid w:val="00855F87"/>
    <w:rsid w:val="00856034"/>
    <w:rsid w:val="00856189"/>
    <w:rsid w:val="008561F5"/>
    <w:rsid w:val="008562A8"/>
    <w:rsid w:val="008562E6"/>
    <w:rsid w:val="0085654C"/>
    <w:rsid w:val="008566EE"/>
    <w:rsid w:val="00856858"/>
    <w:rsid w:val="008571A9"/>
    <w:rsid w:val="0085768F"/>
    <w:rsid w:val="0085773A"/>
    <w:rsid w:val="00857859"/>
    <w:rsid w:val="0085788A"/>
    <w:rsid w:val="00860394"/>
    <w:rsid w:val="0086042F"/>
    <w:rsid w:val="00860497"/>
    <w:rsid w:val="00860529"/>
    <w:rsid w:val="00860928"/>
    <w:rsid w:val="00860B4E"/>
    <w:rsid w:val="00860C80"/>
    <w:rsid w:val="00860E1D"/>
    <w:rsid w:val="00860F12"/>
    <w:rsid w:val="00860FA7"/>
    <w:rsid w:val="00861024"/>
    <w:rsid w:val="00861201"/>
    <w:rsid w:val="008613B9"/>
    <w:rsid w:val="0086157C"/>
    <w:rsid w:val="0086165D"/>
    <w:rsid w:val="008617E1"/>
    <w:rsid w:val="00861823"/>
    <w:rsid w:val="00861B13"/>
    <w:rsid w:val="00861B2D"/>
    <w:rsid w:val="00861BFB"/>
    <w:rsid w:val="00861D7D"/>
    <w:rsid w:val="00861E3E"/>
    <w:rsid w:val="00861F88"/>
    <w:rsid w:val="008627F7"/>
    <w:rsid w:val="0086292A"/>
    <w:rsid w:val="00862A55"/>
    <w:rsid w:val="00862AF5"/>
    <w:rsid w:val="00862B25"/>
    <w:rsid w:val="008632E9"/>
    <w:rsid w:val="00863357"/>
    <w:rsid w:val="008633B6"/>
    <w:rsid w:val="008636A7"/>
    <w:rsid w:val="008639D3"/>
    <w:rsid w:val="00863E54"/>
    <w:rsid w:val="00863F19"/>
    <w:rsid w:val="0086409C"/>
    <w:rsid w:val="00864329"/>
    <w:rsid w:val="008643B2"/>
    <w:rsid w:val="008645BC"/>
    <w:rsid w:val="008646DC"/>
    <w:rsid w:val="008647D8"/>
    <w:rsid w:val="00864FAD"/>
    <w:rsid w:val="00865082"/>
    <w:rsid w:val="008653EE"/>
    <w:rsid w:val="00865864"/>
    <w:rsid w:val="00865959"/>
    <w:rsid w:val="008659EE"/>
    <w:rsid w:val="008659F3"/>
    <w:rsid w:val="00865A11"/>
    <w:rsid w:val="00865A72"/>
    <w:rsid w:val="00865A75"/>
    <w:rsid w:val="00865C78"/>
    <w:rsid w:val="00865DE5"/>
    <w:rsid w:val="00865F58"/>
    <w:rsid w:val="00865F6E"/>
    <w:rsid w:val="00866935"/>
    <w:rsid w:val="008669E4"/>
    <w:rsid w:val="00866B24"/>
    <w:rsid w:val="00866BD0"/>
    <w:rsid w:val="00866C6A"/>
    <w:rsid w:val="00866D67"/>
    <w:rsid w:val="00866ED1"/>
    <w:rsid w:val="00866F69"/>
    <w:rsid w:val="00866F88"/>
    <w:rsid w:val="0086757E"/>
    <w:rsid w:val="008677D4"/>
    <w:rsid w:val="008679DF"/>
    <w:rsid w:val="00867A02"/>
    <w:rsid w:val="00867C80"/>
    <w:rsid w:val="0087033C"/>
    <w:rsid w:val="008704E6"/>
    <w:rsid w:val="00870768"/>
    <w:rsid w:val="00870AAF"/>
    <w:rsid w:val="00870B43"/>
    <w:rsid w:val="00870C4C"/>
    <w:rsid w:val="00870E3D"/>
    <w:rsid w:val="008718C6"/>
    <w:rsid w:val="00871B96"/>
    <w:rsid w:val="0087217E"/>
    <w:rsid w:val="0087218A"/>
    <w:rsid w:val="00872414"/>
    <w:rsid w:val="00872829"/>
    <w:rsid w:val="00872BF9"/>
    <w:rsid w:val="00873023"/>
    <w:rsid w:val="00873136"/>
    <w:rsid w:val="008732E0"/>
    <w:rsid w:val="00873384"/>
    <w:rsid w:val="00873394"/>
    <w:rsid w:val="0087349F"/>
    <w:rsid w:val="008734BF"/>
    <w:rsid w:val="008736C6"/>
    <w:rsid w:val="008737D0"/>
    <w:rsid w:val="00873E30"/>
    <w:rsid w:val="0087402C"/>
    <w:rsid w:val="00874282"/>
    <w:rsid w:val="008744B9"/>
    <w:rsid w:val="00874CB0"/>
    <w:rsid w:val="00874DC6"/>
    <w:rsid w:val="00874E15"/>
    <w:rsid w:val="00874FD4"/>
    <w:rsid w:val="00875083"/>
    <w:rsid w:val="00875177"/>
    <w:rsid w:val="0087561B"/>
    <w:rsid w:val="00875997"/>
    <w:rsid w:val="008759DE"/>
    <w:rsid w:val="00875D0A"/>
    <w:rsid w:val="00876287"/>
    <w:rsid w:val="00876299"/>
    <w:rsid w:val="00876574"/>
    <w:rsid w:val="0087670E"/>
    <w:rsid w:val="00876739"/>
    <w:rsid w:val="00876747"/>
    <w:rsid w:val="008771C0"/>
    <w:rsid w:val="00877778"/>
    <w:rsid w:val="00877A68"/>
    <w:rsid w:val="00877AE7"/>
    <w:rsid w:val="00877D21"/>
    <w:rsid w:val="00877D5C"/>
    <w:rsid w:val="00877E7F"/>
    <w:rsid w:val="00877F77"/>
    <w:rsid w:val="008802DD"/>
    <w:rsid w:val="0088032C"/>
    <w:rsid w:val="0088044B"/>
    <w:rsid w:val="008804CA"/>
    <w:rsid w:val="0088099F"/>
    <w:rsid w:val="00880C17"/>
    <w:rsid w:val="00880CF6"/>
    <w:rsid w:val="00880F40"/>
    <w:rsid w:val="008811F9"/>
    <w:rsid w:val="00881D83"/>
    <w:rsid w:val="00881E23"/>
    <w:rsid w:val="00881F5A"/>
    <w:rsid w:val="00881FA5"/>
    <w:rsid w:val="0088221C"/>
    <w:rsid w:val="008825E5"/>
    <w:rsid w:val="008829C9"/>
    <w:rsid w:val="00882B9E"/>
    <w:rsid w:val="00882E3A"/>
    <w:rsid w:val="00882E9A"/>
    <w:rsid w:val="00882F36"/>
    <w:rsid w:val="0088307C"/>
    <w:rsid w:val="008830EC"/>
    <w:rsid w:val="0088321C"/>
    <w:rsid w:val="008832B4"/>
    <w:rsid w:val="008836CD"/>
    <w:rsid w:val="00883F67"/>
    <w:rsid w:val="0088444C"/>
    <w:rsid w:val="0088454B"/>
    <w:rsid w:val="0088492C"/>
    <w:rsid w:val="00884AF3"/>
    <w:rsid w:val="0088524E"/>
    <w:rsid w:val="0088577A"/>
    <w:rsid w:val="00885A50"/>
    <w:rsid w:val="0088689B"/>
    <w:rsid w:val="008869DC"/>
    <w:rsid w:val="00886A93"/>
    <w:rsid w:val="00886ADB"/>
    <w:rsid w:val="00886B9F"/>
    <w:rsid w:val="00886D1F"/>
    <w:rsid w:val="0088741F"/>
    <w:rsid w:val="0088787B"/>
    <w:rsid w:val="00887BB2"/>
    <w:rsid w:val="00887FF7"/>
    <w:rsid w:val="008900B3"/>
    <w:rsid w:val="0089045C"/>
    <w:rsid w:val="008904E5"/>
    <w:rsid w:val="00890915"/>
    <w:rsid w:val="0089094E"/>
    <w:rsid w:val="00890AD0"/>
    <w:rsid w:val="00890EC7"/>
    <w:rsid w:val="008910A6"/>
    <w:rsid w:val="00891175"/>
    <w:rsid w:val="008913D1"/>
    <w:rsid w:val="0089152F"/>
    <w:rsid w:val="00891751"/>
    <w:rsid w:val="0089184C"/>
    <w:rsid w:val="00891D55"/>
    <w:rsid w:val="00891D6A"/>
    <w:rsid w:val="008923EA"/>
    <w:rsid w:val="008923F7"/>
    <w:rsid w:val="00892700"/>
    <w:rsid w:val="00892864"/>
    <w:rsid w:val="00892A48"/>
    <w:rsid w:val="00892E0C"/>
    <w:rsid w:val="00893416"/>
    <w:rsid w:val="0089358D"/>
    <w:rsid w:val="008935AB"/>
    <w:rsid w:val="00893784"/>
    <w:rsid w:val="00893D86"/>
    <w:rsid w:val="008941CC"/>
    <w:rsid w:val="00894533"/>
    <w:rsid w:val="0089453C"/>
    <w:rsid w:val="00894753"/>
    <w:rsid w:val="0089485B"/>
    <w:rsid w:val="00894A60"/>
    <w:rsid w:val="00895105"/>
    <w:rsid w:val="00895197"/>
    <w:rsid w:val="008951C7"/>
    <w:rsid w:val="008951D8"/>
    <w:rsid w:val="00895578"/>
    <w:rsid w:val="0089565E"/>
    <w:rsid w:val="008956A5"/>
    <w:rsid w:val="00895733"/>
    <w:rsid w:val="0089573B"/>
    <w:rsid w:val="00895865"/>
    <w:rsid w:val="0089591E"/>
    <w:rsid w:val="0089595D"/>
    <w:rsid w:val="00895AFC"/>
    <w:rsid w:val="00895CC2"/>
    <w:rsid w:val="00895F3C"/>
    <w:rsid w:val="0089601A"/>
    <w:rsid w:val="008962FB"/>
    <w:rsid w:val="00896956"/>
    <w:rsid w:val="008969D8"/>
    <w:rsid w:val="008969E8"/>
    <w:rsid w:val="00896C4F"/>
    <w:rsid w:val="00896DED"/>
    <w:rsid w:val="0089701C"/>
    <w:rsid w:val="00897020"/>
    <w:rsid w:val="00897039"/>
    <w:rsid w:val="0089760F"/>
    <w:rsid w:val="0089790B"/>
    <w:rsid w:val="00897C7D"/>
    <w:rsid w:val="00897D62"/>
    <w:rsid w:val="00897F3F"/>
    <w:rsid w:val="008A0064"/>
    <w:rsid w:val="008A082C"/>
    <w:rsid w:val="008A0860"/>
    <w:rsid w:val="008A0BF9"/>
    <w:rsid w:val="008A0BFE"/>
    <w:rsid w:val="008A0D48"/>
    <w:rsid w:val="008A0F97"/>
    <w:rsid w:val="008A106B"/>
    <w:rsid w:val="008A1125"/>
    <w:rsid w:val="008A1378"/>
    <w:rsid w:val="008A13D9"/>
    <w:rsid w:val="008A15D8"/>
    <w:rsid w:val="008A170C"/>
    <w:rsid w:val="008A178E"/>
    <w:rsid w:val="008A1958"/>
    <w:rsid w:val="008A242C"/>
    <w:rsid w:val="008A2610"/>
    <w:rsid w:val="008A268E"/>
    <w:rsid w:val="008A27B5"/>
    <w:rsid w:val="008A2CED"/>
    <w:rsid w:val="008A2D5E"/>
    <w:rsid w:val="008A3228"/>
    <w:rsid w:val="008A3503"/>
    <w:rsid w:val="008A3A56"/>
    <w:rsid w:val="008A410B"/>
    <w:rsid w:val="008A4339"/>
    <w:rsid w:val="008A4880"/>
    <w:rsid w:val="008A4E15"/>
    <w:rsid w:val="008A547B"/>
    <w:rsid w:val="008A5772"/>
    <w:rsid w:val="008A57C6"/>
    <w:rsid w:val="008A5EBD"/>
    <w:rsid w:val="008A6174"/>
    <w:rsid w:val="008A638C"/>
    <w:rsid w:val="008A646A"/>
    <w:rsid w:val="008A64D6"/>
    <w:rsid w:val="008A6751"/>
    <w:rsid w:val="008A6B7D"/>
    <w:rsid w:val="008A6E60"/>
    <w:rsid w:val="008A6F54"/>
    <w:rsid w:val="008A70DC"/>
    <w:rsid w:val="008A717E"/>
    <w:rsid w:val="008A73E9"/>
    <w:rsid w:val="008A78B8"/>
    <w:rsid w:val="008A78D8"/>
    <w:rsid w:val="008A792A"/>
    <w:rsid w:val="008A7A64"/>
    <w:rsid w:val="008A7A78"/>
    <w:rsid w:val="008A7E11"/>
    <w:rsid w:val="008A7E2E"/>
    <w:rsid w:val="008B00FB"/>
    <w:rsid w:val="008B0331"/>
    <w:rsid w:val="008B0438"/>
    <w:rsid w:val="008B04CA"/>
    <w:rsid w:val="008B0A9C"/>
    <w:rsid w:val="008B0CD0"/>
    <w:rsid w:val="008B0F78"/>
    <w:rsid w:val="008B1016"/>
    <w:rsid w:val="008B1299"/>
    <w:rsid w:val="008B177D"/>
    <w:rsid w:val="008B1C75"/>
    <w:rsid w:val="008B1EA9"/>
    <w:rsid w:val="008B1F22"/>
    <w:rsid w:val="008B1FEB"/>
    <w:rsid w:val="008B2010"/>
    <w:rsid w:val="008B2151"/>
    <w:rsid w:val="008B216E"/>
    <w:rsid w:val="008B22E3"/>
    <w:rsid w:val="008B23CE"/>
    <w:rsid w:val="008B2460"/>
    <w:rsid w:val="008B25CA"/>
    <w:rsid w:val="008B272B"/>
    <w:rsid w:val="008B27D0"/>
    <w:rsid w:val="008B27E1"/>
    <w:rsid w:val="008B2813"/>
    <w:rsid w:val="008B349A"/>
    <w:rsid w:val="008B38AE"/>
    <w:rsid w:val="008B3A00"/>
    <w:rsid w:val="008B3A2C"/>
    <w:rsid w:val="008B3B06"/>
    <w:rsid w:val="008B3FE0"/>
    <w:rsid w:val="008B4012"/>
    <w:rsid w:val="008B40BB"/>
    <w:rsid w:val="008B41D5"/>
    <w:rsid w:val="008B431B"/>
    <w:rsid w:val="008B4C46"/>
    <w:rsid w:val="008B4C63"/>
    <w:rsid w:val="008B5868"/>
    <w:rsid w:val="008B5941"/>
    <w:rsid w:val="008B5B28"/>
    <w:rsid w:val="008B5EA0"/>
    <w:rsid w:val="008B5F17"/>
    <w:rsid w:val="008B615E"/>
    <w:rsid w:val="008B64CE"/>
    <w:rsid w:val="008B656D"/>
    <w:rsid w:val="008B6AA7"/>
    <w:rsid w:val="008B6C7F"/>
    <w:rsid w:val="008B71DA"/>
    <w:rsid w:val="008B7215"/>
    <w:rsid w:val="008B782E"/>
    <w:rsid w:val="008B7CFD"/>
    <w:rsid w:val="008B7E43"/>
    <w:rsid w:val="008B7EF5"/>
    <w:rsid w:val="008C0401"/>
    <w:rsid w:val="008C042A"/>
    <w:rsid w:val="008C076D"/>
    <w:rsid w:val="008C0B5B"/>
    <w:rsid w:val="008C0D9A"/>
    <w:rsid w:val="008C0E36"/>
    <w:rsid w:val="008C12E3"/>
    <w:rsid w:val="008C14DA"/>
    <w:rsid w:val="008C15D1"/>
    <w:rsid w:val="008C17FA"/>
    <w:rsid w:val="008C1BDF"/>
    <w:rsid w:val="008C1C95"/>
    <w:rsid w:val="008C1F39"/>
    <w:rsid w:val="008C206B"/>
    <w:rsid w:val="008C231F"/>
    <w:rsid w:val="008C28AA"/>
    <w:rsid w:val="008C29FB"/>
    <w:rsid w:val="008C2A9C"/>
    <w:rsid w:val="008C3452"/>
    <w:rsid w:val="008C3939"/>
    <w:rsid w:val="008C4263"/>
    <w:rsid w:val="008C449F"/>
    <w:rsid w:val="008C465E"/>
    <w:rsid w:val="008C4AE1"/>
    <w:rsid w:val="008C4DFF"/>
    <w:rsid w:val="008C4E49"/>
    <w:rsid w:val="008C521F"/>
    <w:rsid w:val="008C597C"/>
    <w:rsid w:val="008C5C82"/>
    <w:rsid w:val="008C5DEE"/>
    <w:rsid w:val="008C6594"/>
    <w:rsid w:val="008C681E"/>
    <w:rsid w:val="008C72FF"/>
    <w:rsid w:val="008C7300"/>
    <w:rsid w:val="008C745C"/>
    <w:rsid w:val="008C75DE"/>
    <w:rsid w:val="008C7640"/>
    <w:rsid w:val="008C768D"/>
    <w:rsid w:val="008C7C9C"/>
    <w:rsid w:val="008C7D18"/>
    <w:rsid w:val="008D0289"/>
    <w:rsid w:val="008D03B8"/>
    <w:rsid w:val="008D11F9"/>
    <w:rsid w:val="008D17EA"/>
    <w:rsid w:val="008D2014"/>
    <w:rsid w:val="008D2B8D"/>
    <w:rsid w:val="008D2CE1"/>
    <w:rsid w:val="008D3076"/>
    <w:rsid w:val="008D314E"/>
    <w:rsid w:val="008D32B3"/>
    <w:rsid w:val="008D3B0E"/>
    <w:rsid w:val="008D3DF6"/>
    <w:rsid w:val="008D3FA5"/>
    <w:rsid w:val="008D435F"/>
    <w:rsid w:val="008D4A71"/>
    <w:rsid w:val="008D4B2A"/>
    <w:rsid w:val="008D4D29"/>
    <w:rsid w:val="008D4D32"/>
    <w:rsid w:val="008D4DD1"/>
    <w:rsid w:val="008D55AE"/>
    <w:rsid w:val="008D5AF3"/>
    <w:rsid w:val="008D5CC3"/>
    <w:rsid w:val="008D5D39"/>
    <w:rsid w:val="008D609D"/>
    <w:rsid w:val="008D6151"/>
    <w:rsid w:val="008D6348"/>
    <w:rsid w:val="008D656C"/>
    <w:rsid w:val="008D6A60"/>
    <w:rsid w:val="008D6B04"/>
    <w:rsid w:val="008D6C56"/>
    <w:rsid w:val="008D6D3E"/>
    <w:rsid w:val="008D6D51"/>
    <w:rsid w:val="008D739B"/>
    <w:rsid w:val="008D7408"/>
    <w:rsid w:val="008D74FD"/>
    <w:rsid w:val="008D7722"/>
    <w:rsid w:val="008D7874"/>
    <w:rsid w:val="008D78C0"/>
    <w:rsid w:val="008D7E1A"/>
    <w:rsid w:val="008E0125"/>
    <w:rsid w:val="008E01D6"/>
    <w:rsid w:val="008E0271"/>
    <w:rsid w:val="008E03AA"/>
    <w:rsid w:val="008E0B86"/>
    <w:rsid w:val="008E0ED9"/>
    <w:rsid w:val="008E0FB4"/>
    <w:rsid w:val="008E1365"/>
    <w:rsid w:val="008E157F"/>
    <w:rsid w:val="008E2923"/>
    <w:rsid w:val="008E2989"/>
    <w:rsid w:val="008E2A2F"/>
    <w:rsid w:val="008E2E09"/>
    <w:rsid w:val="008E2F00"/>
    <w:rsid w:val="008E2F41"/>
    <w:rsid w:val="008E2F95"/>
    <w:rsid w:val="008E2FD1"/>
    <w:rsid w:val="008E3101"/>
    <w:rsid w:val="008E336F"/>
    <w:rsid w:val="008E35B5"/>
    <w:rsid w:val="008E395B"/>
    <w:rsid w:val="008E3A44"/>
    <w:rsid w:val="008E3ADB"/>
    <w:rsid w:val="008E3D06"/>
    <w:rsid w:val="008E403D"/>
    <w:rsid w:val="008E4208"/>
    <w:rsid w:val="008E438A"/>
    <w:rsid w:val="008E4497"/>
    <w:rsid w:val="008E44B9"/>
    <w:rsid w:val="008E4809"/>
    <w:rsid w:val="008E4825"/>
    <w:rsid w:val="008E4963"/>
    <w:rsid w:val="008E4C2F"/>
    <w:rsid w:val="008E4F24"/>
    <w:rsid w:val="008E4FBA"/>
    <w:rsid w:val="008E53E5"/>
    <w:rsid w:val="008E562C"/>
    <w:rsid w:val="008E5779"/>
    <w:rsid w:val="008E5954"/>
    <w:rsid w:val="008E6753"/>
    <w:rsid w:val="008E68E8"/>
    <w:rsid w:val="008E6B82"/>
    <w:rsid w:val="008E6CE5"/>
    <w:rsid w:val="008E71A5"/>
    <w:rsid w:val="008E75BA"/>
    <w:rsid w:val="008E7689"/>
    <w:rsid w:val="008E78F3"/>
    <w:rsid w:val="008E7939"/>
    <w:rsid w:val="008E7A25"/>
    <w:rsid w:val="008E7EC9"/>
    <w:rsid w:val="008E7FB9"/>
    <w:rsid w:val="008F0325"/>
    <w:rsid w:val="008F038F"/>
    <w:rsid w:val="008F0398"/>
    <w:rsid w:val="008F03D8"/>
    <w:rsid w:val="008F05DB"/>
    <w:rsid w:val="008F08F5"/>
    <w:rsid w:val="008F0C18"/>
    <w:rsid w:val="008F0EC0"/>
    <w:rsid w:val="008F0FEC"/>
    <w:rsid w:val="008F116B"/>
    <w:rsid w:val="008F1175"/>
    <w:rsid w:val="008F14DD"/>
    <w:rsid w:val="008F15E6"/>
    <w:rsid w:val="008F1A32"/>
    <w:rsid w:val="008F1B30"/>
    <w:rsid w:val="008F1C86"/>
    <w:rsid w:val="008F1CA0"/>
    <w:rsid w:val="008F1E51"/>
    <w:rsid w:val="008F20B4"/>
    <w:rsid w:val="008F25FE"/>
    <w:rsid w:val="008F281D"/>
    <w:rsid w:val="008F28BE"/>
    <w:rsid w:val="008F2940"/>
    <w:rsid w:val="008F2B15"/>
    <w:rsid w:val="008F2BF0"/>
    <w:rsid w:val="008F2CE8"/>
    <w:rsid w:val="008F315C"/>
    <w:rsid w:val="008F34A5"/>
    <w:rsid w:val="008F35E0"/>
    <w:rsid w:val="008F3DDE"/>
    <w:rsid w:val="008F46ED"/>
    <w:rsid w:val="008F472A"/>
    <w:rsid w:val="008F4793"/>
    <w:rsid w:val="008F47E9"/>
    <w:rsid w:val="008F486E"/>
    <w:rsid w:val="008F4E12"/>
    <w:rsid w:val="008F4E56"/>
    <w:rsid w:val="008F4F5E"/>
    <w:rsid w:val="008F4F64"/>
    <w:rsid w:val="008F4F96"/>
    <w:rsid w:val="008F500D"/>
    <w:rsid w:val="008F5053"/>
    <w:rsid w:val="008F5705"/>
    <w:rsid w:val="008F590B"/>
    <w:rsid w:val="008F5926"/>
    <w:rsid w:val="008F5A49"/>
    <w:rsid w:val="008F5C3B"/>
    <w:rsid w:val="008F5F99"/>
    <w:rsid w:val="008F6042"/>
    <w:rsid w:val="008F6551"/>
    <w:rsid w:val="008F6826"/>
    <w:rsid w:val="008F69FD"/>
    <w:rsid w:val="008F6A10"/>
    <w:rsid w:val="008F6AF7"/>
    <w:rsid w:val="008F6C3A"/>
    <w:rsid w:val="008F6E18"/>
    <w:rsid w:val="008F6FF8"/>
    <w:rsid w:val="008F742F"/>
    <w:rsid w:val="008F74D5"/>
    <w:rsid w:val="008F76D8"/>
    <w:rsid w:val="008F7739"/>
    <w:rsid w:val="008F781D"/>
    <w:rsid w:val="008F7B32"/>
    <w:rsid w:val="008F7F99"/>
    <w:rsid w:val="009003AD"/>
    <w:rsid w:val="009003C4"/>
    <w:rsid w:val="009003FC"/>
    <w:rsid w:val="0090085B"/>
    <w:rsid w:val="0090099A"/>
    <w:rsid w:val="00900A41"/>
    <w:rsid w:val="00900AC9"/>
    <w:rsid w:val="00900D66"/>
    <w:rsid w:val="00900DE6"/>
    <w:rsid w:val="009010D2"/>
    <w:rsid w:val="0090141C"/>
    <w:rsid w:val="0090146B"/>
    <w:rsid w:val="00901576"/>
    <w:rsid w:val="0090173B"/>
    <w:rsid w:val="00901781"/>
    <w:rsid w:val="0090184B"/>
    <w:rsid w:val="00901A32"/>
    <w:rsid w:val="00901EE9"/>
    <w:rsid w:val="00902010"/>
    <w:rsid w:val="009020E2"/>
    <w:rsid w:val="009020EC"/>
    <w:rsid w:val="00902441"/>
    <w:rsid w:val="009026A9"/>
    <w:rsid w:val="0090273B"/>
    <w:rsid w:val="00902E7B"/>
    <w:rsid w:val="009034A7"/>
    <w:rsid w:val="00903750"/>
    <w:rsid w:val="00903BA7"/>
    <w:rsid w:val="00903D14"/>
    <w:rsid w:val="00903D6A"/>
    <w:rsid w:val="00903DCE"/>
    <w:rsid w:val="00903DD8"/>
    <w:rsid w:val="00903E6F"/>
    <w:rsid w:val="00904035"/>
    <w:rsid w:val="00904289"/>
    <w:rsid w:val="009043D9"/>
    <w:rsid w:val="009046DA"/>
    <w:rsid w:val="00904929"/>
    <w:rsid w:val="009049CD"/>
    <w:rsid w:val="00904B09"/>
    <w:rsid w:val="00904F31"/>
    <w:rsid w:val="009056B2"/>
    <w:rsid w:val="00905858"/>
    <w:rsid w:val="0090593F"/>
    <w:rsid w:val="009059A6"/>
    <w:rsid w:val="00905A34"/>
    <w:rsid w:val="00905CF2"/>
    <w:rsid w:val="00905DA7"/>
    <w:rsid w:val="00905E8D"/>
    <w:rsid w:val="00905F88"/>
    <w:rsid w:val="00906099"/>
    <w:rsid w:val="00906364"/>
    <w:rsid w:val="0090645B"/>
    <w:rsid w:val="00906B97"/>
    <w:rsid w:val="00906DE1"/>
    <w:rsid w:val="00906F12"/>
    <w:rsid w:val="009072DF"/>
    <w:rsid w:val="009079D0"/>
    <w:rsid w:val="00907AD0"/>
    <w:rsid w:val="00907C26"/>
    <w:rsid w:val="00907DCE"/>
    <w:rsid w:val="0091007D"/>
    <w:rsid w:val="00910223"/>
    <w:rsid w:val="009103AC"/>
    <w:rsid w:val="0091043C"/>
    <w:rsid w:val="00910624"/>
    <w:rsid w:val="00910683"/>
    <w:rsid w:val="00910696"/>
    <w:rsid w:val="0091073E"/>
    <w:rsid w:val="00910740"/>
    <w:rsid w:val="00910813"/>
    <w:rsid w:val="00910A89"/>
    <w:rsid w:val="00910B07"/>
    <w:rsid w:val="00910F17"/>
    <w:rsid w:val="00910F91"/>
    <w:rsid w:val="00911120"/>
    <w:rsid w:val="00911561"/>
    <w:rsid w:val="009115D9"/>
    <w:rsid w:val="00911756"/>
    <w:rsid w:val="00911B5A"/>
    <w:rsid w:val="00911C0F"/>
    <w:rsid w:val="00911C58"/>
    <w:rsid w:val="00911CC0"/>
    <w:rsid w:val="00911D7B"/>
    <w:rsid w:val="00911EBD"/>
    <w:rsid w:val="00911F0F"/>
    <w:rsid w:val="00911FD2"/>
    <w:rsid w:val="009121E9"/>
    <w:rsid w:val="009122B7"/>
    <w:rsid w:val="00912388"/>
    <w:rsid w:val="009125CB"/>
    <w:rsid w:val="00912782"/>
    <w:rsid w:val="009128A7"/>
    <w:rsid w:val="0091293A"/>
    <w:rsid w:val="00912BBC"/>
    <w:rsid w:val="00912BF3"/>
    <w:rsid w:val="00912D1A"/>
    <w:rsid w:val="00912F02"/>
    <w:rsid w:val="009130CB"/>
    <w:rsid w:val="009130CE"/>
    <w:rsid w:val="00913B74"/>
    <w:rsid w:val="00913C47"/>
    <w:rsid w:val="00913C67"/>
    <w:rsid w:val="009141D3"/>
    <w:rsid w:val="0091428E"/>
    <w:rsid w:val="00914352"/>
    <w:rsid w:val="00914404"/>
    <w:rsid w:val="009145F9"/>
    <w:rsid w:val="0091467C"/>
    <w:rsid w:val="00914723"/>
    <w:rsid w:val="0091472E"/>
    <w:rsid w:val="009147C5"/>
    <w:rsid w:val="009147C6"/>
    <w:rsid w:val="00914A21"/>
    <w:rsid w:val="00914B21"/>
    <w:rsid w:val="00914E13"/>
    <w:rsid w:val="00915178"/>
    <w:rsid w:val="00915352"/>
    <w:rsid w:val="00915B60"/>
    <w:rsid w:val="00915C97"/>
    <w:rsid w:val="00915EC9"/>
    <w:rsid w:val="0091603F"/>
    <w:rsid w:val="0091604B"/>
    <w:rsid w:val="00916618"/>
    <w:rsid w:val="00916968"/>
    <w:rsid w:val="00916EA7"/>
    <w:rsid w:val="0091729C"/>
    <w:rsid w:val="00917471"/>
    <w:rsid w:val="0091786D"/>
    <w:rsid w:val="009178FD"/>
    <w:rsid w:val="009179AC"/>
    <w:rsid w:val="00917DFD"/>
    <w:rsid w:val="0092005C"/>
    <w:rsid w:val="009200AB"/>
    <w:rsid w:val="009200AD"/>
    <w:rsid w:val="009201F3"/>
    <w:rsid w:val="009206A1"/>
    <w:rsid w:val="0092081B"/>
    <w:rsid w:val="009213E0"/>
    <w:rsid w:val="009216AA"/>
    <w:rsid w:val="009216D6"/>
    <w:rsid w:val="00921781"/>
    <w:rsid w:val="009217A9"/>
    <w:rsid w:val="00921994"/>
    <w:rsid w:val="009219E6"/>
    <w:rsid w:val="00921BC6"/>
    <w:rsid w:val="0092221C"/>
    <w:rsid w:val="00922262"/>
    <w:rsid w:val="00922799"/>
    <w:rsid w:val="00922D59"/>
    <w:rsid w:val="00922EAD"/>
    <w:rsid w:val="00922F86"/>
    <w:rsid w:val="0092322E"/>
    <w:rsid w:val="00923561"/>
    <w:rsid w:val="009235A2"/>
    <w:rsid w:val="00923895"/>
    <w:rsid w:val="009238D5"/>
    <w:rsid w:val="009239E5"/>
    <w:rsid w:val="0092467C"/>
    <w:rsid w:val="009246CC"/>
    <w:rsid w:val="00924800"/>
    <w:rsid w:val="00924BC8"/>
    <w:rsid w:val="00924C7B"/>
    <w:rsid w:val="0092501E"/>
    <w:rsid w:val="009254C3"/>
    <w:rsid w:val="00925642"/>
    <w:rsid w:val="0092565E"/>
    <w:rsid w:val="00925746"/>
    <w:rsid w:val="00925AC4"/>
    <w:rsid w:val="00925D63"/>
    <w:rsid w:val="00925E9B"/>
    <w:rsid w:val="009262FB"/>
    <w:rsid w:val="0092639A"/>
    <w:rsid w:val="00926750"/>
    <w:rsid w:val="00926BCE"/>
    <w:rsid w:val="00926FED"/>
    <w:rsid w:val="0092725F"/>
    <w:rsid w:val="009277CE"/>
    <w:rsid w:val="00927869"/>
    <w:rsid w:val="00927932"/>
    <w:rsid w:val="0092797E"/>
    <w:rsid w:val="00927C0D"/>
    <w:rsid w:val="00927E23"/>
    <w:rsid w:val="0093083D"/>
    <w:rsid w:val="00930995"/>
    <w:rsid w:val="00930A20"/>
    <w:rsid w:val="00930C99"/>
    <w:rsid w:val="00930D8B"/>
    <w:rsid w:val="00930E61"/>
    <w:rsid w:val="00931FCA"/>
    <w:rsid w:val="0093202E"/>
    <w:rsid w:val="0093224E"/>
    <w:rsid w:val="009323B1"/>
    <w:rsid w:val="009328F0"/>
    <w:rsid w:val="00932A53"/>
    <w:rsid w:val="00932BF2"/>
    <w:rsid w:val="00932D83"/>
    <w:rsid w:val="00933099"/>
    <w:rsid w:val="009332B5"/>
    <w:rsid w:val="0093335B"/>
    <w:rsid w:val="009334F3"/>
    <w:rsid w:val="009335AD"/>
    <w:rsid w:val="009336C3"/>
    <w:rsid w:val="009336CA"/>
    <w:rsid w:val="009338A4"/>
    <w:rsid w:val="009339AB"/>
    <w:rsid w:val="00933A1E"/>
    <w:rsid w:val="00933AE7"/>
    <w:rsid w:val="00933D3D"/>
    <w:rsid w:val="00933D4E"/>
    <w:rsid w:val="00933D4F"/>
    <w:rsid w:val="00933E7A"/>
    <w:rsid w:val="00933ED9"/>
    <w:rsid w:val="00934157"/>
    <w:rsid w:val="0093440D"/>
    <w:rsid w:val="00934720"/>
    <w:rsid w:val="00934EDF"/>
    <w:rsid w:val="00934FA2"/>
    <w:rsid w:val="0093515D"/>
    <w:rsid w:val="009353EA"/>
    <w:rsid w:val="00935964"/>
    <w:rsid w:val="00935E30"/>
    <w:rsid w:val="00936472"/>
    <w:rsid w:val="00936621"/>
    <w:rsid w:val="00936BE3"/>
    <w:rsid w:val="00936F0A"/>
    <w:rsid w:val="0093708C"/>
    <w:rsid w:val="00937222"/>
    <w:rsid w:val="0093732B"/>
    <w:rsid w:val="009373BC"/>
    <w:rsid w:val="009375BD"/>
    <w:rsid w:val="00937728"/>
    <w:rsid w:val="009377C2"/>
    <w:rsid w:val="00937973"/>
    <w:rsid w:val="00937D10"/>
    <w:rsid w:val="009403C4"/>
    <w:rsid w:val="00940649"/>
    <w:rsid w:val="00940A25"/>
    <w:rsid w:val="00940B75"/>
    <w:rsid w:val="00940D96"/>
    <w:rsid w:val="00941068"/>
    <w:rsid w:val="009416B6"/>
    <w:rsid w:val="00941724"/>
    <w:rsid w:val="00941949"/>
    <w:rsid w:val="009419D3"/>
    <w:rsid w:val="00941BEA"/>
    <w:rsid w:val="00941CB9"/>
    <w:rsid w:val="00941EA5"/>
    <w:rsid w:val="00941EAA"/>
    <w:rsid w:val="0094231C"/>
    <w:rsid w:val="009423CC"/>
    <w:rsid w:val="00942567"/>
    <w:rsid w:val="00943112"/>
    <w:rsid w:val="00943185"/>
    <w:rsid w:val="00943A99"/>
    <w:rsid w:val="00943C7B"/>
    <w:rsid w:val="0094403B"/>
    <w:rsid w:val="009440C1"/>
    <w:rsid w:val="009445A5"/>
    <w:rsid w:val="009447F4"/>
    <w:rsid w:val="00944DD4"/>
    <w:rsid w:val="00944EB8"/>
    <w:rsid w:val="00944F4D"/>
    <w:rsid w:val="00945CFD"/>
    <w:rsid w:val="00945E87"/>
    <w:rsid w:val="00945EA0"/>
    <w:rsid w:val="0094610C"/>
    <w:rsid w:val="009462B0"/>
    <w:rsid w:val="00946539"/>
    <w:rsid w:val="009465C3"/>
    <w:rsid w:val="00946733"/>
    <w:rsid w:val="00946881"/>
    <w:rsid w:val="00946A33"/>
    <w:rsid w:val="00946EDE"/>
    <w:rsid w:val="00946FE9"/>
    <w:rsid w:val="0094718D"/>
    <w:rsid w:val="0094740C"/>
    <w:rsid w:val="009477FD"/>
    <w:rsid w:val="0094780C"/>
    <w:rsid w:val="009478B3"/>
    <w:rsid w:val="00947CF6"/>
    <w:rsid w:val="0095032C"/>
    <w:rsid w:val="00950936"/>
    <w:rsid w:val="0095095F"/>
    <w:rsid w:val="00950978"/>
    <w:rsid w:val="009509FC"/>
    <w:rsid w:val="00950B75"/>
    <w:rsid w:val="00950DE7"/>
    <w:rsid w:val="00950DF9"/>
    <w:rsid w:val="00950F73"/>
    <w:rsid w:val="009510C8"/>
    <w:rsid w:val="0095141F"/>
    <w:rsid w:val="009516DF"/>
    <w:rsid w:val="0095174E"/>
    <w:rsid w:val="00951857"/>
    <w:rsid w:val="00951B97"/>
    <w:rsid w:val="00951C53"/>
    <w:rsid w:val="00951C5E"/>
    <w:rsid w:val="00951CF7"/>
    <w:rsid w:val="009520D5"/>
    <w:rsid w:val="00952528"/>
    <w:rsid w:val="00952537"/>
    <w:rsid w:val="009527BB"/>
    <w:rsid w:val="009529AA"/>
    <w:rsid w:val="00952C31"/>
    <w:rsid w:val="00952CB1"/>
    <w:rsid w:val="009530BC"/>
    <w:rsid w:val="0095341F"/>
    <w:rsid w:val="00953831"/>
    <w:rsid w:val="00953E1E"/>
    <w:rsid w:val="00953E98"/>
    <w:rsid w:val="00953EED"/>
    <w:rsid w:val="00953F45"/>
    <w:rsid w:val="009541CF"/>
    <w:rsid w:val="0095427D"/>
    <w:rsid w:val="00954356"/>
    <w:rsid w:val="009544B0"/>
    <w:rsid w:val="00954504"/>
    <w:rsid w:val="009547B4"/>
    <w:rsid w:val="00954BF1"/>
    <w:rsid w:val="00954E16"/>
    <w:rsid w:val="009552C6"/>
    <w:rsid w:val="0095567D"/>
    <w:rsid w:val="0095586A"/>
    <w:rsid w:val="009559D4"/>
    <w:rsid w:val="00955C31"/>
    <w:rsid w:val="00955C3B"/>
    <w:rsid w:val="00955FF1"/>
    <w:rsid w:val="00956189"/>
    <w:rsid w:val="009564B7"/>
    <w:rsid w:val="00956702"/>
    <w:rsid w:val="00956750"/>
    <w:rsid w:val="009567CE"/>
    <w:rsid w:val="0095683E"/>
    <w:rsid w:val="00956B8D"/>
    <w:rsid w:val="00956DF6"/>
    <w:rsid w:val="00957024"/>
    <w:rsid w:val="009571B0"/>
    <w:rsid w:val="0095722D"/>
    <w:rsid w:val="009574CD"/>
    <w:rsid w:val="009576ED"/>
    <w:rsid w:val="00957877"/>
    <w:rsid w:val="009578F6"/>
    <w:rsid w:val="00957B4A"/>
    <w:rsid w:val="00957CC4"/>
    <w:rsid w:val="00957E9E"/>
    <w:rsid w:val="00957F59"/>
    <w:rsid w:val="00960210"/>
    <w:rsid w:val="0096031B"/>
    <w:rsid w:val="009606C1"/>
    <w:rsid w:val="009609A5"/>
    <w:rsid w:val="00960BB7"/>
    <w:rsid w:val="00960D86"/>
    <w:rsid w:val="00960F90"/>
    <w:rsid w:val="009610CB"/>
    <w:rsid w:val="0096139A"/>
    <w:rsid w:val="00961691"/>
    <w:rsid w:val="009616A7"/>
    <w:rsid w:val="009616AF"/>
    <w:rsid w:val="009616BA"/>
    <w:rsid w:val="009617D1"/>
    <w:rsid w:val="00961D38"/>
    <w:rsid w:val="00961F56"/>
    <w:rsid w:val="0096267D"/>
    <w:rsid w:val="009628B6"/>
    <w:rsid w:val="00962936"/>
    <w:rsid w:val="00962A23"/>
    <w:rsid w:val="00962B0B"/>
    <w:rsid w:val="00962B6C"/>
    <w:rsid w:val="00962CE5"/>
    <w:rsid w:val="00962D0B"/>
    <w:rsid w:val="00962E9A"/>
    <w:rsid w:val="0096326C"/>
    <w:rsid w:val="0096351A"/>
    <w:rsid w:val="0096352A"/>
    <w:rsid w:val="009635CD"/>
    <w:rsid w:val="00963BAF"/>
    <w:rsid w:val="00963DC3"/>
    <w:rsid w:val="00963EDB"/>
    <w:rsid w:val="00963F4D"/>
    <w:rsid w:val="00963FB4"/>
    <w:rsid w:val="0096422A"/>
    <w:rsid w:val="00964324"/>
    <w:rsid w:val="00964495"/>
    <w:rsid w:val="0096483D"/>
    <w:rsid w:val="00964994"/>
    <w:rsid w:val="00965157"/>
    <w:rsid w:val="009653B2"/>
    <w:rsid w:val="0096555F"/>
    <w:rsid w:val="00965BD2"/>
    <w:rsid w:val="00965BF6"/>
    <w:rsid w:val="00965F6E"/>
    <w:rsid w:val="00966078"/>
    <w:rsid w:val="0096625D"/>
    <w:rsid w:val="00966367"/>
    <w:rsid w:val="009666B4"/>
    <w:rsid w:val="0096687C"/>
    <w:rsid w:val="00966964"/>
    <w:rsid w:val="00966B38"/>
    <w:rsid w:val="00966C08"/>
    <w:rsid w:val="00966E61"/>
    <w:rsid w:val="0096725E"/>
    <w:rsid w:val="0096726C"/>
    <w:rsid w:val="00967425"/>
    <w:rsid w:val="00967899"/>
    <w:rsid w:val="009679B6"/>
    <w:rsid w:val="00967AF8"/>
    <w:rsid w:val="00967D70"/>
    <w:rsid w:val="00967F17"/>
    <w:rsid w:val="009702FC"/>
    <w:rsid w:val="009704BF"/>
    <w:rsid w:val="0097089D"/>
    <w:rsid w:val="00970AAB"/>
    <w:rsid w:val="00970B6E"/>
    <w:rsid w:val="00970FF7"/>
    <w:rsid w:val="00971094"/>
    <w:rsid w:val="0097110A"/>
    <w:rsid w:val="00971204"/>
    <w:rsid w:val="0097170D"/>
    <w:rsid w:val="00971AEA"/>
    <w:rsid w:val="00971E0E"/>
    <w:rsid w:val="00971F66"/>
    <w:rsid w:val="00972046"/>
    <w:rsid w:val="0097206F"/>
    <w:rsid w:val="009721E1"/>
    <w:rsid w:val="00972215"/>
    <w:rsid w:val="00972264"/>
    <w:rsid w:val="00972350"/>
    <w:rsid w:val="009725D6"/>
    <w:rsid w:val="009727F0"/>
    <w:rsid w:val="00972A1C"/>
    <w:rsid w:val="00972A67"/>
    <w:rsid w:val="00972CFB"/>
    <w:rsid w:val="00972EF7"/>
    <w:rsid w:val="00972F9E"/>
    <w:rsid w:val="0097316E"/>
    <w:rsid w:val="0097324B"/>
    <w:rsid w:val="009733D4"/>
    <w:rsid w:val="00973619"/>
    <w:rsid w:val="0097366D"/>
    <w:rsid w:val="009736B1"/>
    <w:rsid w:val="00973885"/>
    <w:rsid w:val="00973CEA"/>
    <w:rsid w:val="00973DBA"/>
    <w:rsid w:val="009742CF"/>
    <w:rsid w:val="0097435F"/>
    <w:rsid w:val="00974371"/>
    <w:rsid w:val="00974696"/>
    <w:rsid w:val="0097470D"/>
    <w:rsid w:val="00974AA2"/>
    <w:rsid w:val="00974E99"/>
    <w:rsid w:val="00974F7F"/>
    <w:rsid w:val="00975374"/>
    <w:rsid w:val="00975481"/>
    <w:rsid w:val="009755A9"/>
    <w:rsid w:val="00975E99"/>
    <w:rsid w:val="00976173"/>
    <w:rsid w:val="009762B5"/>
    <w:rsid w:val="009762B8"/>
    <w:rsid w:val="0097641C"/>
    <w:rsid w:val="00976430"/>
    <w:rsid w:val="00976BFF"/>
    <w:rsid w:val="00976C84"/>
    <w:rsid w:val="009770DD"/>
    <w:rsid w:val="009772BC"/>
    <w:rsid w:val="00977388"/>
    <w:rsid w:val="00977510"/>
    <w:rsid w:val="009775E6"/>
    <w:rsid w:val="00977715"/>
    <w:rsid w:val="009777AD"/>
    <w:rsid w:val="00977972"/>
    <w:rsid w:val="00977B1A"/>
    <w:rsid w:val="00977B35"/>
    <w:rsid w:val="00977BC9"/>
    <w:rsid w:val="00977C71"/>
    <w:rsid w:val="00977DFE"/>
    <w:rsid w:val="0098010C"/>
    <w:rsid w:val="00980331"/>
    <w:rsid w:val="00980365"/>
    <w:rsid w:val="00980AA4"/>
    <w:rsid w:val="00980ED7"/>
    <w:rsid w:val="009814D9"/>
    <w:rsid w:val="009815D5"/>
    <w:rsid w:val="00981775"/>
    <w:rsid w:val="009817A3"/>
    <w:rsid w:val="009818B6"/>
    <w:rsid w:val="009818B9"/>
    <w:rsid w:val="009819FA"/>
    <w:rsid w:val="00981CE7"/>
    <w:rsid w:val="00981FA8"/>
    <w:rsid w:val="00981FE1"/>
    <w:rsid w:val="0098219D"/>
    <w:rsid w:val="00982213"/>
    <w:rsid w:val="00982439"/>
    <w:rsid w:val="0098280C"/>
    <w:rsid w:val="00982A5D"/>
    <w:rsid w:val="00982B36"/>
    <w:rsid w:val="00982D95"/>
    <w:rsid w:val="00982F35"/>
    <w:rsid w:val="009830EC"/>
    <w:rsid w:val="00983122"/>
    <w:rsid w:val="0098335B"/>
    <w:rsid w:val="009834F1"/>
    <w:rsid w:val="0098373A"/>
    <w:rsid w:val="009838CD"/>
    <w:rsid w:val="00983BC5"/>
    <w:rsid w:val="00983F61"/>
    <w:rsid w:val="00983F9A"/>
    <w:rsid w:val="00983FF4"/>
    <w:rsid w:val="00984279"/>
    <w:rsid w:val="00984352"/>
    <w:rsid w:val="0098438D"/>
    <w:rsid w:val="0098439D"/>
    <w:rsid w:val="009851B7"/>
    <w:rsid w:val="009851F1"/>
    <w:rsid w:val="00985258"/>
    <w:rsid w:val="00985274"/>
    <w:rsid w:val="009858BC"/>
    <w:rsid w:val="00985C55"/>
    <w:rsid w:val="00985D23"/>
    <w:rsid w:val="00985DB6"/>
    <w:rsid w:val="00985FCE"/>
    <w:rsid w:val="00986047"/>
    <w:rsid w:val="0098642B"/>
    <w:rsid w:val="0098651D"/>
    <w:rsid w:val="009868E2"/>
    <w:rsid w:val="00986B7C"/>
    <w:rsid w:val="00986C1B"/>
    <w:rsid w:val="00986CBE"/>
    <w:rsid w:val="00986E01"/>
    <w:rsid w:val="00987300"/>
    <w:rsid w:val="00987A82"/>
    <w:rsid w:val="00987BAD"/>
    <w:rsid w:val="00987C40"/>
    <w:rsid w:val="00987F5A"/>
    <w:rsid w:val="00987FCD"/>
    <w:rsid w:val="00990048"/>
    <w:rsid w:val="0099013F"/>
    <w:rsid w:val="00990329"/>
    <w:rsid w:val="00990423"/>
    <w:rsid w:val="0099087F"/>
    <w:rsid w:val="009908E7"/>
    <w:rsid w:val="00990D0F"/>
    <w:rsid w:val="00990E6E"/>
    <w:rsid w:val="00990E82"/>
    <w:rsid w:val="00990F00"/>
    <w:rsid w:val="00990F4A"/>
    <w:rsid w:val="009914DE"/>
    <w:rsid w:val="00991510"/>
    <w:rsid w:val="00991722"/>
    <w:rsid w:val="009918F4"/>
    <w:rsid w:val="00992006"/>
    <w:rsid w:val="0099231B"/>
    <w:rsid w:val="00992385"/>
    <w:rsid w:val="009928B7"/>
    <w:rsid w:val="0099335F"/>
    <w:rsid w:val="009936EF"/>
    <w:rsid w:val="00993792"/>
    <w:rsid w:val="0099379D"/>
    <w:rsid w:val="00994AE2"/>
    <w:rsid w:val="00994E30"/>
    <w:rsid w:val="00995084"/>
    <w:rsid w:val="009952C0"/>
    <w:rsid w:val="00995568"/>
    <w:rsid w:val="0099583E"/>
    <w:rsid w:val="009959E1"/>
    <w:rsid w:val="00995AC5"/>
    <w:rsid w:val="00995ADA"/>
    <w:rsid w:val="00995CA3"/>
    <w:rsid w:val="009961C7"/>
    <w:rsid w:val="009964B5"/>
    <w:rsid w:val="0099676A"/>
    <w:rsid w:val="00996A5F"/>
    <w:rsid w:val="00996C3C"/>
    <w:rsid w:val="00996E1A"/>
    <w:rsid w:val="00996F0D"/>
    <w:rsid w:val="009972A4"/>
    <w:rsid w:val="00997538"/>
    <w:rsid w:val="00997922"/>
    <w:rsid w:val="00997FD4"/>
    <w:rsid w:val="009A00DB"/>
    <w:rsid w:val="009A029A"/>
    <w:rsid w:val="009A0477"/>
    <w:rsid w:val="009A04AF"/>
    <w:rsid w:val="009A0612"/>
    <w:rsid w:val="009A07AD"/>
    <w:rsid w:val="009A0951"/>
    <w:rsid w:val="009A0967"/>
    <w:rsid w:val="009A0AC0"/>
    <w:rsid w:val="009A0D8A"/>
    <w:rsid w:val="009A0D9D"/>
    <w:rsid w:val="009A0F8D"/>
    <w:rsid w:val="009A131D"/>
    <w:rsid w:val="009A1328"/>
    <w:rsid w:val="009A1781"/>
    <w:rsid w:val="009A1A49"/>
    <w:rsid w:val="009A1F1F"/>
    <w:rsid w:val="009A229A"/>
    <w:rsid w:val="009A268E"/>
    <w:rsid w:val="009A2C32"/>
    <w:rsid w:val="009A2EAB"/>
    <w:rsid w:val="009A2FA8"/>
    <w:rsid w:val="009A3676"/>
    <w:rsid w:val="009A3EA5"/>
    <w:rsid w:val="009A3F89"/>
    <w:rsid w:val="009A48A3"/>
    <w:rsid w:val="009A4966"/>
    <w:rsid w:val="009A4A1B"/>
    <w:rsid w:val="009A51C6"/>
    <w:rsid w:val="009A52D5"/>
    <w:rsid w:val="009A5599"/>
    <w:rsid w:val="009A55C8"/>
    <w:rsid w:val="009A5776"/>
    <w:rsid w:val="009A5AB0"/>
    <w:rsid w:val="009A5E2F"/>
    <w:rsid w:val="009A5E74"/>
    <w:rsid w:val="009A60E6"/>
    <w:rsid w:val="009A61F8"/>
    <w:rsid w:val="009A6799"/>
    <w:rsid w:val="009A68BC"/>
    <w:rsid w:val="009A691B"/>
    <w:rsid w:val="009A694A"/>
    <w:rsid w:val="009A6A30"/>
    <w:rsid w:val="009A6E08"/>
    <w:rsid w:val="009A6EC9"/>
    <w:rsid w:val="009A7033"/>
    <w:rsid w:val="009A72AD"/>
    <w:rsid w:val="009A72D7"/>
    <w:rsid w:val="009A73D1"/>
    <w:rsid w:val="009A759F"/>
    <w:rsid w:val="009A761E"/>
    <w:rsid w:val="009A76A3"/>
    <w:rsid w:val="009A7A55"/>
    <w:rsid w:val="009A7A7D"/>
    <w:rsid w:val="009A7B50"/>
    <w:rsid w:val="009A7DB9"/>
    <w:rsid w:val="009A7E11"/>
    <w:rsid w:val="009A7F8B"/>
    <w:rsid w:val="009B04D7"/>
    <w:rsid w:val="009B0533"/>
    <w:rsid w:val="009B060E"/>
    <w:rsid w:val="009B0648"/>
    <w:rsid w:val="009B0841"/>
    <w:rsid w:val="009B0D82"/>
    <w:rsid w:val="009B0E66"/>
    <w:rsid w:val="009B1266"/>
    <w:rsid w:val="009B153A"/>
    <w:rsid w:val="009B1791"/>
    <w:rsid w:val="009B1E0B"/>
    <w:rsid w:val="009B1ECD"/>
    <w:rsid w:val="009B253C"/>
    <w:rsid w:val="009B25F0"/>
    <w:rsid w:val="009B26A2"/>
    <w:rsid w:val="009B274A"/>
    <w:rsid w:val="009B27DB"/>
    <w:rsid w:val="009B2809"/>
    <w:rsid w:val="009B2C75"/>
    <w:rsid w:val="009B2E22"/>
    <w:rsid w:val="009B3151"/>
    <w:rsid w:val="009B35BF"/>
    <w:rsid w:val="009B35F6"/>
    <w:rsid w:val="009B382D"/>
    <w:rsid w:val="009B39E5"/>
    <w:rsid w:val="009B3B24"/>
    <w:rsid w:val="009B3C36"/>
    <w:rsid w:val="009B3E0B"/>
    <w:rsid w:val="009B44BD"/>
    <w:rsid w:val="009B47A1"/>
    <w:rsid w:val="009B4A42"/>
    <w:rsid w:val="009B4A63"/>
    <w:rsid w:val="009B4DB7"/>
    <w:rsid w:val="009B4F7D"/>
    <w:rsid w:val="009B5560"/>
    <w:rsid w:val="009B55D9"/>
    <w:rsid w:val="009B5774"/>
    <w:rsid w:val="009B59B1"/>
    <w:rsid w:val="009B5E77"/>
    <w:rsid w:val="009B5E91"/>
    <w:rsid w:val="009B5F02"/>
    <w:rsid w:val="009B6113"/>
    <w:rsid w:val="009B6397"/>
    <w:rsid w:val="009B63CF"/>
    <w:rsid w:val="009B6C94"/>
    <w:rsid w:val="009B6CF9"/>
    <w:rsid w:val="009B7456"/>
    <w:rsid w:val="009B7598"/>
    <w:rsid w:val="009B75D2"/>
    <w:rsid w:val="009B79CE"/>
    <w:rsid w:val="009B7A0D"/>
    <w:rsid w:val="009B7A37"/>
    <w:rsid w:val="009B7BA7"/>
    <w:rsid w:val="009B7C38"/>
    <w:rsid w:val="009C01A4"/>
    <w:rsid w:val="009C01F6"/>
    <w:rsid w:val="009C01FA"/>
    <w:rsid w:val="009C0739"/>
    <w:rsid w:val="009C088F"/>
    <w:rsid w:val="009C0CB6"/>
    <w:rsid w:val="009C0D38"/>
    <w:rsid w:val="009C0E69"/>
    <w:rsid w:val="009C0EAE"/>
    <w:rsid w:val="009C1124"/>
    <w:rsid w:val="009C17A8"/>
    <w:rsid w:val="009C18EA"/>
    <w:rsid w:val="009C1A9B"/>
    <w:rsid w:val="009C1E86"/>
    <w:rsid w:val="009C2769"/>
    <w:rsid w:val="009C298F"/>
    <w:rsid w:val="009C2C11"/>
    <w:rsid w:val="009C3178"/>
    <w:rsid w:val="009C32DA"/>
    <w:rsid w:val="009C3471"/>
    <w:rsid w:val="009C37B4"/>
    <w:rsid w:val="009C3C1E"/>
    <w:rsid w:val="009C3E28"/>
    <w:rsid w:val="009C3E65"/>
    <w:rsid w:val="009C3EC4"/>
    <w:rsid w:val="009C442F"/>
    <w:rsid w:val="009C44D6"/>
    <w:rsid w:val="009C469F"/>
    <w:rsid w:val="009C46AA"/>
    <w:rsid w:val="009C47C3"/>
    <w:rsid w:val="009C4812"/>
    <w:rsid w:val="009C49F9"/>
    <w:rsid w:val="009C4BB4"/>
    <w:rsid w:val="009C4CA3"/>
    <w:rsid w:val="009C522B"/>
    <w:rsid w:val="009C5782"/>
    <w:rsid w:val="009C58A2"/>
    <w:rsid w:val="009C5B32"/>
    <w:rsid w:val="009C5C4C"/>
    <w:rsid w:val="009C5E4B"/>
    <w:rsid w:val="009C5E7F"/>
    <w:rsid w:val="009C617A"/>
    <w:rsid w:val="009C6910"/>
    <w:rsid w:val="009C6F53"/>
    <w:rsid w:val="009C72E2"/>
    <w:rsid w:val="009C73C0"/>
    <w:rsid w:val="009C751A"/>
    <w:rsid w:val="009C75D8"/>
    <w:rsid w:val="009C7600"/>
    <w:rsid w:val="009C7BB4"/>
    <w:rsid w:val="009C7DE4"/>
    <w:rsid w:val="009C7F70"/>
    <w:rsid w:val="009D041F"/>
    <w:rsid w:val="009D061E"/>
    <w:rsid w:val="009D0686"/>
    <w:rsid w:val="009D06FA"/>
    <w:rsid w:val="009D08AC"/>
    <w:rsid w:val="009D0AAF"/>
    <w:rsid w:val="009D0ABD"/>
    <w:rsid w:val="009D0B41"/>
    <w:rsid w:val="009D1C0F"/>
    <w:rsid w:val="009D1D01"/>
    <w:rsid w:val="009D1EA3"/>
    <w:rsid w:val="009D200A"/>
    <w:rsid w:val="009D2393"/>
    <w:rsid w:val="009D23DA"/>
    <w:rsid w:val="009D241A"/>
    <w:rsid w:val="009D2658"/>
    <w:rsid w:val="009D2846"/>
    <w:rsid w:val="009D28EA"/>
    <w:rsid w:val="009D2F7F"/>
    <w:rsid w:val="009D314E"/>
    <w:rsid w:val="009D3206"/>
    <w:rsid w:val="009D3F45"/>
    <w:rsid w:val="009D41BC"/>
    <w:rsid w:val="009D4329"/>
    <w:rsid w:val="009D4671"/>
    <w:rsid w:val="009D48BD"/>
    <w:rsid w:val="009D4B2A"/>
    <w:rsid w:val="009D4D61"/>
    <w:rsid w:val="009D4D71"/>
    <w:rsid w:val="009D4E46"/>
    <w:rsid w:val="009D4FD8"/>
    <w:rsid w:val="009D578A"/>
    <w:rsid w:val="009D5ACE"/>
    <w:rsid w:val="009D5B4F"/>
    <w:rsid w:val="009D5C0A"/>
    <w:rsid w:val="009D61B2"/>
    <w:rsid w:val="009D62E1"/>
    <w:rsid w:val="009D62EC"/>
    <w:rsid w:val="009D636F"/>
    <w:rsid w:val="009D643C"/>
    <w:rsid w:val="009D6588"/>
    <w:rsid w:val="009D6644"/>
    <w:rsid w:val="009D69D6"/>
    <w:rsid w:val="009D6C99"/>
    <w:rsid w:val="009D7486"/>
    <w:rsid w:val="009D74FA"/>
    <w:rsid w:val="009D760A"/>
    <w:rsid w:val="009D760D"/>
    <w:rsid w:val="009D7669"/>
    <w:rsid w:val="009D7670"/>
    <w:rsid w:val="009D7D19"/>
    <w:rsid w:val="009E0051"/>
    <w:rsid w:val="009E02B8"/>
    <w:rsid w:val="009E0336"/>
    <w:rsid w:val="009E05FC"/>
    <w:rsid w:val="009E063F"/>
    <w:rsid w:val="009E0A8D"/>
    <w:rsid w:val="009E0E26"/>
    <w:rsid w:val="009E0E28"/>
    <w:rsid w:val="009E1064"/>
    <w:rsid w:val="009E1792"/>
    <w:rsid w:val="009E18F5"/>
    <w:rsid w:val="009E1BF8"/>
    <w:rsid w:val="009E1E1A"/>
    <w:rsid w:val="009E1E46"/>
    <w:rsid w:val="009E208A"/>
    <w:rsid w:val="009E2764"/>
    <w:rsid w:val="009E27DD"/>
    <w:rsid w:val="009E2880"/>
    <w:rsid w:val="009E291F"/>
    <w:rsid w:val="009E2E96"/>
    <w:rsid w:val="009E350A"/>
    <w:rsid w:val="009E38D3"/>
    <w:rsid w:val="009E3B3F"/>
    <w:rsid w:val="009E4103"/>
    <w:rsid w:val="009E41D2"/>
    <w:rsid w:val="009E47C9"/>
    <w:rsid w:val="009E4966"/>
    <w:rsid w:val="009E4A9A"/>
    <w:rsid w:val="009E4AEC"/>
    <w:rsid w:val="009E4B95"/>
    <w:rsid w:val="009E4D89"/>
    <w:rsid w:val="009E4E6B"/>
    <w:rsid w:val="009E5193"/>
    <w:rsid w:val="009E520E"/>
    <w:rsid w:val="009E531B"/>
    <w:rsid w:val="009E5386"/>
    <w:rsid w:val="009E547E"/>
    <w:rsid w:val="009E56C6"/>
    <w:rsid w:val="009E5872"/>
    <w:rsid w:val="009E5AF2"/>
    <w:rsid w:val="009E5C39"/>
    <w:rsid w:val="009E5DC0"/>
    <w:rsid w:val="009E5DF6"/>
    <w:rsid w:val="009E5F3B"/>
    <w:rsid w:val="009E6163"/>
    <w:rsid w:val="009E6176"/>
    <w:rsid w:val="009E61AA"/>
    <w:rsid w:val="009E622A"/>
    <w:rsid w:val="009E641B"/>
    <w:rsid w:val="009E66DF"/>
    <w:rsid w:val="009E677B"/>
    <w:rsid w:val="009E6C24"/>
    <w:rsid w:val="009E6D26"/>
    <w:rsid w:val="009E6ED2"/>
    <w:rsid w:val="009E72FE"/>
    <w:rsid w:val="009E73B7"/>
    <w:rsid w:val="009E767E"/>
    <w:rsid w:val="009E7862"/>
    <w:rsid w:val="009E7A82"/>
    <w:rsid w:val="009E7CEF"/>
    <w:rsid w:val="009E7D0C"/>
    <w:rsid w:val="009F003E"/>
    <w:rsid w:val="009F008D"/>
    <w:rsid w:val="009F092E"/>
    <w:rsid w:val="009F0AE2"/>
    <w:rsid w:val="009F0D32"/>
    <w:rsid w:val="009F117E"/>
    <w:rsid w:val="009F170B"/>
    <w:rsid w:val="009F1A5F"/>
    <w:rsid w:val="009F1CED"/>
    <w:rsid w:val="009F1CFC"/>
    <w:rsid w:val="009F1FE5"/>
    <w:rsid w:val="009F2145"/>
    <w:rsid w:val="009F21E2"/>
    <w:rsid w:val="009F2CE1"/>
    <w:rsid w:val="009F2EC6"/>
    <w:rsid w:val="009F3144"/>
    <w:rsid w:val="009F36AF"/>
    <w:rsid w:val="009F3736"/>
    <w:rsid w:val="009F39E7"/>
    <w:rsid w:val="009F3D9C"/>
    <w:rsid w:val="009F431C"/>
    <w:rsid w:val="009F46C0"/>
    <w:rsid w:val="009F4C86"/>
    <w:rsid w:val="009F5123"/>
    <w:rsid w:val="009F544F"/>
    <w:rsid w:val="009F5485"/>
    <w:rsid w:val="009F567C"/>
    <w:rsid w:val="009F5833"/>
    <w:rsid w:val="009F6099"/>
    <w:rsid w:val="009F6287"/>
    <w:rsid w:val="009F6551"/>
    <w:rsid w:val="009F680F"/>
    <w:rsid w:val="009F6840"/>
    <w:rsid w:val="009F6D35"/>
    <w:rsid w:val="009F6D5F"/>
    <w:rsid w:val="009F6E44"/>
    <w:rsid w:val="009F6FF7"/>
    <w:rsid w:val="009F71A8"/>
    <w:rsid w:val="009F72E2"/>
    <w:rsid w:val="009F735B"/>
    <w:rsid w:val="009F761B"/>
    <w:rsid w:val="009F78AF"/>
    <w:rsid w:val="009F79B9"/>
    <w:rsid w:val="009F7E19"/>
    <w:rsid w:val="009F7ECC"/>
    <w:rsid w:val="009F7F49"/>
    <w:rsid w:val="00A002FF"/>
    <w:rsid w:val="00A00496"/>
    <w:rsid w:val="00A00706"/>
    <w:rsid w:val="00A0093B"/>
    <w:rsid w:val="00A00DEC"/>
    <w:rsid w:val="00A00F3D"/>
    <w:rsid w:val="00A01107"/>
    <w:rsid w:val="00A0110F"/>
    <w:rsid w:val="00A012EE"/>
    <w:rsid w:val="00A01484"/>
    <w:rsid w:val="00A0157E"/>
    <w:rsid w:val="00A01790"/>
    <w:rsid w:val="00A01A33"/>
    <w:rsid w:val="00A01F08"/>
    <w:rsid w:val="00A0204E"/>
    <w:rsid w:val="00A02D40"/>
    <w:rsid w:val="00A03263"/>
    <w:rsid w:val="00A03614"/>
    <w:rsid w:val="00A03930"/>
    <w:rsid w:val="00A03C62"/>
    <w:rsid w:val="00A03D5D"/>
    <w:rsid w:val="00A03F31"/>
    <w:rsid w:val="00A03F90"/>
    <w:rsid w:val="00A03FE7"/>
    <w:rsid w:val="00A03FF4"/>
    <w:rsid w:val="00A04167"/>
    <w:rsid w:val="00A04373"/>
    <w:rsid w:val="00A0453B"/>
    <w:rsid w:val="00A04865"/>
    <w:rsid w:val="00A0498C"/>
    <w:rsid w:val="00A04DB4"/>
    <w:rsid w:val="00A04ECB"/>
    <w:rsid w:val="00A05151"/>
    <w:rsid w:val="00A05377"/>
    <w:rsid w:val="00A055B6"/>
    <w:rsid w:val="00A055D0"/>
    <w:rsid w:val="00A0650A"/>
    <w:rsid w:val="00A069FD"/>
    <w:rsid w:val="00A0702E"/>
    <w:rsid w:val="00A07608"/>
    <w:rsid w:val="00A078E2"/>
    <w:rsid w:val="00A07A24"/>
    <w:rsid w:val="00A07BE9"/>
    <w:rsid w:val="00A10005"/>
    <w:rsid w:val="00A103C0"/>
    <w:rsid w:val="00A10D4F"/>
    <w:rsid w:val="00A1104C"/>
    <w:rsid w:val="00A11159"/>
    <w:rsid w:val="00A1120A"/>
    <w:rsid w:val="00A11266"/>
    <w:rsid w:val="00A11970"/>
    <w:rsid w:val="00A12117"/>
    <w:rsid w:val="00A12789"/>
    <w:rsid w:val="00A12B89"/>
    <w:rsid w:val="00A12FFE"/>
    <w:rsid w:val="00A13446"/>
    <w:rsid w:val="00A136C6"/>
    <w:rsid w:val="00A13973"/>
    <w:rsid w:val="00A13E9F"/>
    <w:rsid w:val="00A13EA0"/>
    <w:rsid w:val="00A1430F"/>
    <w:rsid w:val="00A1431C"/>
    <w:rsid w:val="00A1436F"/>
    <w:rsid w:val="00A14598"/>
    <w:rsid w:val="00A145A9"/>
    <w:rsid w:val="00A145E8"/>
    <w:rsid w:val="00A14946"/>
    <w:rsid w:val="00A14A82"/>
    <w:rsid w:val="00A14D15"/>
    <w:rsid w:val="00A14F41"/>
    <w:rsid w:val="00A14F65"/>
    <w:rsid w:val="00A14FC3"/>
    <w:rsid w:val="00A150A2"/>
    <w:rsid w:val="00A15863"/>
    <w:rsid w:val="00A159F0"/>
    <w:rsid w:val="00A1601D"/>
    <w:rsid w:val="00A1630C"/>
    <w:rsid w:val="00A16376"/>
    <w:rsid w:val="00A16405"/>
    <w:rsid w:val="00A1655A"/>
    <w:rsid w:val="00A165C0"/>
    <w:rsid w:val="00A168EA"/>
    <w:rsid w:val="00A1691D"/>
    <w:rsid w:val="00A16A92"/>
    <w:rsid w:val="00A16AC2"/>
    <w:rsid w:val="00A16B64"/>
    <w:rsid w:val="00A16CF0"/>
    <w:rsid w:val="00A16D19"/>
    <w:rsid w:val="00A1703F"/>
    <w:rsid w:val="00A1715D"/>
    <w:rsid w:val="00A1740B"/>
    <w:rsid w:val="00A17618"/>
    <w:rsid w:val="00A17A7A"/>
    <w:rsid w:val="00A17B7F"/>
    <w:rsid w:val="00A17BC3"/>
    <w:rsid w:val="00A17E17"/>
    <w:rsid w:val="00A17F0A"/>
    <w:rsid w:val="00A20296"/>
    <w:rsid w:val="00A205FC"/>
    <w:rsid w:val="00A20881"/>
    <w:rsid w:val="00A209EC"/>
    <w:rsid w:val="00A20D11"/>
    <w:rsid w:val="00A20EF8"/>
    <w:rsid w:val="00A20F2E"/>
    <w:rsid w:val="00A2121C"/>
    <w:rsid w:val="00A2123F"/>
    <w:rsid w:val="00A212A9"/>
    <w:rsid w:val="00A21474"/>
    <w:rsid w:val="00A21ACA"/>
    <w:rsid w:val="00A21EFF"/>
    <w:rsid w:val="00A22066"/>
    <w:rsid w:val="00A2230B"/>
    <w:rsid w:val="00A2230C"/>
    <w:rsid w:val="00A22561"/>
    <w:rsid w:val="00A22755"/>
    <w:rsid w:val="00A2276B"/>
    <w:rsid w:val="00A22A5A"/>
    <w:rsid w:val="00A22C6D"/>
    <w:rsid w:val="00A23088"/>
    <w:rsid w:val="00A231A5"/>
    <w:rsid w:val="00A23625"/>
    <w:rsid w:val="00A2371A"/>
    <w:rsid w:val="00A23884"/>
    <w:rsid w:val="00A23982"/>
    <w:rsid w:val="00A239A5"/>
    <w:rsid w:val="00A23BD7"/>
    <w:rsid w:val="00A23D47"/>
    <w:rsid w:val="00A23E4D"/>
    <w:rsid w:val="00A23F09"/>
    <w:rsid w:val="00A243EC"/>
    <w:rsid w:val="00A245EB"/>
    <w:rsid w:val="00A24D82"/>
    <w:rsid w:val="00A24E73"/>
    <w:rsid w:val="00A24F3B"/>
    <w:rsid w:val="00A2519E"/>
    <w:rsid w:val="00A25263"/>
    <w:rsid w:val="00A252B2"/>
    <w:rsid w:val="00A254BD"/>
    <w:rsid w:val="00A256C3"/>
    <w:rsid w:val="00A2575D"/>
    <w:rsid w:val="00A259B7"/>
    <w:rsid w:val="00A25B36"/>
    <w:rsid w:val="00A25D72"/>
    <w:rsid w:val="00A25DC6"/>
    <w:rsid w:val="00A25FA7"/>
    <w:rsid w:val="00A26088"/>
    <w:rsid w:val="00A2655B"/>
    <w:rsid w:val="00A26765"/>
    <w:rsid w:val="00A2695A"/>
    <w:rsid w:val="00A26AC4"/>
    <w:rsid w:val="00A26AEC"/>
    <w:rsid w:val="00A26B8A"/>
    <w:rsid w:val="00A26BA7"/>
    <w:rsid w:val="00A26C42"/>
    <w:rsid w:val="00A26DA0"/>
    <w:rsid w:val="00A27728"/>
    <w:rsid w:val="00A27796"/>
    <w:rsid w:val="00A2781B"/>
    <w:rsid w:val="00A279CD"/>
    <w:rsid w:val="00A27B79"/>
    <w:rsid w:val="00A27BFE"/>
    <w:rsid w:val="00A27C0A"/>
    <w:rsid w:val="00A27E23"/>
    <w:rsid w:val="00A31053"/>
    <w:rsid w:val="00A31108"/>
    <w:rsid w:val="00A31568"/>
    <w:rsid w:val="00A3164C"/>
    <w:rsid w:val="00A31838"/>
    <w:rsid w:val="00A318A4"/>
    <w:rsid w:val="00A31D58"/>
    <w:rsid w:val="00A31FB9"/>
    <w:rsid w:val="00A321B5"/>
    <w:rsid w:val="00A32490"/>
    <w:rsid w:val="00A3255A"/>
    <w:rsid w:val="00A32CAE"/>
    <w:rsid w:val="00A32D7A"/>
    <w:rsid w:val="00A33061"/>
    <w:rsid w:val="00A33CC4"/>
    <w:rsid w:val="00A33F66"/>
    <w:rsid w:val="00A34184"/>
    <w:rsid w:val="00A34CE4"/>
    <w:rsid w:val="00A35013"/>
    <w:rsid w:val="00A350B6"/>
    <w:rsid w:val="00A350CA"/>
    <w:rsid w:val="00A351CF"/>
    <w:rsid w:val="00A3550E"/>
    <w:rsid w:val="00A359D3"/>
    <w:rsid w:val="00A35E2A"/>
    <w:rsid w:val="00A35F36"/>
    <w:rsid w:val="00A36244"/>
    <w:rsid w:val="00A36344"/>
    <w:rsid w:val="00A364AE"/>
    <w:rsid w:val="00A364BB"/>
    <w:rsid w:val="00A364E6"/>
    <w:rsid w:val="00A368BF"/>
    <w:rsid w:val="00A3721B"/>
    <w:rsid w:val="00A37333"/>
    <w:rsid w:val="00A374D0"/>
    <w:rsid w:val="00A3751F"/>
    <w:rsid w:val="00A37520"/>
    <w:rsid w:val="00A37572"/>
    <w:rsid w:val="00A3781F"/>
    <w:rsid w:val="00A379EE"/>
    <w:rsid w:val="00A37CD2"/>
    <w:rsid w:val="00A37E26"/>
    <w:rsid w:val="00A37FA7"/>
    <w:rsid w:val="00A402CC"/>
    <w:rsid w:val="00A403A6"/>
    <w:rsid w:val="00A4049D"/>
    <w:rsid w:val="00A40D16"/>
    <w:rsid w:val="00A40D2A"/>
    <w:rsid w:val="00A40D7F"/>
    <w:rsid w:val="00A410FE"/>
    <w:rsid w:val="00A4113E"/>
    <w:rsid w:val="00A4120D"/>
    <w:rsid w:val="00A419FD"/>
    <w:rsid w:val="00A41BFA"/>
    <w:rsid w:val="00A41CF6"/>
    <w:rsid w:val="00A41F2B"/>
    <w:rsid w:val="00A41F63"/>
    <w:rsid w:val="00A421A9"/>
    <w:rsid w:val="00A422B3"/>
    <w:rsid w:val="00A423AB"/>
    <w:rsid w:val="00A42AB2"/>
    <w:rsid w:val="00A42B7F"/>
    <w:rsid w:val="00A42B9A"/>
    <w:rsid w:val="00A42D87"/>
    <w:rsid w:val="00A42E20"/>
    <w:rsid w:val="00A42F47"/>
    <w:rsid w:val="00A4302B"/>
    <w:rsid w:val="00A4307B"/>
    <w:rsid w:val="00A4310D"/>
    <w:rsid w:val="00A431D5"/>
    <w:rsid w:val="00A43486"/>
    <w:rsid w:val="00A4353D"/>
    <w:rsid w:val="00A43580"/>
    <w:rsid w:val="00A4368F"/>
    <w:rsid w:val="00A43951"/>
    <w:rsid w:val="00A43DFA"/>
    <w:rsid w:val="00A43E64"/>
    <w:rsid w:val="00A443A7"/>
    <w:rsid w:val="00A44CA8"/>
    <w:rsid w:val="00A44FB5"/>
    <w:rsid w:val="00A45554"/>
    <w:rsid w:val="00A455C5"/>
    <w:rsid w:val="00A45760"/>
    <w:rsid w:val="00A459C5"/>
    <w:rsid w:val="00A45B9A"/>
    <w:rsid w:val="00A45D4F"/>
    <w:rsid w:val="00A46276"/>
    <w:rsid w:val="00A467B4"/>
    <w:rsid w:val="00A46A0C"/>
    <w:rsid w:val="00A46EB4"/>
    <w:rsid w:val="00A46F67"/>
    <w:rsid w:val="00A473DB"/>
    <w:rsid w:val="00A47709"/>
    <w:rsid w:val="00A47A46"/>
    <w:rsid w:val="00A47B15"/>
    <w:rsid w:val="00A47E49"/>
    <w:rsid w:val="00A50181"/>
    <w:rsid w:val="00A501A8"/>
    <w:rsid w:val="00A50553"/>
    <w:rsid w:val="00A5087B"/>
    <w:rsid w:val="00A508DA"/>
    <w:rsid w:val="00A50A2E"/>
    <w:rsid w:val="00A50C38"/>
    <w:rsid w:val="00A50F95"/>
    <w:rsid w:val="00A51275"/>
    <w:rsid w:val="00A51AA3"/>
    <w:rsid w:val="00A51C48"/>
    <w:rsid w:val="00A51EDE"/>
    <w:rsid w:val="00A51FA3"/>
    <w:rsid w:val="00A52643"/>
    <w:rsid w:val="00A52714"/>
    <w:rsid w:val="00A530D8"/>
    <w:rsid w:val="00A5354C"/>
    <w:rsid w:val="00A5376E"/>
    <w:rsid w:val="00A53872"/>
    <w:rsid w:val="00A53A4C"/>
    <w:rsid w:val="00A53F6C"/>
    <w:rsid w:val="00A5400A"/>
    <w:rsid w:val="00A54011"/>
    <w:rsid w:val="00A543B9"/>
    <w:rsid w:val="00A54C0D"/>
    <w:rsid w:val="00A5523D"/>
    <w:rsid w:val="00A55385"/>
    <w:rsid w:val="00A5594E"/>
    <w:rsid w:val="00A55C69"/>
    <w:rsid w:val="00A55D99"/>
    <w:rsid w:val="00A5631B"/>
    <w:rsid w:val="00A564C6"/>
    <w:rsid w:val="00A56630"/>
    <w:rsid w:val="00A566CE"/>
    <w:rsid w:val="00A567C2"/>
    <w:rsid w:val="00A568F5"/>
    <w:rsid w:val="00A5695F"/>
    <w:rsid w:val="00A5697D"/>
    <w:rsid w:val="00A5731B"/>
    <w:rsid w:val="00A576D3"/>
    <w:rsid w:val="00A579BD"/>
    <w:rsid w:val="00A57CAB"/>
    <w:rsid w:val="00A6029A"/>
    <w:rsid w:val="00A60544"/>
    <w:rsid w:val="00A6057A"/>
    <w:rsid w:val="00A60683"/>
    <w:rsid w:val="00A607FA"/>
    <w:rsid w:val="00A6084D"/>
    <w:rsid w:val="00A60852"/>
    <w:rsid w:val="00A609D4"/>
    <w:rsid w:val="00A60AC6"/>
    <w:rsid w:val="00A60B24"/>
    <w:rsid w:val="00A60C06"/>
    <w:rsid w:val="00A60D34"/>
    <w:rsid w:val="00A60E45"/>
    <w:rsid w:val="00A60EFD"/>
    <w:rsid w:val="00A610D5"/>
    <w:rsid w:val="00A610EC"/>
    <w:rsid w:val="00A61192"/>
    <w:rsid w:val="00A6153B"/>
    <w:rsid w:val="00A618E4"/>
    <w:rsid w:val="00A61B05"/>
    <w:rsid w:val="00A61B4F"/>
    <w:rsid w:val="00A62226"/>
    <w:rsid w:val="00A6228B"/>
    <w:rsid w:val="00A62713"/>
    <w:rsid w:val="00A6289F"/>
    <w:rsid w:val="00A629D3"/>
    <w:rsid w:val="00A62A00"/>
    <w:rsid w:val="00A62A01"/>
    <w:rsid w:val="00A62A48"/>
    <w:rsid w:val="00A62A8A"/>
    <w:rsid w:val="00A62B48"/>
    <w:rsid w:val="00A62B7A"/>
    <w:rsid w:val="00A63278"/>
    <w:rsid w:val="00A632EB"/>
    <w:rsid w:val="00A6358D"/>
    <w:rsid w:val="00A63632"/>
    <w:rsid w:val="00A63765"/>
    <w:rsid w:val="00A639B9"/>
    <w:rsid w:val="00A639D9"/>
    <w:rsid w:val="00A639E2"/>
    <w:rsid w:val="00A63F20"/>
    <w:rsid w:val="00A644E7"/>
    <w:rsid w:val="00A64C41"/>
    <w:rsid w:val="00A64E77"/>
    <w:rsid w:val="00A6509F"/>
    <w:rsid w:val="00A650B6"/>
    <w:rsid w:val="00A652E0"/>
    <w:rsid w:val="00A6542D"/>
    <w:rsid w:val="00A657D2"/>
    <w:rsid w:val="00A659C4"/>
    <w:rsid w:val="00A65A51"/>
    <w:rsid w:val="00A65AEE"/>
    <w:rsid w:val="00A65AFB"/>
    <w:rsid w:val="00A65BF4"/>
    <w:rsid w:val="00A65D27"/>
    <w:rsid w:val="00A65DD7"/>
    <w:rsid w:val="00A66080"/>
    <w:rsid w:val="00A66176"/>
    <w:rsid w:val="00A6638D"/>
    <w:rsid w:val="00A663E5"/>
    <w:rsid w:val="00A66474"/>
    <w:rsid w:val="00A66801"/>
    <w:rsid w:val="00A66893"/>
    <w:rsid w:val="00A668EF"/>
    <w:rsid w:val="00A66FB8"/>
    <w:rsid w:val="00A67067"/>
    <w:rsid w:val="00A67162"/>
    <w:rsid w:val="00A67314"/>
    <w:rsid w:val="00A6787D"/>
    <w:rsid w:val="00A67A9C"/>
    <w:rsid w:val="00A67BA1"/>
    <w:rsid w:val="00A67EC4"/>
    <w:rsid w:val="00A67F94"/>
    <w:rsid w:val="00A67FD4"/>
    <w:rsid w:val="00A704A6"/>
    <w:rsid w:val="00A7067E"/>
    <w:rsid w:val="00A706EF"/>
    <w:rsid w:val="00A7083C"/>
    <w:rsid w:val="00A70955"/>
    <w:rsid w:val="00A70B03"/>
    <w:rsid w:val="00A70C27"/>
    <w:rsid w:val="00A70CD1"/>
    <w:rsid w:val="00A70FD8"/>
    <w:rsid w:val="00A71907"/>
    <w:rsid w:val="00A71B14"/>
    <w:rsid w:val="00A71B6C"/>
    <w:rsid w:val="00A71E9B"/>
    <w:rsid w:val="00A71F33"/>
    <w:rsid w:val="00A71F8B"/>
    <w:rsid w:val="00A720B8"/>
    <w:rsid w:val="00A724A5"/>
    <w:rsid w:val="00A72544"/>
    <w:rsid w:val="00A728CA"/>
    <w:rsid w:val="00A728E6"/>
    <w:rsid w:val="00A729FD"/>
    <w:rsid w:val="00A72AFE"/>
    <w:rsid w:val="00A7304B"/>
    <w:rsid w:val="00A732CB"/>
    <w:rsid w:val="00A732DC"/>
    <w:rsid w:val="00A7330F"/>
    <w:rsid w:val="00A7367A"/>
    <w:rsid w:val="00A7390E"/>
    <w:rsid w:val="00A73EF2"/>
    <w:rsid w:val="00A73F6F"/>
    <w:rsid w:val="00A73F8D"/>
    <w:rsid w:val="00A73FFA"/>
    <w:rsid w:val="00A74025"/>
    <w:rsid w:val="00A7417B"/>
    <w:rsid w:val="00A74186"/>
    <w:rsid w:val="00A74480"/>
    <w:rsid w:val="00A7495A"/>
    <w:rsid w:val="00A74AD2"/>
    <w:rsid w:val="00A74DB8"/>
    <w:rsid w:val="00A74F04"/>
    <w:rsid w:val="00A75208"/>
    <w:rsid w:val="00A75337"/>
    <w:rsid w:val="00A75465"/>
    <w:rsid w:val="00A7581E"/>
    <w:rsid w:val="00A7590F"/>
    <w:rsid w:val="00A75C0A"/>
    <w:rsid w:val="00A75CB2"/>
    <w:rsid w:val="00A75CE9"/>
    <w:rsid w:val="00A75D1F"/>
    <w:rsid w:val="00A75D5F"/>
    <w:rsid w:val="00A75DE5"/>
    <w:rsid w:val="00A765EF"/>
    <w:rsid w:val="00A76617"/>
    <w:rsid w:val="00A766E4"/>
    <w:rsid w:val="00A7693A"/>
    <w:rsid w:val="00A76E52"/>
    <w:rsid w:val="00A7716A"/>
    <w:rsid w:val="00A771DA"/>
    <w:rsid w:val="00A77A35"/>
    <w:rsid w:val="00A77E06"/>
    <w:rsid w:val="00A8027E"/>
    <w:rsid w:val="00A802A0"/>
    <w:rsid w:val="00A803D5"/>
    <w:rsid w:val="00A80902"/>
    <w:rsid w:val="00A80A14"/>
    <w:rsid w:val="00A80D4D"/>
    <w:rsid w:val="00A80E22"/>
    <w:rsid w:val="00A80F3E"/>
    <w:rsid w:val="00A80F4C"/>
    <w:rsid w:val="00A81539"/>
    <w:rsid w:val="00A81759"/>
    <w:rsid w:val="00A81F2F"/>
    <w:rsid w:val="00A82927"/>
    <w:rsid w:val="00A82DB0"/>
    <w:rsid w:val="00A82EE1"/>
    <w:rsid w:val="00A8301C"/>
    <w:rsid w:val="00A833E0"/>
    <w:rsid w:val="00A835A4"/>
    <w:rsid w:val="00A83982"/>
    <w:rsid w:val="00A83A6F"/>
    <w:rsid w:val="00A83CC5"/>
    <w:rsid w:val="00A83CF3"/>
    <w:rsid w:val="00A83FF3"/>
    <w:rsid w:val="00A8447E"/>
    <w:rsid w:val="00A845A6"/>
    <w:rsid w:val="00A84B12"/>
    <w:rsid w:val="00A8523E"/>
    <w:rsid w:val="00A85289"/>
    <w:rsid w:val="00A852D8"/>
    <w:rsid w:val="00A8566B"/>
    <w:rsid w:val="00A85B21"/>
    <w:rsid w:val="00A85FD2"/>
    <w:rsid w:val="00A861C7"/>
    <w:rsid w:val="00A864CD"/>
    <w:rsid w:val="00A868B8"/>
    <w:rsid w:val="00A87224"/>
    <w:rsid w:val="00A87354"/>
    <w:rsid w:val="00A8795C"/>
    <w:rsid w:val="00A87DC4"/>
    <w:rsid w:val="00A87ED5"/>
    <w:rsid w:val="00A87FCB"/>
    <w:rsid w:val="00A90193"/>
    <w:rsid w:val="00A9038F"/>
    <w:rsid w:val="00A90739"/>
    <w:rsid w:val="00A90BD7"/>
    <w:rsid w:val="00A90C15"/>
    <w:rsid w:val="00A90C2E"/>
    <w:rsid w:val="00A90D4C"/>
    <w:rsid w:val="00A90EA0"/>
    <w:rsid w:val="00A915E8"/>
    <w:rsid w:val="00A916C3"/>
    <w:rsid w:val="00A9180A"/>
    <w:rsid w:val="00A9193D"/>
    <w:rsid w:val="00A91A81"/>
    <w:rsid w:val="00A91D05"/>
    <w:rsid w:val="00A91F37"/>
    <w:rsid w:val="00A9206E"/>
    <w:rsid w:val="00A92154"/>
    <w:rsid w:val="00A926EE"/>
    <w:rsid w:val="00A92ABE"/>
    <w:rsid w:val="00A92D23"/>
    <w:rsid w:val="00A930C2"/>
    <w:rsid w:val="00A93242"/>
    <w:rsid w:val="00A932BF"/>
    <w:rsid w:val="00A93493"/>
    <w:rsid w:val="00A93920"/>
    <w:rsid w:val="00A94682"/>
    <w:rsid w:val="00A94C93"/>
    <w:rsid w:val="00A94E89"/>
    <w:rsid w:val="00A95135"/>
    <w:rsid w:val="00A957C8"/>
    <w:rsid w:val="00A95876"/>
    <w:rsid w:val="00A9588A"/>
    <w:rsid w:val="00A95AA5"/>
    <w:rsid w:val="00A95B3E"/>
    <w:rsid w:val="00A95F8C"/>
    <w:rsid w:val="00A9639B"/>
    <w:rsid w:val="00A96607"/>
    <w:rsid w:val="00A96BA1"/>
    <w:rsid w:val="00A96C5E"/>
    <w:rsid w:val="00A96F8B"/>
    <w:rsid w:val="00A97055"/>
    <w:rsid w:val="00A973AE"/>
    <w:rsid w:val="00A9767F"/>
    <w:rsid w:val="00A9788C"/>
    <w:rsid w:val="00A97C53"/>
    <w:rsid w:val="00AA014A"/>
    <w:rsid w:val="00AA0257"/>
    <w:rsid w:val="00AA06FA"/>
    <w:rsid w:val="00AA0AE8"/>
    <w:rsid w:val="00AA1089"/>
    <w:rsid w:val="00AA1304"/>
    <w:rsid w:val="00AA1902"/>
    <w:rsid w:val="00AA1A98"/>
    <w:rsid w:val="00AA1D4D"/>
    <w:rsid w:val="00AA1EBE"/>
    <w:rsid w:val="00AA221B"/>
    <w:rsid w:val="00AA23FD"/>
    <w:rsid w:val="00AA2649"/>
    <w:rsid w:val="00AA29D3"/>
    <w:rsid w:val="00AA2AEA"/>
    <w:rsid w:val="00AA2C8D"/>
    <w:rsid w:val="00AA2EB3"/>
    <w:rsid w:val="00AA2FF9"/>
    <w:rsid w:val="00AA31FF"/>
    <w:rsid w:val="00AA3311"/>
    <w:rsid w:val="00AA3387"/>
    <w:rsid w:val="00AA347A"/>
    <w:rsid w:val="00AA34CB"/>
    <w:rsid w:val="00AA3585"/>
    <w:rsid w:val="00AA3782"/>
    <w:rsid w:val="00AA3BB8"/>
    <w:rsid w:val="00AA3EBF"/>
    <w:rsid w:val="00AA409F"/>
    <w:rsid w:val="00AA40AA"/>
    <w:rsid w:val="00AA40EA"/>
    <w:rsid w:val="00AA4203"/>
    <w:rsid w:val="00AA428B"/>
    <w:rsid w:val="00AA45E1"/>
    <w:rsid w:val="00AA4893"/>
    <w:rsid w:val="00AA4A1E"/>
    <w:rsid w:val="00AA4A44"/>
    <w:rsid w:val="00AA51A5"/>
    <w:rsid w:val="00AA534B"/>
    <w:rsid w:val="00AA5430"/>
    <w:rsid w:val="00AA564A"/>
    <w:rsid w:val="00AA572A"/>
    <w:rsid w:val="00AA5B77"/>
    <w:rsid w:val="00AA5C35"/>
    <w:rsid w:val="00AA6025"/>
    <w:rsid w:val="00AA6074"/>
    <w:rsid w:val="00AA662F"/>
    <w:rsid w:val="00AA6A53"/>
    <w:rsid w:val="00AA6B70"/>
    <w:rsid w:val="00AA7290"/>
    <w:rsid w:val="00AA7990"/>
    <w:rsid w:val="00AA7B1A"/>
    <w:rsid w:val="00AA7B52"/>
    <w:rsid w:val="00AA7D4D"/>
    <w:rsid w:val="00AA7DA5"/>
    <w:rsid w:val="00AB0002"/>
    <w:rsid w:val="00AB0050"/>
    <w:rsid w:val="00AB04F0"/>
    <w:rsid w:val="00AB0541"/>
    <w:rsid w:val="00AB0625"/>
    <w:rsid w:val="00AB113A"/>
    <w:rsid w:val="00AB160B"/>
    <w:rsid w:val="00AB17A2"/>
    <w:rsid w:val="00AB17AE"/>
    <w:rsid w:val="00AB1A30"/>
    <w:rsid w:val="00AB1C33"/>
    <w:rsid w:val="00AB1C9F"/>
    <w:rsid w:val="00AB1CCA"/>
    <w:rsid w:val="00AB1E6D"/>
    <w:rsid w:val="00AB267E"/>
    <w:rsid w:val="00AB287B"/>
    <w:rsid w:val="00AB287D"/>
    <w:rsid w:val="00AB2A8F"/>
    <w:rsid w:val="00AB2E4E"/>
    <w:rsid w:val="00AB37FF"/>
    <w:rsid w:val="00AB383E"/>
    <w:rsid w:val="00AB3943"/>
    <w:rsid w:val="00AB3A21"/>
    <w:rsid w:val="00AB3C87"/>
    <w:rsid w:val="00AB3DB3"/>
    <w:rsid w:val="00AB42D6"/>
    <w:rsid w:val="00AB4F94"/>
    <w:rsid w:val="00AB514F"/>
    <w:rsid w:val="00AB5172"/>
    <w:rsid w:val="00AB528F"/>
    <w:rsid w:val="00AB52CC"/>
    <w:rsid w:val="00AB5A43"/>
    <w:rsid w:val="00AB5F1F"/>
    <w:rsid w:val="00AB5F4E"/>
    <w:rsid w:val="00AB61EF"/>
    <w:rsid w:val="00AB62D5"/>
    <w:rsid w:val="00AB69FE"/>
    <w:rsid w:val="00AB6C84"/>
    <w:rsid w:val="00AB6C88"/>
    <w:rsid w:val="00AB6C8F"/>
    <w:rsid w:val="00AB6FE2"/>
    <w:rsid w:val="00AB7210"/>
    <w:rsid w:val="00AB7248"/>
    <w:rsid w:val="00AB74E2"/>
    <w:rsid w:val="00AB7AFD"/>
    <w:rsid w:val="00AB7CF3"/>
    <w:rsid w:val="00AB7F9C"/>
    <w:rsid w:val="00AC038F"/>
    <w:rsid w:val="00AC03DE"/>
    <w:rsid w:val="00AC0431"/>
    <w:rsid w:val="00AC0CE9"/>
    <w:rsid w:val="00AC0E1E"/>
    <w:rsid w:val="00AC0F20"/>
    <w:rsid w:val="00AC1270"/>
    <w:rsid w:val="00AC1797"/>
    <w:rsid w:val="00AC1BC8"/>
    <w:rsid w:val="00AC1BD9"/>
    <w:rsid w:val="00AC1ECC"/>
    <w:rsid w:val="00AC2053"/>
    <w:rsid w:val="00AC2150"/>
    <w:rsid w:val="00AC245B"/>
    <w:rsid w:val="00AC24C0"/>
    <w:rsid w:val="00AC26A3"/>
    <w:rsid w:val="00AC285A"/>
    <w:rsid w:val="00AC2C8A"/>
    <w:rsid w:val="00AC2CDB"/>
    <w:rsid w:val="00AC302D"/>
    <w:rsid w:val="00AC35F1"/>
    <w:rsid w:val="00AC3786"/>
    <w:rsid w:val="00AC399B"/>
    <w:rsid w:val="00AC3AE1"/>
    <w:rsid w:val="00AC3D1F"/>
    <w:rsid w:val="00AC3EFC"/>
    <w:rsid w:val="00AC3F9B"/>
    <w:rsid w:val="00AC4FA6"/>
    <w:rsid w:val="00AC50E5"/>
    <w:rsid w:val="00AC5570"/>
    <w:rsid w:val="00AC55DE"/>
    <w:rsid w:val="00AC55E2"/>
    <w:rsid w:val="00AC56D6"/>
    <w:rsid w:val="00AC5883"/>
    <w:rsid w:val="00AC5950"/>
    <w:rsid w:val="00AC5A07"/>
    <w:rsid w:val="00AC5BD7"/>
    <w:rsid w:val="00AC5BF8"/>
    <w:rsid w:val="00AC5D26"/>
    <w:rsid w:val="00AC6278"/>
    <w:rsid w:val="00AC62D2"/>
    <w:rsid w:val="00AC62F5"/>
    <w:rsid w:val="00AC6B0F"/>
    <w:rsid w:val="00AC714D"/>
    <w:rsid w:val="00AC73E8"/>
    <w:rsid w:val="00AC73E9"/>
    <w:rsid w:val="00AC7561"/>
    <w:rsid w:val="00AC75E3"/>
    <w:rsid w:val="00AC7607"/>
    <w:rsid w:val="00AC7833"/>
    <w:rsid w:val="00AC7A02"/>
    <w:rsid w:val="00AC7A69"/>
    <w:rsid w:val="00AC7AD1"/>
    <w:rsid w:val="00AC7B38"/>
    <w:rsid w:val="00AD06C6"/>
    <w:rsid w:val="00AD0A20"/>
    <w:rsid w:val="00AD0C47"/>
    <w:rsid w:val="00AD0CBC"/>
    <w:rsid w:val="00AD0CDE"/>
    <w:rsid w:val="00AD0D8E"/>
    <w:rsid w:val="00AD0FFD"/>
    <w:rsid w:val="00AD1A88"/>
    <w:rsid w:val="00AD2115"/>
    <w:rsid w:val="00AD22E1"/>
    <w:rsid w:val="00AD24BC"/>
    <w:rsid w:val="00AD29D6"/>
    <w:rsid w:val="00AD2A30"/>
    <w:rsid w:val="00AD3251"/>
    <w:rsid w:val="00AD3668"/>
    <w:rsid w:val="00AD3E67"/>
    <w:rsid w:val="00AD438D"/>
    <w:rsid w:val="00AD450D"/>
    <w:rsid w:val="00AD456B"/>
    <w:rsid w:val="00AD459F"/>
    <w:rsid w:val="00AD47C1"/>
    <w:rsid w:val="00AD490C"/>
    <w:rsid w:val="00AD57AA"/>
    <w:rsid w:val="00AD5BB0"/>
    <w:rsid w:val="00AD5D86"/>
    <w:rsid w:val="00AD5F66"/>
    <w:rsid w:val="00AD6285"/>
    <w:rsid w:val="00AD62AA"/>
    <w:rsid w:val="00AD63F5"/>
    <w:rsid w:val="00AD6A5A"/>
    <w:rsid w:val="00AD6AF0"/>
    <w:rsid w:val="00AD6D7E"/>
    <w:rsid w:val="00AD6FB5"/>
    <w:rsid w:val="00AD716B"/>
    <w:rsid w:val="00AD7243"/>
    <w:rsid w:val="00AD75D3"/>
    <w:rsid w:val="00AD775A"/>
    <w:rsid w:val="00AD7943"/>
    <w:rsid w:val="00AD7BD0"/>
    <w:rsid w:val="00AD7BD6"/>
    <w:rsid w:val="00AD7E7F"/>
    <w:rsid w:val="00AE001E"/>
    <w:rsid w:val="00AE0403"/>
    <w:rsid w:val="00AE06DE"/>
    <w:rsid w:val="00AE0918"/>
    <w:rsid w:val="00AE0963"/>
    <w:rsid w:val="00AE1020"/>
    <w:rsid w:val="00AE11A7"/>
    <w:rsid w:val="00AE16D9"/>
    <w:rsid w:val="00AE1824"/>
    <w:rsid w:val="00AE1AAA"/>
    <w:rsid w:val="00AE1C95"/>
    <w:rsid w:val="00AE1F49"/>
    <w:rsid w:val="00AE1FEB"/>
    <w:rsid w:val="00AE208E"/>
    <w:rsid w:val="00AE209F"/>
    <w:rsid w:val="00AE2230"/>
    <w:rsid w:val="00AE2744"/>
    <w:rsid w:val="00AE274D"/>
    <w:rsid w:val="00AE28B9"/>
    <w:rsid w:val="00AE2909"/>
    <w:rsid w:val="00AE29DA"/>
    <w:rsid w:val="00AE2CCF"/>
    <w:rsid w:val="00AE2D4D"/>
    <w:rsid w:val="00AE2EBA"/>
    <w:rsid w:val="00AE3101"/>
    <w:rsid w:val="00AE315A"/>
    <w:rsid w:val="00AE3443"/>
    <w:rsid w:val="00AE3635"/>
    <w:rsid w:val="00AE3674"/>
    <w:rsid w:val="00AE3700"/>
    <w:rsid w:val="00AE4045"/>
    <w:rsid w:val="00AE4092"/>
    <w:rsid w:val="00AE438B"/>
    <w:rsid w:val="00AE4411"/>
    <w:rsid w:val="00AE4712"/>
    <w:rsid w:val="00AE4AAD"/>
    <w:rsid w:val="00AE50DB"/>
    <w:rsid w:val="00AE5191"/>
    <w:rsid w:val="00AE51E7"/>
    <w:rsid w:val="00AE537F"/>
    <w:rsid w:val="00AE53CE"/>
    <w:rsid w:val="00AE5698"/>
    <w:rsid w:val="00AE5BD6"/>
    <w:rsid w:val="00AE5C6B"/>
    <w:rsid w:val="00AE60AE"/>
    <w:rsid w:val="00AE6798"/>
    <w:rsid w:val="00AE6876"/>
    <w:rsid w:val="00AE6C0E"/>
    <w:rsid w:val="00AE6D1F"/>
    <w:rsid w:val="00AE6E83"/>
    <w:rsid w:val="00AE720D"/>
    <w:rsid w:val="00AE75D5"/>
    <w:rsid w:val="00AE771D"/>
    <w:rsid w:val="00AE773B"/>
    <w:rsid w:val="00AE7987"/>
    <w:rsid w:val="00AE7AE9"/>
    <w:rsid w:val="00AF04FF"/>
    <w:rsid w:val="00AF064D"/>
    <w:rsid w:val="00AF07D2"/>
    <w:rsid w:val="00AF0E39"/>
    <w:rsid w:val="00AF103C"/>
    <w:rsid w:val="00AF10AE"/>
    <w:rsid w:val="00AF13EE"/>
    <w:rsid w:val="00AF16E5"/>
    <w:rsid w:val="00AF1E44"/>
    <w:rsid w:val="00AF20BE"/>
    <w:rsid w:val="00AF25E1"/>
    <w:rsid w:val="00AF2BE2"/>
    <w:rsid w:val="00AF2C72"/>
    <w:rsid w:val="00AF2D10"/>
    <w:rsid w:val="00AF2F66"/>
    <w:rsid w:val="00AF3C2A"/>
    <w:rsid w:val="00AF3F69"/>
    <w:rsid w:val="00AF3F9B"/>
    <w:rsid w:val="00AF408C"/>
    <w:rsid w:val="00AF40F5"/>
    <w:rsid w:val="00AF4355"/>
    <w:rsid w:val="00AF43CA"/>
    <w:rsid w:val="00AF48CD"/>
    <w:rsid w:val="00AF4996"/>
    <w:rsid w:val="00AF4A5C"/>
    <w:rsid w:val="00AF533C"/>
    <w:rsid w:val="00AF54E2"/>
    <w:rsid w:val="00AF5514"/>
    <w:rsid w:val="00AF55AD"/>
    <w:rsid w:val="00AF5A4E"/>
    <w:rsid w:val="00AF5A9A"/>
    <w:rsid w:val="00AF5B6F"/>
    <w:rsid w:val="00AF5BC9"/>
    <w:rsid w:val="00AF5E62"/>
    <w:rsid w:val="00AF5E75"/>
    <w:rsid w:val="00AF5F33"/>
    <w:rsid w:val="00AF6058"/>
    <w:rsid w:val="00AF6346"/>
    <w:rsid w:val="00AF63FD"/>
    <w:rsid w:val="00AF642E"/>
    <w:rsid w:val="00AF6794"/>
    <w:rsid w:val="00AF6AC3"/>
    <w:rsid w:val="00AF6D6F"/>
    <w:rsid w:val="00AF7034"/>
    <w:rsid w:val="00AF726C"/>
    <w:rsid w:val="00AF77B8"/>
    <w:rsid w:val="00AF7A11"/>
    <w:rsid w:val="00B0037F"/>
    <w:rsid w:val="00B0048B"/>
    <w:rsid w:val="00B00702"/>
    <w:rsid w:val="00B00734"/>
    <w:rsid w:val="00B00B35"/>
    <w:rsid w:val="00B00BC9"/>
    <w:rsid w:val="00B00C52"/>
    <w:rsid w:val="00B00E5D"/>
    <w:rsid w:val="00B00FE7"/>
    <w:rsid w:val="00B0100B"/>
    <w:rsid w:val="00B01C21"/>
    <w:rsid w:val="00B020A4"/>
    <w:rsid w:val="00B02194"/>
    <w:rsid w:val="00B024B6"/>
    <w:rsid w:val="00B024DC"/>
    <w:rsid w:val="00B02AEB"/>
    <w:rsid w:val="00B02B87"/>
    <w:rsid w:val="00B0320D"/>
    <w:rsid w:val="00B03902"/>
    <w:rsid w:val="00B03947"/>
    <w:rsid w:val="00B0394A"/>
    <w:rsid w:val="00B03FF7"/>
    <w:rsid w:val="00B04185"/>
    <w:rsid w:val="00B0435B"/>
    <w:rsid w:val="00B0466D"/>
    <w:rsid w:val="00B046FD"/>
    <w:rsid w:val="00B04AA2"/>
    <w:rsid w:val="00B04E0E"/>
    <w:rsid w:val="00B05068"/>
    <w:rsid w:val="00B05288"/>
    <w:rsid w:val="00B05688"/>
    <w:rsid w:val="00B05868"/>
    <w:rsid w:val="00B0597A"/>
    <w:rsid w:val="00B05E40"/>
    <w:rsid w:val="00B060BF"/>
    <w:rsid w:val="00B06269"/>
    <w:rsid w:val="00B063F1"/>
    <w:rsid w:val="00B06440"/>
    <w:rsid w:val="00B06536"/>
    <w:rsid w:val="00B06686"/>
    <w:rsid w:val="00B0698E"/>
    <w:rsid w:val="00B069FE"/>
    <w:rsid w:val="00B06C5A"/>
    <w:rsid w:val="00B06D47"/>
    <w:rsid w:val="00B071B7"/>
    <w:rsid w:val="00B073B1"/>
    <w:rsid w:val="00B07606"/>
    <w:rsid w:val="00B0764A"/>
    <w:rsid w:val="00B0779E"/>
    <w:rsid w:val="00B1007A"/>
    <w:rsid w:val="00B10360"/>
    <w:rsid w:val="00B1079F"/>
    <w:rsid w:val="00B1097C"/>
    <w:rsid w:val="00B10A0A"/>
    <w:rsid w:val="00B10B2F"/>
    <w:rsid w:val="00B10C57"/>
    <w:rsid w:val="00B10E44"/>
    <w:rsid w:val="00B1103D"/>
    <w:rsid w:val="00B110CC"/>
    <w:rsid w:val="00B1180B"/>
    <w:rsid w:val="00B12151"/>
    <w:rsid w:val="00B123A6"/>
    <w:rsid w:val="00B1287C"/>
    <w:rsid w:val="00B12B15"/>
    <w:rsid w:val="00B130C4"/>
    <w:rsid w:val="00B1348E"/>
    <w:rsid w:val="00B13546"/>
    <w:rsid w:val="00B1369C"/>
    <w:rsid w:val="00B137D6"/>
    <w:rsid w:val="00B138AD"/>
    <w:rsid w:val="00B13DCB"/>
    <w:rsid w:val="00B13F7D"/>
    <w:rsid w:val="00B140EA"/>
    <w:rsid w:val="00B142CA"/>
    <w:rsid w:val="00B145B1"/>
    <w:rsid w:val="00B14A4E"/>
    <w:rsid w:val="00B14D05"/>
    <w:rsid w:val="00B152B8"/>
    <w:rsid w:val="00B153CE"/>
    <w:rsid w:val="00B1546F"/>
    <w:rsid w:val="00B15975"/>
    <w:rsid w:val="00B15DC9"/>
    <w:rsid w:val="00B15DDF"/>
    <w:rsid w:val="00B1604B"/>
    <w:rsid w:val="00B160B8"/>
    <w:rsid w:val="00B161CC"/>
    <w:rsid w:val="00B168C1"/>
    <w:rsid w:val="00B170D5"/>
    <w:rsid w:val="00B170F1"/>
    <w:rsid w:val="00B170F5"/>
    <w:rsid w:val="00B171F0"/>
    <w:rsid w:val="00B17807"/>
    <w:rsid w:val="00B178F5"/>
    <w:rsid w:val="00B17978"/>
    <w:rsid w:val="00B17DDF"/>
    <w:rsid w:val="00B17F49"/>
    <w:rsid w:val="00B20031"/>
    <w:rsid w:val="00B202DF"/>
    <w:rsid w:val="00B202F1"/>
    <w:rsid w:val="00B206E9"/>
    <w:rsid w:val="00B2078A"/>
    <w:rsid w:val="00B20E04"/>
    <w:rsid w:val="00B20E96"/>
    <w:rsid w:val="00B2111F"/>
    <w:rsid w:val="00B2120A"/>
    <w:rsid w:val="00B2120C"/>
    <w:rsid w:val="00B21238"/>
    <w:rsid w:val="00B21678"/>
    <w:rsid w:val="00B21D42"/>
    <w:rsid w:val="00B221F8"/>
    <w:rsid w:val="00B22286"/>
    <w:rsid w:val="00B2276B"/>
    <w:rsid w:val="00B22892"/>
    <w:rsid w:val="00B22CD3"/>
    <w:rsid w:val="00B22F25"/>
    <w:rsid w:val="00B23011"/>
    <w:rsid w:val="00B23020"/>
    <w:rsid w:val="00B230F4"/>
    <w:rsid w:val="00B2324D"/>
    <w:rsid w:val="00B23380"/>
    <w:rsid w:val="00B23466"/>
    <w:rsid w:val="00B236F5"/>
    <w:rsid w:val="00B23821"/>
    <w:rsid w:val="00B23A76"/>
    <w:rsid w:val="00B23B6D"/>
    <w:rsid w:val="00B23B96"/>
    <w:rsid w:val="00B24033"/>
    <w:rsid w:val="00B240F1"/>
    <w:rsid w:val="00B242E3"/>
    <w:rsid w:val="00B244A0"/>
    <w:rsid w:val="00B248CF"/>
    <w:rsid w:val="00B2494E"/>
    <w:rsid w:val="00B25001"/>
    <w:rsid w:val="00B2508F"/>
    <w:rsid w:val="00B25318"/>
    <w:rsid w:val="00B253C0"/>
    <w:rsid w:val="00B25630"/>
    <w:rsid w:val="00B25695"/>
    <w:rsid w:val="00B25B1C"/>
    <w:rsid w:val="00B25B96"/>
    <w:rsid w:val="00B25BF5"/>
    <w:rsid w:val="00B25C91"/>
    <w:rsid w:val="00B2604C"/>
    <w:rsid w:val="00B2643B"/>
    <w:rsid w:val="00B2675B"/>
    <w:rsid w:val="00B267D0"/>
    <w:rsid w:val="00B269AC"/>
    <w:rsid w:val="00B26B44"/>
    <w:rsid w:val="00B26BE0"/>
    <w:rsid w:val="00B26D91"/>
    <w:rsid w:val="00B27027"/>
    <w:rsid w:val="00B271B6"/>
    <w:rsid w:val="00B2759B"/>
    <w:rsid w:val="00B3033B"/>
    <w:rsid w:val="00B30402"/>
    <w:rsid w:val="00B305C8"/>
    <w:rsid w:val="00B30617"/>
    <w:rsid w:val="00B30661"/>
    <w:rsid w:val="00B307BC"/>
    <w:rsid w:val="00B307D9"/>
    <w:rsid w:val="00B30862"/>
    <w:rsid w:val="00B30AEC"/>
    <w:rsid w:val="00B30C3E"/>
    <w:rsid w:val="00B30D2F"/>
    <w:rsid w:val="00B30E56"/>
    <w:rsid w:val="00B31288"/>
    <w:rsid w:val="00B316C1"/>
    <w:rsid w:val="00B31780"/>
    <w:rsid w:val="00B317E9"/>
    <w:rsid w:val="00B31879"/>
    <w:rsid w:val="00B31957"/>
    <w:rsid w:val="00B31D47"/>
    <w:rsid w:val="00B31D6C"/>
    <w:rsid w:val="00B31EC2"/>
    <w:rsid w:val="00B31F0B"/>
    <w:rsid w:val="00B32026"/>
    <w:rsid w:val="00B323E8"/>
    <w:rsid w:val="00B3253A"/>
    <w:rsid w:val="00B32832"/>
    <w:rsid w:val="00B32D01"/>
    <w:rsid w:val="00B33106"/>
    <w:rsid w:val="00B33136"/>
    <w:rsid w:val="00B3321C"/>
    <w:rsid w:val="00B3338A"/>
    <w:rsid w:val="00B333B8"/>
    <w:rsid w:val="00B338B9"/>
    <w:rsid w:val="00B33997"/>
    <w:rsid w:val="00B33AFE"/>
    <w:rsid w:val="00B33D3B"/>
    <w:rsid w:val="00B33D62"/>
    <w:rsid w:val="00B33D7F"/>
    <w:rsid w:val="00B34141"/>
    <w:rsid w:val="00B3443C"/>
    <w:rsid w:val="00B346DC"/>
    <w:rsid w:val="00B346FF"/>
    <w:rsid w:val="00B34876"/>
    <w:rsid w:val="00B34D52"/>
    <w:rsid w:val="00B34D62"/>
    <w:rsid w:val="00B34D96"/>
    <w:rsid w:val="00B34F55"/>
    <w:rsid w:val="00B3508A"/>
    <w:rsid w:val="00B3523C"/>
    <w:rsid w:val="00B354B8"/>
    <w:rsid w:val="00B35554"/>
    <w:rsid w:val="00B35680"/>
    <w:rsid w:val="00B357E0"/>
    <w:rsid w:val="00B35B9C"/>
    <w:rsid w:val="00B35D2D"/>
    <w:rsid w:val="00B3637B"/>
    <w:rsid w:val="00B365F1"/>
    <w:rsid w:val="00B366D2"/>
    <w:rsid w:val="00B36AB6"/>
    <w:rsid w:val="00B36C37"/>
    <w:rsid w:val="00B37110"/>
    <w:rsid w:val="00B3764D"/>
    <w:rsid w:val="00B3766A"/>
    <w:rsid w:val="00B37897"/>
    <w:rsid w:val="00B37917"/>
    <w:rsid w:val="00B37934"/>
    <w:rsid w:val="00B40171"/>
    <w:rsid w:val="00B4023D"/>
    <w:rsid w:val="00B402DD"/>
    <w:rsid w:val="00B4083E"/>
    <w:rsid w:val="00B41025"/>
    <w:rsid w:val="00B41083"/>
    <w:rsid w:val="00B410B2"/>
    <w:rsid w:val="00B412BB"/>
    <w:rsid w:val="00B41420"/>
    <w:rsid w:val="00B415ED"/>
    <w:rsid w:val="00B417FD"/>
    <w:rsid w:val="00B4188E"/>
    <w:rsid w:val="00B41C2D"/>
    <w:rsid w:val="00B42572"/>
    <w:rsid w:val="00B42747"/>
    <w:rsid w:val="00B428F8"/>
    <w:rsid w:val="00B42CA9"/>
    <w:rsid w:val="00B43471"/>
    <w:rsid w:val="00B43690"/>
    <w:rsid w:val="00B43698"/>
    <w:rsid w:val="00B436DA"/>
    <w:rsid w:val="00B439F5"/>
    <w:rsid w:val="00B43A98"/>
    <w:rsid w:val="00B43AA7"/>
    <w:rsid w:val="00B442EE"/>
    <w:rsid w:val="00B445AD"/>
    <w:rsid w:val="00B446C7"/>
    <w:rsid w:val="00B44736"/>
    <w:rsid w:val="00B44FD9"/>
    <w:rsid w:val="00B45019"/>
    <w:rsid w:val="00B45205"/>
    <w:rsid w:val="00B45540"/>
    <w:rsid w:val="00B45545"/>
    <w:rsid w:val="00B45687"/>
    <w:rsid w:val="00B45B09"/>
    <w:rsid w:val="00B45CDD"/>
    <w:rsid w:val="00B45DD9"/>
    <w:rsid w:val="00B45F52"/>
    <w:rsid w:val="00B463E3"/>
    <w:rsid w:val="00B467EF"/>
    <w:rsid w:val="00B469AD"/>
    <w:rsid w:val="00B46A3E"/>
    <w:rsid w:val="00B46AB8"/>
    <w:rsid w:val="00B46FB8"/>
    <w:rsid w:val="00B47284"/>
    <w:rsid w:val="00B47288"/>
    <w:rsid w:val="00B47654"/>
    <w:rsid w:val="00B476B5"/>
    <w:rsid w:val="00B47A14"/>
    <w:rsid w:val="00B47B65"/>
    <w:rsid w:val="00B47BF7"/>
    <w:rsid w:val="00B5001E"/>
    <w:rsid w:val="00B501D5"/>
    <w:rsid w:val="00B50262"/>
    <w:rsid w:val="00B50385"/>
    <w:rsid w:val="00B508CA"/>
    <w:rsid w:val="00B50E9C"/>
    <w:rsid w:val="00B51441"/>
    <w:rsid w:val="00B514E1"/>
    <w:rsid w:val="00B517CC"/>
    <w:rsid w:val="00B51A3D"/>
    <w:rsid w:val="00B51CB4"/>
    <w:rsid w:val="00B520E0"/>
    <w:rsid w:val="00B52200"/>
    <w:rsid w:val="00B5235C"/>
    <w:rsid w:val="00B5238D"/>
    <w:rsid w:val="00B5256B"/>
    <w:rsid w:val="00B5283F"/>
    <w:rsid w:val="00B528C7"/>
    <w:rsid w:val="00B52A46"/>
    <w:rsid w:val="00B533FA"/>
    <w:rsid w:val="00B5340F"/>
    <w:rsid w:val="00B5351B"/>
    <w:rsid w:val="00B53748"/>
    <w:rsid w:val="00B538D4"/>
    <w:rsid w:val="00B53E71"/>
    <w:rsid w:val="00B54939"/>
    <w:rsid w:val="00B54C42"/>
    <w:rsid w:val="00B550CD"/>
    <w:rsid w:val="00B551D3"/>
    <w:rsid w:val="00B553AB"/>
    <w:rsid w:val="00B555D4"/>
    <w:rsid w:val="00B557F2"/>
    <w:rsid w:val="00B55B75"/>
    <w:rsid w:val="00B55DB9"/>
    <w:rsid w:val="00B55E8B"/>
    <w:rsid w:val="00B566E7"/>
    <w:rsid w:val="00B56755"/>
    <w:rsid w:val="00B56944"/>
    <w:rsid w:val="00B56BE8"/>
    <w:rsid w:val="00B56CD1"/>
    <w:rsid w:val="00B57515"/>
    <w:rsid w:val="00B57678"/>
    <w:rsid w:val="00B579ED"/>
    <w:rsid w:val="00B57AF3"/>
    <w:rsid w:val="00B57C61"/>
    <w:rsid w:val="00B57CCE"/>
    <w:rsid w:val="00B60508"/>
    <w:rsid w:val="00B60A45"/>
    <w:rsid w:val="00B60D14"/>
    <w:rsid w:val="00B60E80"/>
    <w:rsid w:val="00B60FAA"/>
    <w:rsid w:val="00B61352"/>
    <w:rsid w:val="00B614BA"/>
    <w:rsid w:val="00B61A27"/>
    <w:rsid w:val="00B61C6F"/>
    <w:rsid w:val="00B61D6D"/>
    <w:rsid w:val="00B62049"/>
    <w:rsid w:val="00B620BC"/>
    <w:rsid w:val="00B621FA"/>
    <w:rsid w:val="00B621FD"/>
    <w:rsid w:val="00B62881"/>
    <w:rsid w:val="00B629BA"/>
    <w:rsid w:val="00B62B37"/>
    <w:rsid w:val="00B62CC9"/>
    <w:rsid w:val="00B62D3D"/>
    <w:rsid w:val="00B62F2E"/>
    <w:rsid w:val="00B63766"/>
    <w:rsid w:val="00B63DEF"/>
    <w:rsid w:val="00B642F5"/>
    <w:rsid w:val="00B64460"/>
    <w:rsid w:val="00B64B02"/>
    <w:rsid w:val="00B64B51"/>
    <w:rsid w:val="00B64D7D"/>
    <w:rsid w:val="00B64DA4"/>
    <w:rsid w:val="00B64E92"/>
    <w:rsid w:val="00B650D1"/>
    <w:rsid w:val="00B65249"/>
    <w:rsid w:val="00B6529F"/>
    <w:rsid w:val="00B653AF"/>
    <w:rsid w:val="00B654F8"/>
    <w:rsid w:val="00B656A5"/>
    <w:rsid w:val="00B6581F"/>
    <w:rsid w:val="00B65D10"/>
    <w:rsid w:val="00B66223"/>
    <w:rsid w:val="00B6631B"/>
    <w:rsid w:val="00B66A73"/>
    <w:rsid w:val="00B66F93"/>
    <w:rsid w:val="00B6722E"/>
    <w:rsid w:val="00B67313"/>
    <w:rsid w:val="00B67350"/>
    <w:rsid w:val="00B67401"/>
    <w:rsid w:val="00B677D0"/>
    <w:rsid w:val="00B67DF6"/>
    <w:rsid w:val="00B67EBC"/>
    <w:rsid w:val="00B7033A"/>
    <w:rsid w:val="00B704C8"/>
    <w:rsid w:val="00B710EC"/>
    <w:rsid w:val="00B712A9"/>
    <w:rsid w:val="00B71857"/>
    <w:rsid w:val="00B71884"/>
    <w:rsid w:val="00B718A1"/>
    <w:rsid w:val="00B71BEC"/>
    <w:rsid w:val="00B71C4F"/>
    <w:rsid w:val="00B71E69"/>
    <w:rsid w:val="00B71ED8"/>
    <w:rsid w:val="00B72259"/>
    <w:rsid w:val="00B7242A"/>
    <w:rsid w:val="00B7313D"/>
    <w:rsid w:val="00B734F2"/>
    <w:rsid w:val="00B737BD"/>
    <w:rsid w:val="00B73986"/>
    <w:rsid w:val="00B73F21"/>
    <w:rsid w:val="00B73F2D"/>
    <w:rsid w:val="00B74173"/>
    <w:rsid w:val="00B74358"/>
    <w:rsid w:val="00B7437A"/>
    <w:rsid w:val="00B74CC4"/>
    <w:rsid w:val="00B74EAF"/>
    <w:rsid w:val="00B7560F"/>
    <w:rsid w:val="00B758FF"/>
    <w:rsid w:val="00B759BB"/>
    <w:rsid w:val="00B75B14"/>
    <w:rsid w:val="00B75CB3"/>
    <w:rsid w:val="00B75D62"/>
    <w:rsid w:val="00B75F4D"/>
    <w:rsid w:val="00B76089"/>
    <w:rsid w:val="00B76564"/>
    <w:rsid w:val="00B7675A"/>
    <w:rsid w:val="00B76802"/>
    <w:rsid w:val="00B76A88"/>
    <w:rsid w:val="00B76E84"/>
    <w:rsid w:val="00B77194"/>
    <w:rsid w:val="00B77218"/>
    <w:rsid w:val="00B7724C"/>
    <w:rsid w:val="00B772E9"/>
    <w:rsid w:val="00B77327"/>
    <w:rsid w:val="00B7766B"/>
    <w:rsid w:val="00B779A8"/>
    <w:rsid w:val="00B77C42"/>
    <w:rsid w:val="00B77F16"/>
    <w:rsid w:val="00B8001A"/>
    <w:rsid w:val="00B801E1"/>
    <w:rsid w:val="00B80592"/>
    <w:rsid w:val="00B8059E"/>
    <w:rsid w:val="00B80621"/>
    <w:rsid w:val="00B80AEC"/>
    <w:rsid w:val="00B80E98"/>
    <w:rsid w:val="00B80EEC"/>
    <w:rsid w:val="00B80F51"/>
    <w:rsid w:val="00B80F8A"/>
    <w:rsid w:val="00B811FA"/>
    <w:rsid w:val="00B81861"/>
    <w:rsid w:val="00B81E43"/>
    <w:rsid w:val="00B822CB"/>
    <w:rsid w:val="00B82569"/>
    <w:rsid w:val="00B82591"/>
    <w:rsid w:val="00B825BC"/>
    <w:rsid w:val="00B8271D"/>
    <w:rsid w:val="00B82899"/>
    <w:rsid w:val="00B828DE"/>
    <w:rsid w:val="00B82A11"/>
    <w:rsid w:val="00B82BD7"/>
    <w:rsid w:val="00B830E5"/>
    <w:rsid w:val="00B833D6"/>
    <w:rsid w:val="00B83678"/>
    <w:rsid w:val="00B83819"/>
    <w:rsid w:val="00B838CA"/>
    <w:rsid w:val="00B83910"/>
    <w:rsid w:val="00B83971"/>
    <w:rsid w:val="00B83A33"/>
    <w:rsid w:val="00B83AA6"/>
    <w:rsid w:val="00B83C5B"/>
    <w:rsid w:val="00B83E51"/>
    <w:rsid w:val="00B84328"/>
    <w:rsid w:val="00B8470D"/>
    <w:rsid w:val="00B84783"/>
    <w:rsid w:val="00B84843"/>
    <w:rsid w:val="00B84CAE"/>
    <w:rsid w:val="00B84D32"/>
    <w:rsid w:val="00B84DD3"/>
    <w:rsid w:val="00B84FA1"/>
    <w:rsid w:val="00B85035"/>
    <w:rsid w:val="00B8508F"/>
    <w:rsid w:val="00B85480"/>
    <w:rsid w:val="00B85524"/>
    <w:rsid w:val="00B85911"/>
    <w:rsid w:val="00B862D5"/>
    <w:rsid w:val="00B86417"/>
    <w:rsid w:val="00B8642B"/>
    <w:rsid w:val="00B86753"/>
    <w:rsid w:val="00B86996"/>
    <w:rsid w:val="00B86ECD"/>
    <w:rsid w:val="00B87180"/>
    <w:rsid w:val="00B8727A"/>
    <w:rsid w:val="00B8729B"/>
    <w:rsid w:val="00B875EF"/>
    <w:rsid w:val="00B875F8"/>
    <w:rsid w:val="00B876EC"/>
    <w:rsid w:val="00B878EA"/>
    <w:rsid w:val="00B8798E"/>
    <w:rsid w:val="00B87C53"/>
    <w:rsid w:val="00B900A7"/>
    <w:rsid w:val="00B900EF"/>
    <w:rsid w:val="00B904F5"/>
    <w:rsid w:val="00B909A4"/>
    <w:rsid w:val="00B910BD"/>
    <w:rsid w:val="00B9136C"/>
    <w:rsid w:val="00B91876"/>
    <w:rsid w:val="00B91924"/>
    <w:rsid w:val="00B91ABB"/>
    <w:rsid w:val="00B926C0"/>
    <w:rsid w:val="00B92777"/>
    <w:rsid w:val="00B92ADC"/>
    <w:rsid w:val="00B92EA6"/>
    <w:rsid w:val="00B930DB"/>
    <w:rsid w:val="00B93396"/>
    <w:rsid w:val="00B93548"/>
    <w:rsid w:val="00B93613"/>
    <w:rsid w:val="00B93624"/>
    <w:rsid w:val="00B938CD"/>
    <w:rsid w:val="00B93E21"/>
    <w:rsid w:val="00B93FC0"/>
    <w:rsid w:val="00B940E4"/>
    <w:rsid w:val="00B94100"/>
    <w:rsid w:val="00B94119"/>
    <w:rsid w:val="00B94716"/>
    <w:rsid w:val="00B949BB"/>
    <w:rsid w:val="00B94C60"/>
    <w:rsid w:val="00B94E49"/>
    <w:rsid w:val="00B954CA"/>
    <w:rsid w:val="00B9560B"/>
    <w:rsid w:val="00B95673"/>
    <w:rsid w:val="00B956E5"/>
    <w:rsid w:val="00B959EF"/>
    <w:rsid w:val="00B95E5D"/>
    <w:rsid w:val="00B95F1F"/>
    <w:rsid w:val="00B95F3C"/>
    <w:rsid w:val="00B96226"/>
    <w:rsid w:val="00B96299"/>
    <w:rsid w:val="00B96317"/>
    <w:rsid w:val="00B9647A"/>
    <w:rsid w:val="00B9655D"/>
    <w:rsid w:val="00B96672"/>
    <w:rsid w:val="00B9670A"/>
    <w:rsid w:val="00B967A3"/>
    <w:rsid w:val="00B968AC"/>
    <w:rsid w:val="00B96B60"/>
    <w:rsid w:val="00B97141"/>
    <w:rsid w:val="00B974C9"/>
    <w:rsid w:val="00B976BA"/>
    <w:rsid w:val="00B97B97"/>
    <w:rsid w:val="00B97C56"/>
    <w:rsid w:val="00BA03C7"/>
    <w:rsid w:val="00BA057D"/>
    <w:rsid w:val="00BA060F"/>
    <w:rsid w:val="00BA06CA"/>
    <w:rsid w:val="00BA099D"/>
    <w:rsid w:val="00BA0D2B"/>
    <w:rsid w:val="00BA0DB9"/>
    <w:rsid w:val="00BA12F3"/>
    <w:rsid w:val="00BA1430"/>
    <w:rsid w:val="00BA1434"/>
    <w:rsid w:val="00BA1B54"/>
    <w:rsid w:val="00BA1BC6"/>
    <w:rsid w:val="00BA1C23"/>
    <w:rsid w:val="00BA1DBB"/>
    <w:rsid w:val="00BA1F85"/>
    <w:rsid w:val="00BA22B4"/>
    <w:rsid w:val="00BA242E"/>
    <w:rsid w:val="00BA2894"/>
    <w:rsid w:val="00BA2F05"/>
    <w:rsid w:val="00BA32D1"/>
    <w:rsid w:val="00BA3702"/>
    <w:rsid w:val="00BA372B"/>
    <w:rsid w:val="00BA374F"/>
    <w:rsid w:val="00BA3811"/>
    <w:rsid w:val="00BA3954"/>
    <w:rsid w:val="00BA397A"/>
    <w:rsid w:val="00BA3AB8"/>
    <w:rsid w:val="00BA3B53"/>
    <w:rsid w:val="00BA4105"/>
    <w:rsid w:val="00BA4158"/>
    <w:rsid w:val="00BA454A"/>
    <w:rsid w:val="00BA4A19"/>
    <w:rsid w:val="00BA4C1E"/>
    <w:rsid w:val="00BA4DC5"/>
    <w:rsid w:val="00BA52CA"/>
    <w:rsid w:val="00BA52F4"/>
    <w:rsid w:val="00BA534E"/>
    <w:rsid w:val="00BA5582"/>
    <w:rsid w:val="00BA55A1"/>
    <w:rsid w:val="00BA55E5"/>
    <w:rsid w:val="00BA5787"/>
    <w:rsid w:val="00BA57D0"/>
    <w:rsid w:val="00BA59E0"/>
    <w:rsid w:val="00BA5A7E"/>
    <w:rsid w:val="00BA5C31"/>
    <w:rsid w:val="00BA5C7C"/>
    <w:rsid w:val="00BA5ED8"/>
    <w:rsid w:val="00BA6BD1"/>
    <w:rsid w:val="00BA6C4B"/>
    <w:rsid w:val="00BA6C50"/>
    <w:rsid w:val="00BA6CF4"/>
    <w:rsid w:val="00BA6D62"/>
    <w:rsid w:val="00BA6FFC"/>
    <w:rsid w:val="00BA70CB"/>
    <w:rsid w:val="00BA70F9"/>
    <w:rsid w:val="00BA74CC"/>
    <w:rsid w:val="00BA755A"/>
    <w:rsid w:val="00BA7883"/>
    <w:rsid w:val="00BA788E"/>
    <w:rsid w:val="00BA79C8"/>
    <w:rsid w:val="00BA7A12"/>
    <w:rsid w:val="00BA7D79"/>
    <w:rsid w:val="00BA7DC4"/>
    <w:rsid w:val="00BB00DE"/>
    <w:rsid w:val="00BB0499"/>
    <w:rsid w:val="00BB0ABD"/>
    <w:rsid w:val="00BB0D2D"/>
    <w:rsid w:val="00BB13F6"/>
    <w:rsid w:val="00BB178B"/>
    <w:rsid w:val="00BB1BA2"/>
    <w:rsid w:val="00BB1CB8"/>
    <w:rsid w:val="00BB1D48"/>
    <w:rsid w:val="00BB1DF5"/>
    <w:rsid w:val="00BB1F30"/>
    <w:rsid w:val="00BB1FE9"/>
    <w:rsid w:val="00BB22FE"/>
    <w:rsid w:val="00BB2763"/>
    <w:rsid w:val="00BB2A86"/>
    <w:rsid w:val="00BB2B3D"/>
    <w:rsid w:val="00BB2BB5"/>
    <w:rsid w:val="00BB2ED3"/>
    <w:rsid w:val="00BB32B5"/>
    <w:rsid w:val="00BB36C1"/>
    <w:rsid w:val="00BB3729"/>
    <w:rsid w:val="00BB37DD"/>
    <w:rsid w:val="00BB3E68"/>
    <w:rsid w:val="00BB3EBB"/>
    <w:rsid w:val="00BB417F"/>
    <w:rsid w:val="00BB45A3"/>
    <w:rsid w:val="00BB4998"/>
    <w:rsid w:val="00BB4F40"/>
    <w:rsid w:val="00BB5412"/>
    <w:rsid w:val="00BB549B"/>
    <w:rsid w:val="00BB5594"/>
    <w:rsid w:val="00BB55BB"/>
    <w:rsid w:val="00BB56B6"/>
    <w:rsid w:val="00BB56F5"/>
    <w:rsid w:val="00BB5742"/>
    <w:rsid w:val="00BB577E"/>
    <w:rsid w:val="00BB5864"/>
    <w:rsid w:val="00BB5A98"/>
    <w:rsid w:val="00BB5BFE"/>
    <w:rsid w:val="00BB5F7E"/>
    <w:rsid w:val="00BB65F1"/>
    <w:rsid w:val="00BB666D"/>
    <w:rsid w:val="00BB6ABA"/>
    <w:rsid w:val="00BB6B0D"/>
    <w:rsid w:val="00BB6B15"/>
    <w:rsid w:val="00BB6BD6"/>
    <w:rsid w:val="00BB6C6E"/>
    <w:rsid w:val="00BB6D52"/>
    <w:rsid w:val="00BB6DDA"/>
    <w:rsid w:val="00BB7142"/>
    <w:rsid w:val="00BB7495"/>
    <w:rsid w:val="00BB7565"/>
    <w:rsid w:val="00BB76A6"/>
    <w:rsid w:val="00BB7782"/>
    <w:rsid w:val="00BB7863"/>
    <w:rsid w:val="00BB7EEE"/>
    <w:rsid w:val="00BC00AD"/>
    <w:rsid w:val="00BC021B"/>
    <w:rsid w:val="00BC028D"/>
    <w:rsid w:val="00BC03DA"/>
    <w:rsid w:val="00BC0413"/>
    <w:rsid w:val="00BC0436"/>
    <w:rsid w:val="00BC063C"/>
    <w:rsid w:val="00BC09BD"/>
    <w:rsid w:val="00BC0ABD"/>
    <w:rsid w:val="00BC0BD7"/>
    <w:rsid w:val="00BC0CF3"/>
    <w:rsid w:val="00BC0CF4"/>
    <w:rsid w:val="00BC10F4"/>
    <w:rsid w:val="00BC116A"/>
    <w:rsid w:val="00BC1330"/>
    <w:rsid w:val="00BC14ED"/>
    <w:rsid w:val="00BC1C73"/>
    <w:rsid w:val="00BC1FCA"/>
    <w:rsid w:val="00BC1FF6"/>
    <w:rsid w:val="00BC207B"/>
    <w:rsid w:val="00BC2086"/>
    <w:rsid w:val="00BC21CD"/>
    <w:rsid w:val="00BC227F"/>
    <w:rsid w:val="00BC229F"/>
    <w:rsid w:val="00BC26E2"/>
    <w:rsid w:val="00BC2AAF"/>
    <w:rsid w:val="00BC2CDD"/>
    <w:rsid w:val="00BC2F62"/>
    <w:rsid w:val="00BC30E0"/>
    <w:rsid w:val="00BC33E2"/>
    <w:rsid w:val="00BC348F"/>
    <w:rsid w:val="00BC3805"/>
    <w:rsid w:val="00BC3E81"/>
    <w:rsid w:val="00BC3F7F"/>
    <w:rsid w:val="00BC42F1"/>
    <w:rsid w:val="00BC43B7"/>
    <w:rsid w:val="00BC4A4D"/>
    <w:rsid w:val="00BC4AA4"/>
    <w:rsid w:val="00BC4CC5"/>
    <w:rsid w:val="00BC4EFB"/>
    <w:rsid w:val="00BC4F1B"/>
    <w:rsid w:val="00BC4FAF"/>
    <w:rsid w:val="00BC51C9"/>
    <w:rsid w:val="00BC52A4"/>
    <w:rsid w:val="00BC5478"/>
    <w:rsid w:val="00BC563F"/>
    <w:rsid w:val="00BC57EF"/>
    <w:rsid w:val="00BC58EB"/>
    <w:rsid w:val="00BC59A5"/>
    <w:rsid w:val="00BC5A5C"/>
    <w:rsid w:val="00BC5DE8"/>
    <w:rsid w:val="00BC5F76"/>
    <w:rsid w:val="00BC63E8"/>
    <w:rsid w:val="00BC685E"/>
    <w:rsid w:val="00BC6B06"/>
    <w:rsid w:val="00BC6B34"/>
    <w:rsid w:val="00BC6C75"/>
    <w:rsid w:val="00BC70D2"/>
    <w:rsid w:val="00BC712E"/>
    <w:rsid w:val="00BC7151"/>
    <w:rsid w:val="00BC74C8"/>
    <w:rsid w:val="00BC7696"/>
    <w:rsid w:val="00BC7B43"/>
    <w:rsid w:val="00BD0558"/>
    <w:rsid w:val="00BD065E"/>
    <w:rsid w:val="00BD06C5"/>
    <w:rsid w:val="00BD08FC"/>
    <w:rsid w:val="00BD0972"/>
    <w:rsid w:val="00BD0A94"/>
    <w:rsid w:val="00BD0AD5"/>
    <w:rsid w:val="00BD1B7C"/>
    <w:rsid w:val="00BD1C5D"/>
    <w:rsid w:val="00BD24AD"/>
    <w:rsid w:val="00BD2CA0"/>
    <w:rsid w:val="00BD2CAE"/>
    <w:rsid w:val="00BD2D2E"/>
    <w:rsid w:val="00BD2FB6"/>
    <w:rsid w:val="00BD3882"/>
    <w:rsid w:val="00BD3FFD"/>
    <w:rsid w:val="00BD44D6"/>
    <w:rsid w:val="00BD4699"/>
    <w:rsid w:val="00BD4A8D"/>
    <w:rsid w:val="00BD4B3D"/>
    <w:rsid w:val="00BD5690"/>
    <w:rsid w:val="00BD5A9E"/>
    <w:rsid w:val="00BD5C98"/>
    <w:rsid w:val="00BD6620"/>
    <w:rsid w:val="00BD6630"/>
    <w:rsid w:val="00BD66F2"/>
    <w:rsid w:val="00BD66FB"/>
    <w:rsid w:val="00BD68DC"/>
    <w:rsid w:val="00BD6A7D"/>
    <w:rsid w:val="00BD6E36"/>
    <w:rsid w:val="00BD7224"/>
    <w:rsid w:val="00BD75D7"/>
    <w:rsid w:val="00BD7700"/>
    <w:rsid w:val="00BD7926"/>
    <w:rsid w:val="00BD7976"/>
    <w:rsid w:val="00BD7BBC"/>
    <w:rsid w:val="00BD7C95"/>
    <w:rsid w:val="00BD7D7B"/>
    <w:rsid w:val="00BD7FC3"/>
    <w:rsid w:val="00BE010B"/>
    <w:rsid w:val="00BE08B4"/>
    <w:rsid w:val="00BE08F1"/>
    <w:rsid w:val="00BE090E"/>
    <w:rsid w:val="00BE0A87"/>
    <w:rsid w:val="00BE0AE1"/>
    <w:rsid w:val="00BE0C71"/>
    <w:rsid w:val="00BE0CEB"/>
    <w:rsid w:val="00BE0D79"/>
    <w:rsid w:val="00BE0DF6"/>
    <w:rsid w:val="00BE0E6A"/>
    <w:rsid w:val="00BE0F4C"/>
    <w:rsid w:val="00BE1114"/>
    <w:rsid w:val="00BE1146"/>
    <w:rsid w:val="00BE147D"/>
    <w:rsid w:val="00BE16C9"/>
    <w:rsid w:val="00BE184E"/>
    <w:rsid w:val="00BE1B98"/>
    <w:rsid w:val="00BE1CC8"/>
    <w:rsid w:val="00BE2628"/>
    <w:rsid w:val="00BE27B7"/>
    <w:rsid w:val="00BE2800"/>
    <w:rsid w:val="00BE298A"/>
    <w:rsid w:val="00BE2B1A"/>
    <w:rsid w:val="00BE2E9A"/>
    <w:rsid w:val="00BE30F4"/>
    <w:rsid w:val="00BE3422"/>
    <w:rsid w:val="00BE34E4"/>
    <w:rsid w:val="00BE3930"/>
    <w:rsid w:val="00BE3B5A"/>
    <w:rsid w:val="00BE3BBB"/>
    <w:rsid w:val="00BE3C7E"/>
    <w:rsid w:val="00BE3CEB"/>
    <w:rsid w:val="00BE3D2A"/>
    <w:rsid w:val="00BE439A"/>
    <w:rsid w:val="00BE472D"/>
    <w:rsid w:val="00BE49C8"/>
    <w:rsid w:val="00BE4D5F"/>
    <w:rsid w:val="00BE5D07"/>
    <w:rsid w:val="00BE5DEE"/>
    <w:rsid w:val="00BE5E73"/>
    <w:rsid w:val="00BE622B"/>
    <w:rsid w:val="00BE62BB"/>
    <w:rsid w:val="00BE6482"/>
    <w:rsid w:val="00BE7355"/>
    <w:rsid w:val="00BE7401"/>
    <w:rsid w:val="00BE7833"/>
    <w:rsid w:val="00BE78E8"/>
    <w:rsid w:val="00BE7F91"/>
    <w:rsid w:val="00BF007B"/>
    <w:rsid w:val="00BF0094"/>
    <w:rsid w:val="00BF0243"/>
    <w:rsid w:val="00BF0670"/>
    <w:rsid w:val="00BF0ED0"/>
    <w:rsid w:val="00BF10D9"/>
    <w:rsid w:val="00BF188D"/>
    <w:rsid w:val="00BF1B1C"/>
    <w:rsid w:val="00BF1C33"/>
    <w:rsid w:val="00BF1E03"/>
    <w:rsid w:val="00BF201C"/>
    <w:rsid w:val="00BF240D"/>
    <w:rsid w:val="00BF271C"/>
    <w:rsid w:val="00BF29C0"/>
    <w:rsid w:val="00BF2D24"/>
    <w:rsid w:val="00BF2E90"/>
    <w:rsid w:val="00BF2F1B"/>
    <w:rsid w:val="00BF3238"/>
    <w:rsid w:val="00BF39DF"/>
    <w:rsid w:val="00BF3A23"/>
    <w:rsid w:val="00BF4014"/>
    <w:rsid w:val="00BF40A9"/>
    <w:rsid w:val="00BF413F"/>
    <w:rsid w:val="00BF421D"/>
    <w:rsid w:val="00BF43AD"/>
    <w:rsid w:val="00BF4423"/>
    <w:rsid w:val="00BF45D7"/>
    <w:rsid w:val="00BF4842"/>
    <w:rsid w:val="00BF4980"/>
    <w:rsid w:val="00BF4B1F"/>
    <w:rsid w:val="00BF4B38"/>
    <w:rsid w:val="00BF4D1B"/>
    <w:rsid w:val="00BF51CA"/>
    <w:rsid w:val="00BF5321"/>
    <w:rsid w:val="00BF5695"/>
    <w:rsid w:val="00BF5D80"/>
    <w:rsid w:val="00BF5E78"/>
    <w:rsid w:val="00BF5EE9"/>
    <w:rsid w:val="00BF5FA6"/>
    <w:rsid w:val="00BF61AB"/>
    <w:rsid w:val="00BF6246"/>
    <w:rsid w:val="00BF628A"/>
    <w:rsid w:val="00BF629B"/>
    <w:rsid w:val="00BF6662"/>
    <w:rsid w:val="00BF6855"/>
    <w:rsid w:val="00BF6890"/>
    <w:rsid w:val="00BF698E"/>
    <w:rsid w:val="00BF6ADB"/>
    <w:rsid w:val="00BF6B7C"/>
    <w:rsid w:val="00BF6C03"/>
    <w:rsid w:val="00BF6F84"/>
    <w:rsid w:val="00BF70BB"/>
    <w:rsid w:val="00BF72EE"/>
    <w:rsid w:val="00BF7E7C"/>
    <w:rsid w:val="00BF7F67"/>
    <w:rsid w:val="00BF7F7D"/>
    <w:rsid w:val="00C00302"/>
    <w:rsid w:val="00C00587"/>
    <w:rsid w:val="00C0066B"/>
    <w:rsid w:val="00C00D22"/>
    <w:rsid w:val="00C00F03"/>
    <w:rsid w:val="00C01389"/>
    <w:rsid w:val="00C013A8"/>
    <w:rsid w:val="00C01517"/>
    <w:rsid w:val="00C015D7"/>
    <w:rsid w:val="00C01640"/>
    <w:rsid w:val="00C01703"/>
    <w:rsid w:val="00C018A4"/>
    <w:rsid w:val="00C01DC1"/>
    <w:rsid w:val="00C01E40"/>
    <w:rsid w:val="00C02366"/>
    <w:rsid w:val="00C023C4"/>
    <w:rsid w:val="00C026CD"/>
    <w:rsid w:val="00C028BB"/>
    <w:rsid w:val="00C02D80"/>
    <w:rsid w:val="00C031CF"/>
    <w:rsid w:val="00C033A9"/>
    <w:rsid w:val="00C03795"/>
    <w:rsid w:val="00C0391C"/>
    <w:rsid w:val="00C039A5"/>
    <w:rsid w:val="00C039AC"/>
    <w:rsid w:val="00C03BE8"/>
    <w:rsid w:val="00C03CA7"/>
    <w:rsid w:val="00C03EA6"/>
    <w:rsid w:val="00C041F6"/>
    <w:rsid w:val="00C04336"/>
    <w:rsid w:val="00C0451B"/>
    <w:rsid w:val="00C04543"/>
    <w:rsid w:val="00C0462C"/>
    <w:rsid w:val="00C049E3"/>
    <w:rsid w:val="00C04DB8"/>
    <w:rsid w:val="00C050F3"/>
    <w:rsid w:val="00C0542E"/>
    <w:rsid w:val="00C0552E"/>
    <w:rsid w:val="00C0557A"/>
    <w:rsid w:val="00C0584D"/>
    <w:rsid w:val="00C059D1"/>
    <w:rsid w:val="00C05CA2"/>
    <w:rsid w:val="00C05E59"/>
    <w:rsid w:val="00C05F4F"/>
    <w:rsid w:val="00C0601B"/>
    <w:rsid w:val="00C0634F"/>
    <w:rsid w:val="00C0669F"/>
    <w:rsid w:val="00C067A2"/>
    <w:rsid w:val="00C06842"/>
    <w:rsid w:val="00C06C22"/>
    <w:rsid w:val="00C06C46"/>
    <w:rsid w:val="00C06D61"/>
    <w:rsid w:val="00C06ED7"/>
    <w:rsid w:val="00C071DD"/>
    <w:rsid w:val="00C07371"/>
    <w:rsid w:val="00C07606"/>
    <w:rsid w:val="00C0780D"/>
    <w:rsid w:val="00C07862"/>
    <w:rsid w:val="00C07DDB"/>
    <w:rsid w:val="00C10C4A"/>
    <w:rsid w:val="00C11284"/>
    <w:rsid w:val="00C11474"/>
    <w:rsid w:val="00C115EC"/>
    <w:rsid w:val="00C11A4B"/>
    <w:rsid w:val="00C11B6B"/>
    <w:rsid w:val="00C11CE2"/>
    <w:rsid w:val="00C120A3"/>
    <w:rsid w:val="00C1211D"/>
    <w:rsid w:val="00C1240C"/>
    <w:rsid w:val="00C12576"/>
    <w:rsid w:val="00C1277D"/>
    <w:rsid w:val="00C12837"/>
    <w:rsid w:val="00C12B77"/>
    <w:rsid w:val="00C12FE9"/>
    <w:rsid w:val="00C13127"/>
    <w:rsid w:val="00C134D4"/>
    <w:rsid w:val="00C13E9A"/>
    <w:rsid w:val="00C1414A"/>
    <w:rsid w:val="00C14302"/>
    <w:rsid w:val="00C14366"/>
    <w:rsid w:val="00C1487C"/>
    <w:rsid w:val="00C14AC0"/>
    <w:rsid w:val="00C153DD"/>
    <w:rsid w:val="00C1573F"/>
    <w:rsid w:val="00C1644D"/>
    <w:rsid w:val="00C1682E"/>
    <w:rsid w:val="00C1686C"/>
    <w:rsid w:val="00C16BD8"/>
    <w:rsid w:val="00C16F12"/>
    <w:rsid w:val="00C16F72"/>
    <w:rsid w:val="00C17085"/>
    <w:rsid w:val="00C171FF"/>
    <w:rsid w:val="00C17411"/>
    <w:rsid w:val="00C174D0"/>
    <w:rsid w:val="00C17CB6"/>
    <w:rsid w:val="00C17FFA"/>
    <w:rsid w:val="00C201BE"/>
    <w:rsid w:val="00C2080C"/>
    <w:rsid w:val="00C20B43"/>
    <w:rsid w:val="00C20DF7"/>
    <w:rsid w:val="00C20EC2"/>
    <w:rsid w:val="00C20F44"/>
    <w:rsid w:val="00C20FA4"/>
    <w:rsid w:val="00C21238"/>
    <w:rsid w:val="00C21245"/>
    <w:rsid w:val="00C218E8"/>
    <w:rsid w:val="00C21996"/>
    <w:rsid w:val="00C21C53"/>
    <w:rsid w:val="00C220C3"/>
    <w:rsid w:val="00C222A5"/>
    <w:rsid w:val="00C22497"/>
    <w:rsid w:val="00C224FE"/>
    <w:rsid w:val="00C22519"/>
    <w:rsid w:val="00C22711"/>
    <w:rsid w:val="00C228E8"/>
    <w:rsid w:val="00C22B69"/>
    <w:rsid w:val="00C22F8C"/>
    <w:rsid w:val="00C232AB"/>
    <w:rsid w:val="00C232E3"/>
    <w:rsid w:val="00C2334F"/>
    <w:rsid w:val="00C236C6"/>
    <w:rsid w:val="00C23A97"/>
    <w:rsid w:val="00C23B31"/>
    <w:rsid w:val="00C23C18"/>
    <w:rsid w:val="00C23DDE"/>
    <w:rsid w:val="00C23F8F"/>
    <w:rsid w:val="00C24043"/>
    <w:rsid w:val="00C2419F"/>
    <w:rsid w:val="00C24685"/>
    <w:rsid w:val="00C2478B"/>
    <w:rsid w:val="00C247D6"/>
    <w:rsid w:val="00C24945"/>
    <w:rsid w:val="00C24A23"/>
    <w:rsid w:val="00C24C91"/>
    <w:rsid w:val="00C2513D"/>
    <w:rsid w:val="00C25291"/>
    <w:rsid w:val="00C2574E"/>
    <w:rsid w:val="00C25AE6"/>
    <w:rsid w:val="00C25CA6"/>
    <w:rsid w:val="00C25E76"/>
    <w:rsid w:val="00C25FA4"/>
    <w:rsid w:val="00C262F4"/>
    <w:rsid w:val="00C26451"/>
    <w:rsid w:val="00C26572"/>
    <w:rsid w:val="00C26796"/>
    <w:rsid w:val="00C26D7C"/>
    <w:rsid w:val="00C26DEC"/>
    <w:rsid w:val="00C270CB"/>
    <w:rsid w:val="00C274F3"/>
    <w:rsid w:val="00C2755D"/>
    <w:rsid w:val="00C275CE"/>
    <w:rsid w:val="00C279BD"/>
    <w:rsid w:val="00C27A27"/>
    <w:rsid w:val="00C27C3D"/>
    <w:rsid w:val="00C27E98"/>
    <w:rsid w:val="00C27F18"/>
    <w:rsid w:val="00C30019"/>
    <w:rsid w:val="00C3007F"/>
    <w:rsid w:val="00C3025E"/>
    <w:rsid w:val="00C30864"/>
    <w:rsid w:val="00C309B1"/>
    <w:rsid w:val="00C30A46"/>
    <w:rsid w:val="00C30D8F"/>
    <w:rsid w:val="00C30F10"/>
    <w:rsid w:val="00C30FA0"/>
    <w:rsid w:val="00C31417"/>
    <w:rsid w:val="00C31769"/>
    <w:rsid w:val="00C31D83"/>
    <w:rsid w:val="00C31E9E"/>
    <w:rsid w:val="00C32376"/>
    <w:rsid w:val="00C323EF"/>
    <w:rsid w:val="00C32843"/>
    <w:rsid w:val="00C32A2E"/>
    <w:rsid w:val="00C32A87"/>
    <w:rsid w:val="00C32B77"/>
    <w:rsid w:val="00C330E0"/>
    <w:rsid w:val="00C3368F"/>
    <w:rsid w:val="00C33801"/>
    <w:rsid w:val="00C33A86"/>
    <w:rsid w:val="00C33B13"/>
    <w:rsid w:val="00C33C73"/>
    <w:rsid w:val="00C33D1E"/>
    <w:rsid w:val="00C33E76"/>
    <w:rsid w:val="00C3412D"/>
    <w:rsid w:val="00C341CC"/>
    <w:rsid w:val="00C345CC"/>
    <w:rsid w:val="00C3476F"/>
    <w:rsid w:val="00C34DEA"/>
    <w:rsid w:val="00C350A7"/>
    <w:rsid w:val="00C350E1"/>
    <w:rsid w:val="00C3514E"/>
    <w:rsid w:val="00C35314"/>
    <w:rsid w:val="00C356EF"/>
    <w:rsid w:val="00C35A3F"/>
    <w:rsid w:val="00C35BC7"/>
    <w:rsid w:val="00C35D9D"/>
    <w:rsid w:val="00C35E20"/>
    <w:rsid w:val="00C360E9"/>
    <w:rsid w:val="00C36192"/>
    <w:rsid w:val="00C36198"/>
    <w:rsid w:val="00C3639B"/>
    <w:rsid w:val="00C363CF"/>
    <w:rsid w:val="00C3642F"/>
    <w:rsid w:val="00C36736"/>
    <w:rsid w:val="00C36755"/>
    <w:rsid w:val="00C3689C"/>
    <w:rsid w:val="00C36A00"/>
    <w:rsid w:val="00C36C62"/>
    <w:rsid w:val="00C3717A"/>
    <w:rsid w:val="00C37567"/>
    <w:rsid w:val="00C379BE"/>
    <w:rsid w:val="00C37A63"/>
    <w:rsid w:val="00C37AF7"/>
    <w:rsid w:val="00C37B1B"/>
    <w:rsid w:val="00C37D7C"/>
    <w:rsid w:val="00C37E4D"/>
    <w:rsid w:val="00C402FB"/>
    <w:rsid w:val="00C4058A"/>
    <w:rsid w:val="00C40740"/>
    <w:rsid w:val="00C408B1"/>
    <w:rsid w:val="00C4096F"/>
    <w:rsid w:val="00C409A9"/>
    <w:rsid w:val="00C40BB2"/>
    <w:rsid w:val="00C40C06"/>
    <w:rsid w:val="00C40E9D"/>
    <w:rsid w:val="00C40F4E"/>
    <w:rsid w:val="00C40F93"/>
    <w:rsid w:val="00C40FD0"/>
    <w:rsid w:val="00C41C0C"/>
    <w:rsid w:val="00C41CBF"/>
    <w:rsid w:val="00C41D9A"/>
    <w:rsid w:val="00C41E32"/>
    <w:rsid w:val="00C41F29"/>
    <w:rsid w:val="00C41F64"/>
    <w:rsid w:val="00C421AD"/>
    <w:rsid w:val="00C423D3"/>
    <w:rsid w:val="00C424A8"/>
    <w:rsid w:val="00C42503"/>
    <w:rsid w:val="00C428A5"/>
    <w:rsid w:val="00C42B9E"/>
    <w:rsid w:val="00C430FD"/>
    <w:rsid w:val="00C433A9"/>
    <w:rsid w:val="00C43A8C"/>
    <w:rsid w:val="00C43AC6"/>
    <w:rsid w:val="00C43B82"/>
    <w:rsid w:val="00C4410F"/>
    <w:rsid w:val="00C4447E"/>
    <w:rsid w:val="00C445FE"/>
    <w:rsid w:val="00C449B2"/>
    <w:rsid w:val="00C44AF2"/>
    <w:rsid w:val="00C44C0C"/>
    <w:rsid w:val="00C451B9"/>
    <w:rsid w:val="00C4528A"/>
    <w:rsid w:val="00C452ED"/>
    <w:rsid w:val="00C4541E"/>
    <w:rsid w:val="00C456DA"/>
    <w:rsid w:val="00C45BD4"/>
    <w:rsid w:val="00C45BFC"/>
    <w:rsid w:val="00C45EF7"/>
    <w:rsid w:val="00C45F43"/>
    <w:rsid w:val="00C45F79"/>
    <w:rsid w:val="00C462AF"/>
    <w:rsid w:val="00C46427"/>
    <w:rsid w:val="00C464D8"/>
    <w:rsid w:val="00C46E7E"/>
    <w:rsid w:val="00C47055"/>
    <w:rsid w:val="00C47A1B"/>
    <w:rsid w:val="00C47A4D"/>
    <w:rsid w:val="00C47C78"/>
    <w:rsid w:val="00C47D56"/>
    <w:rsid w:val="00C47DF0"/>
    <w:rsid w:val="00C500B0"/>
    <w:rsid w:val="00C50301"/>
    <w:rsid w:val="00C505AE"/>
    <w:rsid w:val="00C50802"/>
    <w:rsid w:val="00C50E61"/>
    <w:rsid w:val="00C50FD3"/>
    <w:rsid w:val="00C510DB"/>
    <w:rsid w:val="00C5110B"/>
    <w:rsid w:val="00C511D1"/>
    <w:rsid w:val="00C5121C"/>
    <w:rsid w:val="00C51718"/>
    <w:rsid w:val="00C51958"/>
    <w:rsid w:val="00C5196F"/>
    <w:rsid w:val="00C51A1D"/>
    <w:rsid w:val="00C51FCA"/>
    <w:rsid w:val="00C52765"/>
    <w:rsid w:val="00C52CE3"/>
    <w:rsid w:val="00C52E0D"/>
    <w:rsid w:val="00C52F08"/>
    <w:rsid w:val="00C5309D"/>
    <w:rsid w:val="00C531EE"/>
    <w:rsid w:val="00C531F8"/>
    <w:rsid w:val="00C53202"/>
    <w:rsid w:val="00C536DE"/>
    <w:rsid w:val="00C53752"/>
    <w:rsid w:val="00C5390F"/>
    <w:rsid w:val="00C539BA"/>
    <w:rsid w:val="00C53A79"/>
    <w:rsid w:val="00C53B87"/>
    <w:rsid w:val="00C53BE1"/>
    <w:rsid w:val="00C53F42"/>
    <w:rsid w:val="00C54088"/>
    <w:rsid w:val="00C5420F"/>
    <w:rsid w:val="00C542AA"/>
    <w:rsid w:val="00C543B0"/>
    <w:rsid w:val="00C547DB"/>
    <w:rsid w:val="00C5485F"/>
    <w:rsid w:val="00C54951"/>
    <w:rsid w:val="00C549A6"/>
    <w:rsid w:val="00C54A56"/>
    <w:rsid w:val="00C54A6B"/>
    <w:rsid w:val="00C54BAE"/>
    <w:rsid w:val="00C54CC5"/>
    <w:rsid w:val="00C54D26"/>
    <w:rsid w:val="00C54F0F"/>
    <w:rsid w:val="00C55351"/>
    <w:rsid w:val="00C55766"/>
    <w:rsid w:val="00C55894"/>
    <w:rsid w:val="00C558F3"/>
    <w:rsid w:val="00C558F8"/>
    <w:rsid w:val="00C55998"/>
    <w:rsid w:val="00C55D3A"/>
    <w:rsid w:val="00C55EBA"/>
    <w:rsid w:val="00C55F07"/>
    <w:rsid w:val="00C562BF"/>
    <w:rsid w:val="00C568D1"/>
    <w:rsid w:val="00C568FC"/>
    <w:rsid w:val="00C56924"/>
    <w:rsid w:val="00C56F7F"/>
    <w:rsid w:val="00C572E6"/>
    <w:rsid w:val="00C57742"/>
    <w:rsid w:val="00C577F0"/>
    <w:rsid w:val="00C57B40"/>
    <w:rsid w:val="00C57BA5"/>
    <w:rsid w:val="00C57C1D"/>
    <w:rsid w:val="00C57CFD"/>
    <w:rsid w:val="00C60062"/>
    <w:rsid w:val="00C600C5"/>
    <w:rsid w:val="00C6013F"/>
    <w:rsid w:val="00C6035E"/>
    <w:rsid w:val="00C604AB"/>
    <w:rsid w:val="00C60794"/>
    <w:rsid w:val="00C60D04"/>
    <w:rsid w:val="00C60DB5"/>
    <w:rsid w:val="00C60F8D"/>
    <w:rsid w:val="00C6159A"/>
    <w:rsid w:val="00C61B8B"/>
    <w:rsid w:val="00C61BA2"/>
    <w:rsid w:val="00C61C8F"/>
    <w:rsid w:val="00C61EC5"/>
    <w:rsid w:val="00C61F01"/>
    <w:rsid w:val="00C61F56"/>
    <w:rsid w:val="00C6203E"/>
    <w:rsid w:val="00C621EE"/>
    <w:rsid w:val="00C62312"/>
    <w:rsid w:val="00C62557"/>
    <w:rsid w:val="00C625C1"/>
    <w:rsid w:val="00C625EE"/>
    <w:rsid w:val="00C626FD"/>
    <w:rsid w:val="00C6294D"/>
    <w:rsid w:val="00C62F62"/>
    <w:rsid w:val="00C633C8"/>
    <w:rsid w:val="00C6358D"/>
    <w:rsid w:val="00C6365D"/>
    <w:rsid w:val="00C6367F"/>
    <w:rsid w:val="00C63CA4"/>
    <w:rsid w:val="00C63D32"/>
    <w:rsid w:val="00C63DC8"/>
    <w:rsid w:val="00C640D1"/>
    <w:rsid w:val="00C64176"/>
    <w:rsid w:val="00C64550"/>
    <w:rsid w:val="00C648AA"/>
    <w:rsid w:val="00C6499F"/>
    <w:rsid w:val="00C64BF0"/>
    <w:rsid w:val="00C64CB1"/>
    <w:rsid w:val="00C64CF7"/>
    <w:rsid w:val="00C65695"/>
    <w:rsid w:val="00C657FD"/>
    <w:rsid w:val="00C6590C"/>
    <w:rsid w:val="00C65DDC"/>
    <w:rsid w:val="00C6615C"/>
    <w:rsid w:val="00C6641F"/>
    <w:rsid w:val="00C664F9"/>
    <w:rsid w:val="00C667E5"/>
    <w:rsid w:val="00C669F6"/>
    <w:rsid w:val="00C66B2F"/>
    <w:rsid w:val="00C66BC5"/>
    <w:rsid w:val="00C66F27"/>
    <w:rsid w:val="00C66F96"/>
    <w:rsid w:val="00C66FC7"/>
    <w:rsid w:val="00C670A2"/>
    <w:rsid w:val="00C670F7"/>
    <w:rsid w:val="00C67283"/>
    <w:rsid w:val="00C673BA"/>
    <w:rsid w:val="00C675AB"/>
    <w:rsid w:val="00C678F6"/>
    <w:rsid w:val="00C678FE"/>
    <w:rsid w:val="00C67990"/>
    <w:rsid w:val="00C679D9"/>
    <w:rsid w:val="00C67A90"/>
    <w:rsid w:val="00C67E02"/>
    <w:rsid w:val="00C67F58"/>
    <w:rsid w:val="00C70033"/>
    <w:rsid w:val="00C70796"/>
    <w:rsid w:val="00C70838"/>
    <w:rsid w:val="00C7093A"/>
    <w:rsid w:val="00C70F08"/>
    <w:rsid w:val="00C71314"/>
    <w:rsid w:val="00C7149D"/>
    <w:rsid w:val="00C717F6"/>
    <w:rsid w:val="00C71D0D"/>
    <w:rsid w:val="00C71E88"/>
    <w:rsid w:val="00C7224B"/>
    <w:rsid w:val="00C7292A"/>
    <w:rsid w:val="00C72AFE"/>
    <w:rsid w:val="00C72BE9"/>
    <w:rsid w:val="00C72CA2"/>
    <w:rsid w:val="00C72E69"/>
    <w:rsid w:val="00C73090"/>
    <w:rsid w:val="00C7351A"/>
    <w:rsid w:val="00C737FB"/>
    <w:rsid w:val="00C737FD"/>
    <w:rsid w:val="00C73931"/>
    <w:rsid w:val="00C73972"/>
    <w:rsid w:val="00C7398C"/>
    <w:rsid w:val="00C73A45"/>
    <w:rsid w:val="00C73A7C"/>
    <w:rsid w:val="00C73F06"/>
    <w:rsid w:val="00C73FB7"/>
    <w:rsid w:val="00C74319"/>
    <w:rsid w:val="00C744A8"/>
    <w:rsid w:val="00C74714"/>
    <w:rsid w:val="00C74FD4"/>
    <w:rsid w:val="00C750E9"/>
    <w:rsid w:val="00C75396"/>
    <w:rsid w:val="00C75443"/>
    <w:rsid w:val="00C75818"/>
    <w:rsid w:val="00C75C3E"/>
    <w:rsid w:val="00C75E15"/>
    <w:rsid w:val="00C7656A"/>
    <w:rsid w:val="00C765F8"/>
    <w:rsid w:val="00C76C0F"/>
    <w:rsid w:val="00C7702E"/>
    <w:rsid w:val="00C771F0"/>
    <w:rsid w:val="00C772FA"/>
    <w:rsid w:val="00C77658"/>
    <w:rsid w:val="00C7798E"/>
    <w:rsid w:val="00C77B5B"/>
    <w:rsid w:val="00C77BD1"/>
    <w:rsid w:val="00C77CD6"/>
    <w:rsid w:val="00C77E25"/>
    <w:rsid w:val="00C801FD"/>
    <w:rsid w:val="00C803C3"/>
    <w:rsid w:val="00C80641"/>
    <w:rsid w:val="00C80779"/>
    <w:rsid w:val="00C80806"/>
    <w:rsid w:val="00C80D32"/>
    <w:rsid w:val="00C80F42"/>
    <w:rsid w:val="00C81360"/>
    <w:rsid w:val="00C81582"/>
    <w:rsid w:val="00C81778"/>
    <w:rsid w:val="00C81AE9"/>
    <w:rsid w:val="00C82048"/>
    <w:rsid w:val="00C821E9"/>
    <w:rsid w:val="00C8242A"/>
    <w:rsid w:val="00C824B2"/>
    <w:rsid w:val="00C824BC"/>
    <w:rsid w:val="00C825AC"/>
    <w:rsid w:val="00C826C1"/>
    <w:rsid w:val="00C82875"/>
    <w:rsid w:val="00C82934"/>
    <w:rsid w:val="00C829E3"/>
    <w:rsid w:val="00C82FD4"/>
    <w:rsid w:val="00C830C9"/>
    <w:rsid w:val="00C83138"/>
    <w:rsid w:val="00C83200"/>
    <w:rsid w:val="00C833B6"/>
    <w:rsid w:val="00C837F8"/>
    <w:rsid w:val="00C83AF7"/>
    <w:rsid w:val="00C84094"/>
    <w:rsid w:val="00C841CE"/>
    <w:rsid w:val="00C84211"/>
    <w:rsid w:val="00C84798"/>
    <w:rsid w:val="00C84CB0"/>
    <w:rsid w:val="00C84D5F"/>
    <w:rsid w:val="00C84D9C"/>
    <w:rsid w:val="00C85143"/>
    <w:rsid w:val="00C85399"/>
    <w:rsid w:val="00C853DA"/>
    <w:rsid w:val="00C85C1F"/>
    <w:rsid w:val="00C85CCE"/>
    <w:rsid w:val="00C85D7E"/>
    <w:rsid w:val="00C85DF8"/>
    <w:rsid w:val="00C8609B"/>
    <w:rsid w:val="00C8656C"/>
    <w:rsid w:val="00C866CA"/>
    <w:rsid w:val="00C86B1A"/>
    <w:rsid w:val="00C872BF"/>
    <w:rsid w:val="00C87339"/>
    <w:rsid w:val="00C875E2"/>
    <w:rsid w:val="00C87649"/>
    <w:rsid w:val="00C8765C"/>
    <w:rsid w:val="00C878A9"/>
    <w:rsid w:val="00C87AFE"/>
    <w:rsid w:val="00C87BBF"/>
    <w:rsid w:val="00C87C99"/>
    <w:rsid w:val="00C87D6E"/>
    <w:rsid w:val="00C87DD4"/>
    <w:rsid w:val="00C87F6D"/>
    <w:rsid w:val="00C9012E"/>
    <w:rsid w:val="00C909AE"/>
    <w:rsid w:val="00C909F9"/>
    <w:rsid w:val="00C90BF0"/>
    <w:rsid w:val="00C90FE0"/>
    <w:rsid w:val="00C91335"/>
    <w:rsid w:val="00C9148C"/>
    <w:rsid w:val="00C91617"/>
    <w:rsid w:val="00C9165B"/>
    <w:rsid w:val="00C91786"/>
    <w:rsid w:val="00C91B66"/>
    <w:rsid w:val="00C91C36"/>
    <w:rsid w:val="00C91DA1"/>
    <w:rsid w:val="00C91F9A"/>
    <w:rsid w:val="00C91FA4"/>
    <w:rsid w:val="00C922B1"/>
    <w:rsid w:val="00C92340"/>
    <w:rsid w:val="00C92698"/>
    <w:rsid w:val="00C92730"/>
    <w:rsid w:val="00C92781"/>
    <w:rsid w:val="00C929FA"/>
    <w:rsid w:val="00C92C10"/>
    <w:rsid w:val="00C93064"/>
    <w:rsid w:val="00C931FD"/>
    <w:rsid w:val="00C9338A"/>
    <w:rsid w:val="00C93747"/>
    <w:rsid w:val="00C93D10"/>
    <w:rsid w:val="00C94003"/>
    <w:rsid w:val="00C9454B"/>
    <w:rsid w:val="00C95108"/>
    <w:rsid w:val="00C95227"/>
    <w:rsid w:val="00C95438"/>
    <w:rsid w:val="00C955C7"/>
    <w:rsid w:val="00C95924"/>
    <w:rsid w:val="00C964B0"/>
    <w:rsid w:val="00C966BB"/>
    <w:rsid w:val="00C966DD"/>
    <w:rsid w:val="00C96793"/>
    <w:rsid w:val="00C968C1"/>
    <w:rsid w:val="00C968E8"/>
    <w:rsid w:val="00C96C1F"/>
    <w:rsid w:val="00C96FA4"/>
    <w:rsid w:val="00C9720F"/>
    <w:rsid w:val="00C97373"/>
    <w:rsid w:val="00C97E77"/>
    <w:rsid w:val="00CA0228"/>
    <w:rsid w:val="00CA0598"/>
    <w:rsid w:val="00CA0B1B"/>
    <w:rsid w:val="00CA1013"/>
    <w:rsid w:val="00CA1756"/>
    <w:rsid w:val="00CA1AE7"/>
    <w:rsid w:val="00CA1B79"/>
    <w:rsid w:val="00CA1E3D"/>
    <w:rsid w:val="00CA1E78"/>
    <w:rsid w:val="00CA1FB2"/>
    <w:rsid w:val="00CA1FCD"/>
    <w:rsid w:val="00CA205B"/>
    <w:rsid w:val="00CA21DE"/>
    <w:rsid w:val="00CA244C"/>
    <w:rsid w:val="00CA259F"/>
    <w:rsid w:val="00CA2821"/>
    <w:rsid w:val="00CA2C15"/>
    <w:rsid w:val="00CA2C80"/>
    <w:rsid w:val="00CA2D01"/>
    <w:rsid w:val="00CA300D"/>
    <w:rsid w:val="00CA30E1"/>
    <w:rsid w:val="00CA32AE"/>
    <w:rsid w:val="00CA3339"/>
    <w:rsid w:val="00CA3607"/>
    <w:rsid w:val="00CA36CC"/>
    <w:rsid w:val="00CA3758"/>
    <w:rsid w:val="00CA3EF8"/>
    <w:rsid w:val="00CA3FA3"/>
    <w:rsid w:val="00CA41F2"/>
    <w:rsid w:val="00CA44C5"/>
    <w:rsid w:val="00CA4BE2"/>
    <w:rsid w:val="00CA4F27"/>
    <w:rsid w:val="00CA5037"/>
    <w:rsid w:val="00CA518C"/>
    <w:rsid w:val="00CA5439"/>
    <w:rsid w:val="00CA5656"/>
    <w:rsid w:val="00CA5717"/>
    <w:rsid w:val="00CA586C"/>
    <w:rsid w:val="00CA5882"/>
    <w:rsid w:val="00CA58CE"/>
    <w:rsid w:val="00CA5A89"/>
    <w:rsid w:val="00CA5B33"/>
    <w:rsid w:val="00CA5B4F"/>
    <w:rsid w:val="00CA5CD4"/>
    <w:rsid w:val="00CA5D1E"/>
    <w:rsid w:val="00CA5E3B"/>
    <w:rsid w:val="00CA603D"/>
    <w:rsid w:val="00CA6235"/>
    <w:rsid w:val="00CA63AF"/>
    <w:rsid w:val="00CA674A"/>
    <w:rsid w:val="00CA6A94"/>
    <w:rsid w:val="00CA6BB6"/>
    <w:rsid w:val="00CA6E60"/>
    <w:rsid w:val="00CA734A"/>
    <w:rsid w:val="00CA7592"/>
    <w:rsid w:val="00CA773D"/>
    <w:rsid w:val="00CA7911"/>
    <w:rsid w:val="00CA7BA4"/>
    <w:rsid w:val="00CA7C65"/>
    <w:rsid w:val="00CA7E23"/>
    <w:rsid w:val="00CA7E29"/>
    <w:rsid w:val="00CB0116"/>
    <w:rsid w:val="00CB0183"/>
    <w:rsid w:val="00CB0240"/>
    <w:rsid w:val="00CB0C38"/>
    <w:rsid w:val="00CB0D6F"/>
    <w:rsid w:val="00CB12BF"/>
    <w:rsid w:val="00CB13FC"/>
    <w:rsid w:val="00CB15D2"/>
    <w:rsid w:val="00CB1674"/>
    <w:rsid w:val="00CB172E"/>
    <w:rsid w:val="00CB1D65"/>
    <w:rsid w:val="00CB1E61"/>
    <w:rsid w:val="00CB1EDC"/>
    <w:rsid w:val="00CB1EF8"/>
    <w:rsid w:val="00CB2002"/>
    <w:rsid w:val="00CB2175"/>
    <w:rsid w:val="00CB2540"/>
    <w:rsid w:val="00CB2A35"/>
    <w:rsid w:val="00CB2C40"/>
    <w:rsid w:val="00CB2D2D"/>
    <w:rsid w:val="00CB2F2B"/>
    <w:rsid w:val="00CB3106"/>
    <w:rsid w:val="00CB3443"/>
    <w:rsid w:val="00CB3460"/>
    <w:rsid w:val="00CB397B"/>
    <w:rsid w:val="00CB3C4F"/>
    <w:rsid w:val="00CB3D69"/>
    <w:rsid w:val="00CB3FFC"/>
    <w:rsid w:val="00CB4451"/>
    <w:rsid w:val="00CB448E"/>
    <w:rsid w:val="00CB44D3"/>
    <w:rsid w:val="00CB45F1"/>
    <w:rsid w:val="00CB47D1"/>
    <w:rsid w:val="00CB48E2"/>
    <w:rsid w:val="00CB4E22"/>
    <w:rsid w:val="00CB560D"/>
    <w:rsid w:val="00CB5E9B"/>
    <w:rsid w:val="00CB5FBE"/>
    <w:rsid w:val="00CB611B"/>
    <w:rsid w:val="00CB63EC"/>
    <w:rsid w:val="00CB64BD"/>
    <w:rsid w:val="00CB6DA5"/>
    <w:rsid w:val="00CB6EE5"/>
    <w:rsid w:val="00CB6F87"/>
    <w:rsid w:val="00CB700E"/>
    <w:rsid w:val="00CB7146"/>
    <w:rsid w:val="00CB71FC"/>
    <w:rsid w:val="00CB720F"/>
    <w:rsid w:val="00CB74F3"/>
    <w:rsid w:val="00CB76F7"/>
    <w:rsid w:val="00CB77C9"/>
    <w:rsid w:val="00CB7C78"/>
    <w:rsid w:val="00CB7E0F"/>
    <w:rsid w:val="00CB7E85"/>
    <w:rsid w:val="00CC00D4"/>
    <w:rsid w:val="00CC050A"/>
    <w:rsid w:val="00CC0697"/>
    <w:rsid w:val="00CC0E07"/>
    <w:rsid w:val="00CC1070"/>
    <w:rsid w:val="00CC131E"/>
    <w:rsid w:val="00CC1361"/>
    <w:rsid w:val="00CC1503"/>
    <w:rsid w:val="00CC16A0"/>
    <w:rsid w:val="00CC1877"/>
    <w:rsid w:val="00CC19CA"/>
    <w:rsid w:val="00CC1F53"/>
    <w:rsid w:val="00CC2300"/>
    <w:rsid w:val="00CC2345"/>
    <w:rsid w:val="00CC253B"/>
    <w:rsid w:val="00CC293F"/>
    <w:rsid w:val="00CC2FDA"/>
    <w:rsid w:val="00CC32C4"/>
    <w:rsid w:val="00CC39C8"/>
    <w:rsid w:val="00CC3C48"/>
    <w:rsid w:val="00CC3D26"/>
    <w:rsid w:val="00CC3F8D"/>
    <w:rsid w:val="00CC4084"/>
    <w:rsid w:val="00CC439F"/>
    <w:rsid w:val="00CC458C"/>
    <w:rsid w:val="00CC461C"/>
    <w:rsid w:val="00CC4622"/>
    <w:rsid w:val="00CC46DF"/>
    <w:rsid w:val="00CC4B1E"/>
    <w:rsid w:val="00CC4C01"/>
    <w:rsid w:val="00CC4E58"/>
    <w:rsid w:val="00CC5429"/>
    <w:rsid w:val="00CC5444"/>
    <w:rsid w:val="00CC58F3"/>
    <w:rsid w:val="00CC6118"/>
    <w:rsid w:val="00CC62C8"/>
    <w:rsid w:val="00CC647C"/>
    <w:rsid w:val="00CC6657"/>
    <w:rsid w:val="00CC69BE"/>
    <w:rsid w:val="00CC6CA4"/>
    <w:rsid w:val="00CC6E24"/>
    <w:rsid w:val="00CC6E6C"/>
    <w:rsid w:val="00CC7265"/>
    <w:rsid w:val="00CC784F"/>
    <w:rsid w:val="00CC7B92"/>
    <w:rsid w:val="00CC7C91"/>
    <w:rsid w:val="00CD07F3"/>
    <w:rsid w:val="00CD0A92"/>
    <w:rsid w:val="00CD0B44"/>
    <w:rsid w:val="00CD1223"/>
    <w:rsid w:val="00CD132E"/>
    <w:rsid w:val="00CD15AC"/>
    <w:rsid w:val="00CD19E7"/>
    <w:rsid w:val="00CD1CB1"/>
    <w:rsid w:val="00CD1D4B"/>
    <w:rsid w:val="00CD1ED5"/>
    <w:rsid w:val="00CD2141"/>
    <w:rsid w:val="00CD2468"/>
    <w:rsid w:val="00CD29C6"/>
    <w:rsid w:val="00CD29DC"/>
    <w:rsid w:val="00CD2A13"/>
    <w:rsid w:val="00CD2A7C"/>
    <w:rsid w:val="00CD2C0F"/>
    <w:rsid w:val="00CD2C34"/>
    <w:rsid w:val="00CD323A"/>
    <w:rsid w:val="00CD32D5"/>
    <w:rsid w:val="00CD32D9"/>
    <w:rsid w:val="00CD349D"/>
    <w:rsid w:val="00CD34AF"/>
    <w:rsid w:val="00CD388B"/>
    <w:rsid w:val="00CD3A3E"/>
    <w:rsid w:val="00CD3A53"/>
    <w:rsid w:val="00CD3B2D"/>
    <w:rsid w:val="00CD418B"/>
    <w:rsid w:val="00CD44EE"/>
    <w:rsid w:val="00CD4D66"/>
    <w:rsid w:val="00CD58E7"/>
    <w:rsid w:val="00CD59AD"/>
    <w:rsid w:val="00CD5A31"/>
    <w:rsid w:val="00CD5E19"/>
    <w:rsid w:val="00CD66D7"/>
    <w:rsid w:val="00CD6A9A"/>
    <w:rsid w:val="00CD6B20"/>
    <w:rsid w:val="00CD6B58"/>
    <w:rsid w:val="00CD6C27"/>
    <w:rsid w:val="00CD6CF6"/>
    <w:rsid w:val="00CD6D56"/>
    <w:rsid w:val="00CD7598"/>
    <w:rsid w:val="00CD7DBB"/>
    <w:rsid w:val="00CD7DF7"/>
    <w:rsid w:val="00CD7E0C"/>
    <w:rsid w:val="00CE095E"/>
    <w:rsid w:val="00CE0B5A"/>
    <w:rsid w:val="00CE0C2E"/>
    <w:rsid w:val="00CE0F85"/>
    <w:rsid w:val="00CE118A"/>
    <w:rsid w:val="00CE1330"/>
    <w:rsid w:val="00CE141D"/>
    <w:rsid w:val="00CE1448"/>
    <w:rsid w:val="00CE1898"/>
    <w:rsid w:val="00CE1E07"/>
    <w:rsid w:val="00CE1E9F"/>
    <w:rsid w:val="00CE2145"/>
    <w:rsid w:val="00CE24E7"/>
    <w:rsid w:val="00CE2595"/>
    <w:rsid w:val="00CE2621"/>
    <w:rsid w:val="00CE28FE"/>
    <w:rsid w:val="00CE2961"/>
    <w:rsid w:val="00CE29B8"/>
    <w:rsid w:val="00CE2D77"/>
    <w:rsid w:val="00CE2D7D"/>
    <w:rsid w:val="00CE2FE3"/>
    <w:rsid w:val="00CE35A1"/>
    <w:rsid w:val="00CE3D7F"/>
    <w:rsid w:val="00CE3DFB"/>
    <w:rsid w:val="00CE413C"/>
    <w:rsid w:val="00CE4296"/>
    <w:rsid w:val="00CE44A5"/>
    <w:rsid w:val="00CE472D"/>
    <w:rsid w:val="00CE48CD"/>
    <w:rsid w:val="00CE4976"/>
    <w:rsid w:val="00CE5979"/>
    <w:rsid w:val="00CE59E4"/>
    <w:rsid w:val="00CE5C24"/>
    <w:rsid w:val="00CE5CEF"/>
    <w:rsid w:val="00CE603F"/>
    <w:rsid w:val="00CE64AB"/>
    <w:rsid w:val="00CE696B"/>
    <w:rsid w:val="00CE69BF"/>
    <w:rsid w:val="00CE6C5B"/>
    <w:rsid w:val="00CE6CF0"/>
    <w:rsid w:val="00CE6EA7"/>
    <w:rsid w:val="00CE6EC8"/>
    <w:rsid w:val="00CE6F4A"/>
    <w:rsid w:val="00CE7A32"/>
    <w:rsid w:val="00CE7E4C"/>
    <w:rsid w:val="00CF04FC"/>
    <w:rsid w:val="00CF0963"/>
    <w:rsid w:val="00CF097E"/>
    <w:rsid w:val="00CF148A"/>
    <w:rsid w:val="00CF1509"/>
    <w:rsid w:val="00CF15D1"/>
    <w:rsid w:val="00CF15FB"/>
    <w:rsid w:val="00CF1FB2"/>
    <w:rsid w:val="00CF2307"/>
    <w:rsid w:val="00CF2419"/>
    <w:rsid w:val="00CF245E"/>
    <w:rsid w:val="00CF25AD"/>
    <w:rsid w:val="00CF260A"/>
    <w:rsid w:val="00CF2A70"/>
    <w:rsid w:val="00CF2AD4"/>
    <w:rsid w:val="00CF2BF8"/>
    <w:rsid w:val="00CF2C3B"/>
    <w:rsid w:val="00CF2D72"/>
    <w:rsid w:val="00CF2EFD"/>
    <w:rsid w:val="00CF2F07"/>
    <w:rsid w:val="00CF3407"/>
    <w:rsid w:val="00CF38BA"/>
    <w:rsid w:val="00CF3A07"/>
    <w:rsid w:val="00CF486F"/>
    <w:rsid w:val="00CF4B9D"/>
    <w:rsid w:val="00CF51C8"/>
    <w:rsid w:val="00CF52CF"/>
    <w:rsid w:val="00CF52EF"/>
    <w:rsid w:val="00CF565D"/>
    <w:rsid w:val="00CF5803"/>
    <w:rsid w:val="00CF58F0"/>
    <w:rsid w:val="00CF5A10"/>
    <w:rsid w:val="00CF5A54"/>
    <w:rsid w:val="00CF63AB"/>
    <w:rsid w:val="00CF675E"/>
    <w:rsid w:val="00CF6973"/>
    <w:rsid w:val="00CF6C31"/>
    <w:rsid w:val="00CF6D15"/>
    <w:rsid w:val="00CF6EAB"/>
    <w:rsid w:val="00CF714F"/>
    <w:rsid w:val="00CF74C1"/>
    <w:rsid w:val="00D00252"/>
    <w:rsid w:val="00D00253"/>
    <w:rsid w:val="00D004A5"/>
    <w:rsid w:val="00D004B1"/>
    <w:rsid w:val="00D00585"/>
    <w:rsid w:val="00D007C1"/>
    <w:rsid w:val="00D0098D"/>
    <w:rsid w:val="00D00D0E"/>
    <w:rsid w:val="00D00EF8"/>
    <w:rsid w:val="00D01259"/>
    <w:rsid w:val="00D0186B"/>
    <w:rsid w:val="00D01A45"/>
    <w:rsid w:val="00D01B6D"/>
    <w:rsid w:val="00D01F2D"/>
    <w:rsid w:val="00D02164"/>
    <w:rsid w:val="00D021A7"/>
    <w:rsid w:val="00D026E9"/>
    <w:rsid w:val="00D02942"/>
    <w:rsid w:val="00D02E44"/>
    <w:rsid w:val="00D03269"/>
    <w:rsid w:val="00D0352C"/>
    <w:rsid w:val="00D03F0B"/>
    <w:rsid w:val="00D03F65"/>
    <w:rsid w:val="00D03F67"/>
    <w:rsid w:val="00D042CB"/>
    <w:rsid w:val="00D04336"/>
    <w:rsid w:val="00D043F2"/>
    <w:rsid w:val="00D04402"/>
    <w:rsid w:val="00D04506"/>
    <w:rsid w:val="00D04753"/>
    <w:rsid w:val="00D0480A"/>
    <w:rsid w:val="00D04935"/>
    <w:rsid w:val="00D04B9F"/>
    <w:rsid w:val="00D0533F"/>
    <w:rsid w:val="00D053E6"/>
    <w:rsid w:val="00D055D2"/>
    <w:rsid w:val="00D0566E"/>
    <w:rsid w:val="00D05799"/>
    <w:rsid w:val="00D059F5"/>
    <w:rsid w:val="00D05A24"/>
    <w:rsid w:val="00D05C08"/>
    <w:rsid w:val="00D05D7B"/>
    <w:rsid w:val="00D05E1C"/>
    <w:rsid w:val="00D062A2"/>
    <w:rsid w:val="00D063AD"/>
    <w:rsid w:val="00D0670D"/>
    <w:rsid w:val="00D067A7"/>
    <w:rsid w:val="00D067EF"/>
    <w:rsid w:val="00D0697A"/>
    <w:rsid w:val="00D07070"/>
    <w:rsid w:val="00D07113"/>
    <w:rsid w:val="00D073E5"/>
    <w:rsid w:val="00D074B0"/>
    <w:rsid w:val="00D07898"/>
    <w:rsid w:val="00D1011C"/>
    <w:rsid w:val="00D102BF"/>
    <w:rsid w:val="00D102F7"/>
    <w:rsid w:val="00D10546"/>
    <w:rsid w:val="00D106CD"/>
    <w:rsid w:val="00D10950"/>
    <w:rsid w:val="00D10E5A"/>
    <w:rsid w:val="00D1111E"/>
    <w:rsid w:val="00D11464"/>
    <w:rsid w:val="00D11677"/>
    <w:rsid w:val="00D11696"/>
    <w:rsid w:val="00D11819"/>
    <w:rsid w:val="00D118DA"/>
    <w:rsid w:val="00D11C9F"/>
    <w:rsid w:val="00D11D6F"/>
    <w:rsid w:val="00D11EBE"/>
    <w:rsid w:val="00D1225B"/>
    <w:rsid w:val="00D12408"/>
    <w:rsid w:val="00D12496"/>
    <w:rsid w:val="00D12693"/>
    <w:rsid w:val="00D12790"/>
    <w:rsid w:val="00D13A1D"/>
    <w:rsid w:val="00D13C9E"/>
    <w:rsid w:val="00D13FEC"/>
    <w:rsid w:val="00D14582"/>
    <w:rsid w:val="00D147A8"/>
    <w:rsid w:val="00D14BD4"/>
    <w:rsid w:val="00D14C30"/>
    <w:rsid w:val="00D14D65"/>
    <w:rsid w:val="00D14E96"/>
    <w:rsid w:val="00D14F5A"/>
    <w:rsid w:val="00D1508A"/>
    <w:rsid w:val="00D15300"/>
    <w:rsid w:val="00D154E7"/>
    <w:rsid w:val="00D155F0"/>
    <w:rsid w:val="00D159E0"/>
    <w:rsid w:val="00D15F47"/>
    <w:rsid w:val="00D1608C"/>
    <w:rsid w:val="00D16171"/>
    <w:rsid w:val="00D162D4"/>
    <w:rsid w:val="00D163B7"/>
    <w:rsid w:val="00D16907"/>
    <w:rsid w:val="00D16943"/>
    <w:rsid w:val="00D16DFC"/>
    <w:rsid w:val="00D1706E"/>
    <w:rsid w:val="00D1726A"/>
    <w:rsid w:val="00D173E9"/>
    <w:rsid w:val="00D174B1"/>
    <w:rsid w:val="00D1775E"/>
    <w:rsid w:val="00D1799B"/>
    <w:rsid w:val="00D20302"/>
    <w:rsid w:val="00D20380"/>
    <w:rsid w:val="00D207B5"/>
    <w:rsid w:val="00D208CF"/>
    <w:rsid w:val="00D20AFB"/>
    <w:rsid w:val="00D211A0"/>
    <w:rsid w:val="00D21691"/>
    <w:rsid w:val="00D21968"/>
    <w:rsid w:val="00D219E6"/>
    <w:rsid w:val="00D21BD4"/>
    <w:rsid w:val="00D21CB9"/>
    <w:rsid w:val="00D21DA1"/>
    <w:rsid w:val="00D21E01"/>
    <w:rsid w:val="00D21FCF"/>
    <w:rsid w:val="00D22014"/>
    <w:rsid w:val="00D220DE"/>
    <w:rsid w:val="00D2220A"/>
    <w:rsid w:val="00D22606"/>
    <w:rsid w:val="00D22675"/>
    <w:rsid w:val="00D228F8"/>
    <w:rsid w:val="00D22D07"/>
    <w:rsid w:val="00D22EC0"/>
    <w:rsid w:val="00D22FEF"/>
    <w:rsid w:val="00D2302B"/>
    <w:rsid w:val="00D233B1"/>
    <w:rsid w:val="00D233D4"/>
    <w:rsid w:val="00D23846"/>
    <w:rsid w:val="00D23904"/>
    <w:rsid w:val="00D239DA"/>
    <w:rsid w:val="00D23AB0"/>
    <w:rsid w:val="00D23B42"/>
    <w:rsid w:val="00D23C0F"/>
    <w:rsid w:val="00D23F4A"/>
    <w:rsid w:val="00D24134"/>
    <w:rsid w:val="00D2436E"/>
    <w:rsid w:val="00D2438E"/>
    <w:rsid w:val="00D24761"/>
    <w:rsid w:val="00D248EC"/>
    <w:rsid w:val="00D24DA7"/>
    <w:rsid w:val="00D24DE3"/>
    <w:rsid w:val="00D24E93"/>
    <w:rsid w:val="00D2501E"/>
    <w:rsid w:val="00D25295"/>
    <w:rsid w:val="00D25662"/>
    <w:rsid w:val="00D25AAB"/>
    <w:rsid w:val="00D25B9A"/>
    <w:rsid w:val="00D25CBF"/>
    <w:rsid w:val="00D26101"/>
    <w:rsid w:val="00D2648A"/>
    <w:rsid w:val="00D26605"/>
    <w:rsid w:val="00D2667F"/>
    <w:rsid w:val="00D26A10"/>
    <w:rsid w:val="00D26D1A"/>
    <w:rsid w:val="00D26E9B"/>
    <w:rsid w:val="00D270A5"/>
    <w:rsid w:val="00D2717A"/>
    <w:rsid w:val="00D27552"/>
    <w:rsid w:val="00D27597"/>
    <w:rsid w:val="00D2762D"/>
    <w:rsid w:val="00D2795C"/>
    <w:rsid w:val="00D27999"/>
    <w:rsid w:val="00D27E9F"/>
    <w:rsid w:val="00D3003B"/>
    <w:rsid w:val="00D30518"/>
    <w:rsid w:val="00D30604"/>
    <w:rsid w:val="00D3060E"/>
    <w:rsid w:val="00D308BA"/>
    <w:rsid w:val="00D30A56"/>
    <w:rsid w:val="00D30BCB"/>
    <w:rsid w:val="00D30E32"/>
    <w:rsid w:val="00D30FB8"/>
    <w:rsid w:val="00D3119B"/>
    <w:rsid w:val="00D31231"/>
    <w:rsid w:val="00D31302"/>
    <w:rsid w:val="00D31C11"/>
    <w:rsid w:val="00D31D52"/>
    <w:rsid w:val="00D31EB2"/>
    <w:rsid w:val="00D31F54"/>
    <w:rsid w:val="00D32287"/>
    <w:rsid w:val="00D32772"/>
    <w:rsid w:val="00D327ED"/>
    <w:rsid w:val="00D3292F"/>
    <w:rsid w:val="00D32A4A"/>
    <w:rsid w:val="00D32B67"/>
    <w:rsid w:val="00D32FB5"/>
    <w:rsid w:val="00D33200"/>
    <w:rsid w:val="00D332C9"/>
    <w:rsid w:val="00D33AB2"/>
    <w:rsid w:val="00D33C3E"/>
    <w:rsid w:val="00D33CE3"/>
    <w:rsid w:val="00D3417A"/>
    <w:rsid w:val="00D341ED"/>
    <w:rsid w:val="00D344E7"/>
    <w:rsid w:val="00D34512"/>
    <w:rsid w:val="00D349D4"/>
    <w:rsid w:val="00D34B52"/>
    <w:rsid w:val="00D34BCB"/>
    <w:rsid w:val="00D34CD3"/>
    <w:rsid w:val="00D351EB"/>
    <w:rsid w:val="00D35455"/>
    <w:rsid w:val="00D3555E"/>
    <w:rsid w:val="00D355DB"/>
    <w:rsid w:val="00D35A82"/>
    <w:rsid w:val="00D35C27"/>
    <w:rsid w:val="00D35C8F"/>
    <w:rsid w:val="00D35EE9"/>
    <w:rsid w:val="00D35FAB"/>
    <w:rsid w:val="00D362AA"/>
    <w:rsid w:val="00D36530"/>
    <w:rsid w:val="00D36774"/>
    <w:rsid w:val="00D36C39"/>
    <w:rsid w:val="00D36DE0"/>
    <w:rsid w:val="00D36EF6"/>
    <w:rsid w:val="00D3721C"/>
    <w:rsid w:val="00D372A6"/>
    <w:rsid w:val="00D37774"/>
    <w:rsid w:val="00D377B6"/>
    <w:rsid w:val="00D37B09"/>
    <w:rsid w:val="00D37BED"/>
    <w:rsid w:val="00D403F9"/>
    <w:rsid w:val="00D40411"/>
    <w:rsid w:val="00D40636"/>
    <w:rsid w:val="00D40F1F"/>
    <w:rsid w:val="00D40FFD"/>
    <w:rsid w:val="00D4108A"/>
    <w:rsid w:val="00D414DF"/>
    <w:rsid w:val="00D41510"/>
    <w:rsid w:val="00D415B2"/>
    <w:rsid w:val="00D41902"/>
    <w:rsid w:val="00D4252D"/>
    <w:rsid w:val="00D4257A"/>
    <w:rsid w:val="00D428E8"/>
    <w:rsid w:val="00D42FC1"/>
    <w:rsid w:val="00D42FF3"/>
    <w:rsid w:val="00D4304D"/>
    <w:rsid w:val="00D43549"/>
    <w:rsid w:val="00D4379A"/>
    <w:rsid w:val="00D4398D"/>
    <w:rsid w:val="00D43E02"/>
    <w:rsid w:val="00D44231"/>
    <w:rsid w:val="00D44482"/>
    <w:rsid w:val="00D4454C"/>
    <w:rsid w:val="00D446E6"/>
    <w:rsid w:val="00D447AB"/>
    <w:rsid w:val="00D44885"/>
    <w:rsid w:val="00D4494A"/>
    <w:rsid w:val="00D44DBB"/>
    <w:rsid w:val="00D44DD9"/>
    <w:rsid w:val="00D44DEE"/>
    <w:rsid w:val="00D44FD4"/>
    <w:rsid w:val="00D451D9"/>
    <w:rsid w:val="00D45517"/>
    <w:rsid w:val="00D458EF"/>
    <w:rsid w:val="00D45A0B"/>
    <w:rsid w:val="00D45A0D"/>
    <w:rsid w:val="00D45A41"/>
    <w:rsid w:val="00D460EC"/>
    <w:rsid w:val="00D46599"/>
    <w:rsid w:val="00D466EE"/>
    <w:rsid w:val="00D46827"/>
    <w:rsid w:val="00D469AC"/>
    <w:rsid w:val="00D471E0"/>
    <w:rsid w:val="00D504E8"/>
    <w:rsid w:val="00D5094D"/>
    <w:rsid w:val="00D50AB2"/>
    <w:rsid w:val="00D50DD2"/>
    <w:rsid w:val="00D51039"/>
    <w:rsid w:val="00D5123D"/>
    <w:rsid w:val="00D5130E"/>
    <w:rsid w:val="00D51805"/>
    <w:rsid w:val="00D5186B"/>
    <w:rsid w:val="00D51B95"/>
    <w:rsid w:val="00D51D9F"/>
    <w:rsid w:val="00D51FA1"/>
    <w:rsid w:val="00D520FB"/>
    <w:rsid w:val="00D5240F"/>
    <w:rsid w:val="00D5275D"/>
    <w:rsid w:val="00D52B45"/>
    <w:rsid w:val="00D52E90"/>
    <w:rsid w:val="00D52F10"/>
    <w:rsid w:val="00D52F4B"/>
    <w:rsid w:val="00D53321"/>
    <w:rsid w:val="00D535F1"/>
    <w:rsid w:val="00D5385A"/>
    <w:rsid w:val="00D53905"/>
    <w:rsid w:val="00D53ADB"/>
    <w:rsid w:val="00D53C42"/>
    <w:rsid w:val="00D540A3"/>
    <w:rsid w:val="00D543A3"/>
    <w:rsid w:val="00D5462C"/>
    <w:rsid w:val="00D54874"/>
    <w:rsid w:val="00D5488C"/>
    <w:rsid w:val="00D54A1F"/>
    <w:rsid w:val="00D54A41"/>
    <w:rsid w:val="00D54C03"/>
    <w:rsid w:val="00D551CF"/>
    <w:rsid w:val="00D5530B"/>
    <w:rsid w:val="00D5596B"/>
    <w:rsid w:val="00D55AA1"/>
    <w:rsid w:val="00D55FFF"/>
    <w:rsid w:val="00D5607E"/>
    <w:rsid w:val="00D56921"/>
    <w:rsid w:val="00D56BDF"/>
    <w:rsid w:val="00D5738C"/>
    <w:rsid w:val="00D57567"/>
    <w:rsid w:val="00D57752"/>
    <w:rsid w:val="00D57853"/>
    <w:rsid w:val="00D57ADD"/>
    <w:rsid w:val="00D57C8F"/>
    <w:rsid w:val="00D601F5"/>
    <w:rsid w:val="00D6020D"/>
    <w:rsid w:val="00D603CA"/>
    <w:rsid w:val="00D604E2"/>
    <w:rsid w:val="00D606B3"/>
    <w:rsid w:val="00D60D12"/>
    <w:rsid w:val="00D61125"/>
    <w:rsid w:val="00D611C8"/>
    <w:rsid w:val="00D61308"/>
    <w:rsid w:val="00D613CD"/>
    <w:rsid w:val="00D61545"/>
    <w:rsid w:val="00D61635"/>
    <w:rsid w:val="00D61849"/>
    <w:rsid w:val="00D61880"/>
    <w:rsid w:val="00D61977"/>
    <w:rsid w:val="00D61F1F"/>
    <w:rsid w:val="00D62372"/>
    <w:rsid w:val="00D62481"/>
    <w:rsid w:val="00D6254A"/>
    <w:rsid w:val="00D627BA"/>
    <w:rsid w:val="00D627F1"/>
    <w:rsid w:val="00D62C67"/>
    <w:rsid w:val="00D63148"/>
    <w:rsid w:val="00D6337C"/>
    <w:rsid w:val="00D633DA"/>
    <w:rsid w:val="00D634DF"/>
    <w:rsid w:val="00D63DCF"/>
    <w:rsid w:val="00D63EAC"/>
    <w:rsid w:val="00D64091"/>
    <w:rsid w:val="00D6409C"/>
    <w:rsid w:val="00D64153"/>
    <w:rsid w:val="00D6443C"/>
    <w:rsid w:val="00D644D4"/>
    <w:rsid w:val="00D64942"/>
    <w:rsid w:val="00D64B30"/>
    <w:rsid w:val="00D64C45"/>
    <w:rsid w:val="00D65046"/>
    <w:rsid w:val="00D652DC"/>
    <w:rsid w:val="00D65423"/>
    <w:rsid w:val="00D6557F"/>
    <w:rsid w:val="00D6598F"/>
    <w:rsid w:val="00D65A2D"/>
    <w:rsid w:val="00D65C04"/>
    <w:rsid w:val="00D65F7F"/>
    <w:rsid w:val="00D66363"/>
    <w:rsid w:val="00D66F46"/>
    <w:rsid w:val="00D67436"/>
    <w:rsid w:val="00D67A25"/>
    <w:rsid w:val="00D67B4A"/>
    <w:rsid w:val="00D67DA4"/>
    <w:rsid w:val="00D67FB9"/>
    <w:rsid w:val="00D704B6"/>
    <w:rsid w:val="00D705A0"/>
    <w:rsid w:val="00D70CCF"/>
    <w:rsid w:val="00D7108D"/>
    <w:rsid w:val="00D716C1"/>
    <w:rsid w:val="00D716EF"/>
    <w:rsid w:val="00D717E6"/>
    <w:rsid w:val="00D723EA"/>
    <w:rsid w:val="00D72874"/>
    <w:rsid w:val="00D72A7D"/>
    <w:rsid w:val="00D733D8"/>
    <w:rsid w:val="00D73937"/>
    <w:rsid w:val="00D73973"/>
    <w:rsid w:val="00D73992"/>
    <w:rsid w:val="00D73999"/>
    <w:rsid w:val="00D73BEF"/>
    <w:rsid w:val="00D73EA0"/>
    <w:rsid w:val="00D7402E"/>
    <w:rsid w:val="00D7426C"/>
    <w:rsid w:val="00D74277"/>
    <w:rsid w:val="00D742CB"/>
    <w:rsid w:val="00D74399"/>
    <w:rsid w:val="00D7490A"/>
    <w:rsid w:val="00D74B0D"/>
    <w:rsid w:val="00D75196"/>
    <w:rsid w:val="00D75352"/>
    <w:rsid w:val="00D75A5F"/>
    <w:rsid w:val="00D75BFC"/>
    <w:rsid w:val="00D75E29"/>
    <w:rsid w:val="00D75E45"/>
    <w:rsid w:val="00D75F5A"/>
    <w:rsid w:val="00D75FB1"/>
    <w:rsid w:val="00D75FF3"/>
    <w:rsid w:val="00D7617C"/>
    <w:rsid w:val="00D763EB"/>
    <w:rsid w:val="00D76571"/>
    <w:rsid w:val="00D76A1E"/>
    <w:rsid w:val="00D76B33"/>
    <w:rsid w:val="00D76C6B"/>
    <w:rsid w:val="00D76EB0"/>
    <w:rsid w:val="00D7700D"/>
    <w:rsid w:val="00D77159"/>
    <w:rsid w:val="00D7724D"/>
    <w:rsid w:val="00D775F9"/>
    <w:rsid w:val="00D77ABE"/>
    <w:rsid w:val="00D77E02"/>
    <w:rsid w:val="00D8025B"/>
    <w:rsid w:val="00D802CD"/>
    <w:rsid w:val="00D80487"/>
    <w:rsid w:val="00D804B1"/>
    <w:rsid w:val="00D81270"/>
    <w:rsid w:val="00D8142E"/>
    <w:rsid w:val="00D816BD"/>
    <w:rsid w:val="00D81841"/>
    <w:rsid w:val="00D81885"/>
    <w:rsid w:val="00D81D11"/>
    <w:rsid w:val="00D81FE3"/>
    <w:rsid w:val="00D82220"/>
    <w:rsid w:val="00D8274E"/>
    <w:rsid w:val="00D827FF"/>
    <w:rsid w:val="00D82C82"/>
    <w:rsid w:val="00D82F6A"/>
    <w:rsid w:val="00D831AE"/>
    <w:rsid w:val="00D839D6"/>
    <w:rsid w:val="00D841BF"/>
    <w:rsid w:val="00D841D6"/>
    <w:rsid w:val="00D844B8"/>
    <w:rsid w:val="00D847C2"/>
    <w:rsid w:val="00D84C6E"/>
    <w:rsid w:val="00D84ECF"/>
    <w:rsid w:val="00D85242"/>
    <w:rsid w:val="00D852CA"/>
    <w:rsid w:val="00D85574"/>
    <w:rsid w:val="00D856B9"/>
    <w:rsid w:val="00D858FE"/>
    <w:rsid w:val="00D859B4"/>
    <w:rsid w:val="00D85AC0"/>
    <w:rsid w:val="00D85BD5"/>
    <w:rsid w:val="00D85C9D"/>
    <w:rsid w:val="00D8625C"/>
    <w:rsid w:val="00D8654A"/>
    <w:rsid w:val="00D867B4"/>
    <w:rsid w:val="00D86828"/>
    <w:rsid w:val="00D868C7"/>
    <w:rsid w:val="00D8695F"/>
    <w:rsid w:val="00D86ACB"/>
    <w:rsid w:val="00D86BA9"/>
    <w:rsid w:val="00D86F14"/>
    <w:rsid w:val="00D871EF"/>
    <w:rsid w:val="00D8722F"/>
    <w:rsid w:val="00D872B3"/>
    <w:rsid w:val="00D873CE"/>
    <w:rsid w:val="00D87424"/>
    <w:rsid w:val="00D874FF"/>
    <w:rsid w:val="00D8756E"/>
    <w:rsid w:val="00D8780D"/>
    <w:rsid w:val="00D87B5B"/>
    <w:rsid w:val="00D9011B"/>
    <w:rsid w:val="00D901B4"/>
    <w:rsid w:val="00D9077B"/>
    <w:rsid w:val="00D90C4E"/>
    <w:rsid w:val="00D90E98"/>
    <w:rsid w:val="00D90F2F"/>
    <w:rsid w:val="00D90F87"/>
    <w:rsid w:val="00D9100C"/>
    <w:rsid w:val="00D910E9"/>
    <w:rsid w:val="00D91465"/>
    <w:rsid w:val="00D917CF"/>
    <w:rsid w:val="00D91C93"/>
    <w:rsid w:val="00D91CA5"/>
    <w:rsid w:val="00D91EC4"/>
    <w:rsid w:val="00D91FC8"/>
    <w:rsid w:val="00D9225C"/>
    <w:rsid w:val="00D93166"/>
    <w:rsid w:val="00D939A4"/>
    <w:rsid w:val="00D93C0C"/>
    <w:rsid w:val="00D93CA8"/>
    <w:rsid w:val="00D93DE5"/>
    <w:rsid w:val="00D93F8D"/>
    <w:rsid w:val="00D94444"/>
    <w:rsid w:val="00D94589"/>
    <w:rsid w:val="00D948FB"/>
    <w:rsid w:val="00D94A0A"/>
    <w:rsid w:val="00D94B76"/>
    <w:rsid w:val="00D94C6C"/>
    <w:rsid w:val="00D94E0F"/>
    <w:rsid w:val="00D951E8"/>
    <w:rsid w:val="00D955DA"/>
    <w:rsid w:val="00D95AE9"/>
    <w:rsid w:val="00D95C32"/>
    <w:rsid w:val="00D95C79"/>
    <w:rsid w:val="00D95FC0"/>
    <w:rsid w:val="00D96170"/>
    <w:rsid w:val="00D961AC"/>
    <w:rsid w:val="00D96493"/>
    <w:rsid w:val="00D96636"/>
    <w:rsid w:val="00D96739"/>
    <w:rsid w:val="00D96833"/>
    <w:rsid w:val="00D970E1"/>
    <w:rsid w:val="00D971FD"/>
    <w:rsid w:val="00D97688"/>
    <w:rsid w:val="00D97843"/>
    <w:rsid w:val="00D97ABB"/>
    <w:rsid w:val="00D97C1E"/>
    <w:rsid w:val="00DA0062"/>
    <w:rsid w:val="00DA04A7"/>
    <w:rsid w:val="00DA0927"/>
    <w:rsid w:val="00DA0C4B"/>
    <w:rsid w:val="00DA0D08"/>
    <w:rsid w:val="00DA0F89"/>
    <w:rsid w:val="00DA123F"/>
    <w:rsid w:val="00DA180C"/>
    <w:rsid w:val="00DA1A8E"/>
    <w:rsid w:val="00DA1E70"/>
    <w:rsid w:val="00DA1F0C"/>
    <w:rsid w:val="00DA1F2D"/>
    <w:rsid w:val="00DA238A"/>
    <w:rsid w:val="00DA23FD"/>
    <w:rsid w:val="00DA2420"/>
    <w:rsid w:val="00DA2688"/>
    <w:rsid w:val="00DA28C3"/>
    <w:rsid w:val="00DA2B86"/>
    <w:rsid w:val="00DA3306"/>
    <w:rsid w:val="00DA3792"/>
    <w:rsid w:val="00DA38A5"/>
    <w:rsid w:val="00DA38C8"/>
    <w:rsid w:val="00DA3C7E"/>
    <w:rsid w:val="00DA3CC0"/>
    <w:rsid w:val="00DA41CC"/>
    <w:rsid w:val="00DA42EE"/>
    <w:rsid w:val="00DA4311"/>
    <w:rsid w:val="00DA43EF"/>
    <w:rsid w:val="00DA4892"/>
    <w:rsid w:val="00DA49A1"/>
    <w:rsid w:val="00DA4F5C"/>
    <w:rsid w:val="00DA51BB"/>
    <w:rsid w:val="00DA59CD"/>
    <w:rsid w:val="00DA5C07"/>
    <w:rsid w:val="00DA5DFE"/>
    <w:rsid w:val="00DA5E0E"/>
    <w:rsid w:val="00DA6996"/>
    <w:rsid w:val="00DA6C09"/>
    <w:rsid w:val="00DA6D97"/>
    <w:rsid w:val="00DA6F00"/>
    <w:rsid w:val="00DA72E6"/>
    <w:rsid w:val="00DA7393"/>
    <w:rsid w:val="00DA7913"/>
    <w:rsid w:val="00DA79B0"/>
    <w:rsid w:val="00DA7B0D"/>
    <w:rsid w:val="00DA7BE4"/>
    <w:rsid w:val="00DA7E52"/>
    <w:rsid w:val="00DB0196"/>
    <w:rsid w:val="00DB031C"/>
    <w:rsid w:val="00DB036C"/>
    <w:rsid w:val="00DB045D"/>
    <w:rsid w:val="00DB050D"/>
    <w:rsid w:val="00DB06A4"/>
    <w:rsid w:val="00DB0832"/>
    <w:rsid w:val="00DB0F0C"/>
    <w:rsid w:val="00DB10AE"/>
    <w:rsid w:val="00DB117D"/>
    <w:rsid w:val="00DB132E"/>
    <w:rsid w:val="00DB1356"/>
    <w:rsid w:val="00DB1438"/>
    <w:rsid w:val="00DB143D"/>
    <w:rsid w:val="00DB1C68"/>
    <w:rsid w:val="00DB1C6B"/>
    <w:rsid w:val="00DB1E61"/>
    <w:rsid w:val="00DB1FF5"/>
    <w:rsid w:val="00DB214D"/>
    <w:rsid w:val="00DB23C3"/>
    <w:rsid w:val="00DB280A"/>
    <w:rsid w:val="00DB28C4"/>
    <w:rsid w:val="00DB2998"/>
    <w:rsid w:val="00DB2CF3"/>
    <w:rsid w:val="00DB2E0C"/>
    <w:rsid w:val="00DB2EC7"/>
    <w:rsid w:val="00DB2EEF"/>
    <w:rsid w:val="00DB2F3B"/>
    <w:rsid w:val="00DB318A"/>
    <w:rsid w:val="00DB31C3"/>
    <w:rsid w:val="00DB32F9"/>
    <w:rsid w:val="00DB3437"/>
    <w:rsid w:val="00DB34F4"/>
    <w:rsid w:val="00DB35B6"/>
    <w:rsid w:val="00DB39D8"/>
    <w:rsid w:val="00DB3C58"/>
    <w:rsid w:val="00DB3D28"/>
    <w:rsid w:val="00DB3E68"/>
    <w:rsid w:val="00DB3F9B"/>
    <w:rsid w:val="00DB4024"/>
    <w:rsid w:val="00DB40F5"/>
    <w:rsid w:val="00DB449E"/>
    <w:rsid w:val="00DB4714"/>
    <w:rsid w:val="00DB48F2"/>
    <w:rsid w:val="00DB49F7"/>
    <w:rsid w:val="00DB4BF6"/>
    <w:rsid w:val="00DB5650"/>
    <w:rsid w:val="00DB5C4B"/>
    <w:rsid w:val="00DB5E6E"/>
    <w:rsid w:val="00DB5FD2"/>
    <w:rsid w:val="00DB6210"/>
    <w:rsid w:val="00DB63D4"/>
    <w:rsid w:val="00DB68DF"/>
    <w:rsid w:val="00DB6BF4"/>
    <w:rsid w:val="00DB6E3A"/>
    <w:rsid w:val="00DB7061"/>
    <w:rsid w:val="00DB738A"/>
    <w:rsid w:val="00DB7856"/>
    <w:rsid w:val="00DB7D26"/>
    <w:rsid w:val="00DB7E81"/>
    <w:rsid w:val="00DB7F82"/>
    <w:rsid w:val="00DB7FD3"/>
    <w:rsid w:val="00DC01EE"/>
    <w:rsid w:val="00DC02E5"/>
    <w:rsid w:val="00DC04ED"/>
    <w:rsid w:val="00DC05DD"/>
    <w:rsid w:val="00DC067B"/>
    <w:rsid w:val="00DC0F3E"/>
    <w:rsid w:val="00DC11BE"/>
    <w:rsid w:val="00DC1451"/>
    <w:rsid w:val="00DC152E"/>
    <w:rsid w:val="00DC1557"/>
    <w:rsid w:val="00DC1847"/>
    <w:rsid w:val="00DC19BC"/>
    <w:rsid w:val="00DC2365"/>
    <w:rsid w:val="00DC25C7"/>
    <w:rsid w:val="00DC26A6"/>
    <w:rsid w:val="00DC272F"/>
    <w:rsid w:val="00DC2DA3"/>
    <w:rsid w:val="00DC2EC8"/>
    <w:rsid w:val="00DC2F2D"/>
    <w:rsid w:val="00DC3034"/>
    <w:rsid w:val="00DC333B"/>
    <w:rsid w:val="00DC33D7"/>
    <w:rsid w:val="00DC34F3"/>
    <w:rsid w:val="00DC3793"/>
    <w:rsid w:val="00DC3951"/>
    <w:rsid w:val="00DC39A2"/>
    <w:rsid w:val="00DC3B29"/>
    <w:rsid w:val="00DC3B32"/>
    <w:rsid w:val="00DC3C0A"/>
    <w:rsid w:val="00DC3C8A"/>
    <w:rsid w:val="00DC3D1D"/>
    <w:rsid w:val="00DC4340"/>
    <w:rsid w:val="00DC4739"/>
    <w:rsid w:val="00DC47BF"/>
    <w:rsid w:val="00DC50CF"/>
    <w:rsid w:val="00DC518F"/>
    <w:rsid w:val="00DC54FA"/>
    <w:rsid w:val="00DC5666"/>
    <w:rsid w:val="00DC5B3D"/>
    <w:rsid w:val="00DC5BE1"/>
    <w:rsid w:val="00DC5C33"/>
    <w:rsid w:val="00DC5DC8"/>
    <w:rsid w:val="00DC5F2F"/>
    <w:rsid w:val="00DC60B2"/>
    <w:rsid w:val="00DC611A"/>
    <w:rsid w:val="00DC61FD"/>
    <w:rsid w:val="00DC63F5"/>
    <w:rsid w:val="00DC656C"/>
    <w:rsid w:val="00DC6812"/>
    <w:rsid w:val="00DC6DD2"/>
    <w:rsid w:val="00DC6FB7"/>
    <w:rsid w:val="00DC734F"/>
    <w:rsid w:val="00DC74F5"/>
    <w:rsid w:val="00DD007D"/>
    <w:rsid w:val="00DD0100"/>
    <w:rsid w:val="00DD017F"/>
    <w:rsid w:val="00DD070F"/>
    <w:rsid w:val="00DD07C4"/>
    <w:rsid w:val="00DD0B3C"/>
    <w:rsid w:val="00DD0F4B"/>
    <w:rsid w:val="00DD0F7A"/>
    <w:rsid w:val="00DD1165"/>
    <w:rsid w:val="00DD146C"/>
    <w:rsid w:val="00DD1958"/>
    <w:rsid w:val="00DD1ECA"/>
    <w:rsid w:val="00DD1F2A"/>
    <w:rsid w:val="00DD2E63"/>
    <w:rsid w:val="00DD2E74"/>
    <w:rsid w:val="00DD2FC5"/>
    <w:rsid w:val="00DD30F9"/>
    <w:rsid w:val="00DD3238"/>
    <w:rsid w:val="00DD357B"/>
    <w:rsid w:val="00DD36B4"/>
    <w:rsid w:val="00DD3DB0"/>
    <w:rsid w:val="00DD48C4"/>
    <w:rsid w:val="00DD4B25"/>
    <w:rsid w:val="00DD4F83"/>
    <w:rsid w:val="00DD4FF2"/>
    <w:rsid w:val="00DD5107"/>
    <w:rsid w:val="00DD52DF"/>
    <w:rsid w:val="00DD56F0"/>
    <w:rsid w:val="00DD573F"/>
    <w:rsid w:val="00DD59CC"/>
    <w:rsid w:val="00DD5C19"/>
    <w:rsid w:val="00DD5C89"/>
    <w:rsid w:val="00DD5DF4"/>
    <w:rsid w:val="00DD618B"/>
    <w:rsid w:val="00DD6233"/>
    <w:rsid w:val="00DD6445"/>
    <w:rsid w:val="00DD672C"/>
    <w:rsid w:val="00DD6CC7"/>
    <w:rsid w:val="00DD6E4A"/>
    <w:rsid w:val="00DD73C2"/>
    <w:rsid w:val="00DD74D2"/>
    <w:rsid w:val="00DD750E"/>
    <w:rsid w:val="00DD7630"/>
    <w:rsid w:val="00DD764E"/>
    <w:rsid w:val="00DD7664"/>
    <w:rsid w:val="00DD7716"/>
    <w:rsid w:val="00DD79A2"/>
    <w:rsid w:val="00DD7D97"/>
    <w:rsid w:val="00DD7F06"/>
    <w:rsid w:val="00DD7FB8"/>
    <w:rsid w:val="00DE04C3"/>
    <w:rsid w:val="00DE071B"/>
    <w:rsid w:val="00DE07B5"/>
    <w:rsid w:val="00DE0857"/>
    <w:rsid w:val="00DE09DF"/>
    <w:rsid w:val="00DE0A3F"/>
    <w:rsid w:val="00DE0CC2"/>
    <w:rsid w:val="00DE0DD4"/>
    <w:rsid w:val="00DE0FAE"/>
    <w:rsid w:val="00DE1245"/>
    <w:rsid w:val="00DE13F9"/>
    <w:rsid w:val="00DE144B"/>
    <w:rsid w:val="00DE16B3"/>
    <w:rsid w:val="00DE18AE"/>
    <w:rsid w:val="00DE1BB9"/>
    <w:rsid w:val="00DE1C8C"/>
    <w:rsid w:val="00DE203B"/>
    <w:rsid w:val="00DE262E"/>
    <w:rsid w:val="00DE2822"/>
    <w:rsid w:val="00DE2AFE"/>
    <w:rsid w:val="00DE2B47"/>
    <w:rsid w:val="00DE2DAB"/>
    <w:rsid w:val="00DE2DCE"/>
    <w:rsid w:val="00DE2ECD"/>
    <w:rsid w:val="00DE3145"/>
    <w:rsid w:val="00DE33B5"/>
    <w:rsid w:val="00DE33E5"/>
    <w:rsid w:val="00DE4038"/>
    <w:rsid w:val="00DE405D"/>
    <w:rsid w:val="00DE426C"/>
    <w:rsid w:val="00DE4473"/>
    <w:rsid w:val="00DE44F0"/>
    <w:rsid w:val="00DE48DB"/>
    <w:rsid w:val="00DE49B8"/>
    <w:rsid w:val="00DE529D"/>
    <w:rsid w:val="00DE52D8"/>
    <w:rsid w:val="00DE577A"/>
    <w:rsid w:val="00DE57D2"/>
    <w:rsid w:val="00DE596A"/>
    <w:rsid w:val="00DE5AF4"/>
    <w:rsid w:val="00DE5BEF"/>
    <w:rsid w:val="00DE5BF4"/>
    <w:rsid w:val="00DE5DCC"/>
    <w:rsid w:val="00DE62FD"/>
    <w:rsid w:val="00DE646A"/>
    <w:rsid w:val="00DE666E"/>
    <w:rsid w:val="00DE6689"/>
    <w:rsid w:val="00DE676B"/>
    <w:rsid w:val="00DE67C9"/>
    <w:rsid w:val="00DE6818"/>
    <w:rsid w:val="00DE6B72"/>
    <w:rsid w:val="00DE6D72"/>
    <w:rsid w:val="00DE7314"/>
    <w:rsid w:val="00DE7606"/>
    <w:rsid w:val="00DE77C7"/>
    <w:rsid w:val="00DE79CE"/>
    <w:rsid w:val="00DF0608"/>
    <w:rsid w:val="00DF0DDD"/>
    <w:rsid w:val="00DF136B"/>
    <w:rsid w:val="00DF17EF"/>
    <w:rsid w:val="00DF1821"/>
    <w:rsid w:val="00DF19D7"/>
    <w:rsid w:val="00DF1BAD"/>
    <w:rsid w:val="00DF1C94"/>
    <w:rsid w:val="00DF251F"/>
    <w:rsid w:val="00DF25B6"/>
    <w:rsid w:val="00DF26A6"/>
    <w:rsid w:val="00DF2856"/>
    <w:rsid w:val="00DF29D2"/>
    <w:rsid w:val="00DF2E30"/>
    <w:rsid w:val="00DF2E62"/>
    <w:rsid w:val="00DF2EAB"/>
    <w:rsid w:val="00DF2F3B"/>
    <w:rsid w:val="00DF2F8C"/>
    <w:rsid w:val="00DF30D9"/>
    <w:rsid w:val="00DF35CE"/>
    <w:rsid w:val="00DF3F13"/>
    <w:rsid w:val="00DF3F27"/>
    <w:rsid w:val="00DF3F89"/>
    <w:rsid w:val="00DF433E"/>
    <w:rsid w:val="00DF43B3"/>
    <w:rsid w:val="00DF46CA"/>
    <w:rsid w:val="00DF46E2"/>
    <w:rsid w:val="00DF4BAC"/>
    <w:rsid w:val="00DF4CA2"/>
    <w:rsid w:val="00DF5350"/>
    <w:rsid w:val="00DF5429"/>
    <w:rsid w:val="00DF5561"/>
    <w:rsid w:val="00DF5829"/>
    <w:rsid w:val="00DF5ADE"/>
    <w:rsid w:val="00DF632C"/>
    <w:rsid w:val="00DF689D"/>
    <w:rsid w:val="00DF6E60"/>
    <w:rsid w:val="00DF7118"/>
    <w:rsid w:val="00DF72A7"/>
    <w:rsid w:val="00DF7591"/>
    <w:rsid w:val="00DF75C3"/>
    <w:rsid w:val="00DF7844"/>
    <w:rsid w:val="00DF784A"/>
    <w:rsid w:val="00DF7CE8"/>
    <w:rsid w:val="00DF7CEE"/>
    <w:rsid w:val="00DF7FB1"/>
    <w:rsid w:val="00E004F8"/>
    <w:rsid w:val="00E00589"/>
    <w:rsid w:val="00E00678"/>
    <w:rsid w:val="00E00810"/>
    <w:rsid w:val="00E00B88"/>
    <w:rsid w:val="00E00C6F"/>
    <w:rsid w:val="00E00E2F"/>
    <w:rsid w:val="00E0116C"/>
    <w:rsid w:val="00E01CEC"/>
    <w:rsid w:val="00E02156"/>
    <w:rsid w:val="00E0220F"/>
    <w:rsid w:val="00E0238D"/>
    <w:rsid w:val="00E024B6"/>
    <w:rsid w:val="00E02945"/>
    <w:rsid w:val="00E02B14"/>
    <w:rsid w:val="00E032FA"/>
    <w:rsid w:val="00E03393"/>
    <w:rsid w:val="00E03433"/>
    <w:rsid w:val="00E03611"/>
    <w:rsid w:val="00E0363E"/>
    <w:rsid w:val="00E0387A"/>
    <w:rsid w:val="00E0388B"/>
    <w:rsid w:val="00E03AB3"/>
    <w:rsid w:val="00E03C6F"/>
    <w:rsid w:val="00E03D85"/>
    <w:rsid w:val="00E03E18"/>
    <w:rsid w:val="00E03F5D"/>
    <w:rsid w:val="00E03FD0"/>
    <w:rsid w:val="00E04712"/>
    <w:rsid w:val="00E0483A"/>
    <w:rsid w:val="00E04AF5"/>
    <w:rsid w:val="00E04E43"/>
    <w:rsid w:val="00E04E9A"/>
    <w:rsid w:val="00E051D6"/>
    <w:rsid w:val="00E057A9"/>
    <w:rsid w:val="00E057D4"/>
    <w:rsid w:val="00E05951"/>
    <w:rsid w:val="00E05B26"/>
    <w:rsid w:val="00E06966"/>
    <w:rsid w:val="00E06E92"/>
    <w:rsid w:val="00E06EA2"/>
    <w:rsid w:val="00E06FF1"/>
    <w:rsid w:val="00E073AA"/>
    <w:rsid w:val="00E074ED"/>
    <w:rsid w:val="00E076FB"/>
    <w:rsid w:val="00E07D68"/>
    <w:rsid w:val="00E1000D"/>
    <w:rsid w:val="00E10113"/>
    <w:rsid w:val="00E101E3"/>
    <w:rsid w:val="00E10555"/>
    <w:rsid w:val="00E106BC"/>
    <w:rsid w:val="00E10AE5"/>
    <w:rsid w:val="00E10EC4"/>
    <w:rsid w:val="00E11231"/>
    <w:rsid w:val="00E11357"/>
    <w:rsid w:val="00E113BD"/>
    <w:rsid w:val="00E11632"/>
    <w:rsid w:val="00E11660"/>
    <w:rsid w:val="00E11734"/>
    <w:rsid w:val="00E118E2"/>
    <w:rsid w:val="00E11A47"/>
    <w:rsid w:val="00E11AD2"/>
    <w:rsid w:val="00E122A9"/>
    <w:rsid w:val="00E1238B"/>
    <w:rsid w:val="00E12506"/>
    <w:rsid w:val="00E127BF"/>
    <w:rsid w:val="00E12B16"/>
    <w:rsid w:val="00E12BF0"/>
    <w:rsid w:val="00E12C0A"/>
    <w:rsid w:val="00E12EDE"/>
    <w:rsid w:val="00E12EE5"/>
    <w:rsid w:val="00E13252"/>
    <w:rsid w:val="00E1328E"/>
    <w:rsid w:val="00E13538"/>
    <w:rsid w:val="00E1367A"/>
    <w:rsid w:val="00E13930"/>
    <w:rsid w:val="00E13D53"/>
    <w:rsid w:val="00E13EA7"/>
    <w:rsid w:val="00E14089"/>
    <w:rsid w:val="00E14CA3"/>
    <w:rsid w:val="00E14E8B"/>
    <w:rsid w:val="00E151B8"/>
    <w:rsid w:val="00E15619"/>
    <w:rsid w:val="00E15B79"/>
    <w:rsid w:val="00E15E9D"/>
    <w:rsid w:val="00E15FD8"/>
    <w:rsid w:val="00E16067"/>
    <w:rsid w:val="00E1611D"/>
    <w:rsid w:val="00E161EF"/>
    <w:rsid w:val="00E166A4"/>
    <w:rsid w:val="00E168AD"/>
    <w:rsid w:val="00E169AC"/>
    <w:rsid w:val="00E16BF5"/>
    <w:rsid w:val="00E16E26"/>
    <w:rsid w:val="00E171F1"/>
    <w:rsid w:val="00E17416"/>
    <w:rsid w:val="00E17813"/>
    <w:rsid w:val="00E17C73"/>
    <w:rsid w:val="00E17CF7"/>
    <w:rsid w:val="00E17DB1"/>
    <w:rsid w:val="00E200F9"/>
    <w:rsid w:val="00E20126"/>
    <w:rsid w:val="00E201DE"/>
    <w:rsid w:val="00E20492"/>
    <w:rsid w:val="00E20884"/>
    <w:rsid w:val="00E208D8"/>
    <w:rsid w:val="00E20D22"/>
    <w:rsid w:val="00E21265"/>
    <w:rsid w:val="00E2131B"/>
    <w:rsid w:val="00E2133C"/>
    <w:rsid w:val="00E21617"/>
    <w:rsid w:val="00E21893"/>
    <w:rsid w:val="00E218AC"/>
    <w:rsid w:val="00E219CB"/>
    <w:rsid w:val="00E21A00"/>
    <w:rsid w:val="00E21B00"/>
    <w:rsid w:val="00E21CE6"/>
    <w:rsid w:val="00E21E02"/>
    <w:rsid w:val="00E21E0A"/>
    <w:rsid w:val="00E21E1B"/>
    <w:rsid w:val="00E21ECB"/>
    <w:rsid w:val="00E21F7A"/>
    <w:rsid w:val="00E21FF0"/>
    <w:rsid w:val="00E2212F"/>
    <w:rsid w:val="00E22370"/>
    <w:rsid w:val="00E2275D"/>
    <w:rsid w:val="00E22E7E"/>
    <w:rsid w:val="00E23044"/>
    <w:rsid w:val="00E233BA"/>
    <w:rsid w:val="00E235B2"/>
    <w:rsid w:val="00E23669"/>
    <w:rsid w:val="00E238D7"/>
    <w:rsid w:val="00E239B0"/>
    <w:rsid w:val="00E23B59"/>
    <w:rsid w:val="00E23C86"/>
    <w:rsid w:val="00E23D59"/>
    <w:rsid w:val="00E23E04"/>
    <w:rsid w:val="00E240CE"/>
    <w:rsid w:val="00E241D5"/>
    <w:rsid w:val="00E24200"/>
    <w:rsid w:val="00E2427F"/>
    <w:rsid w:val="00E246C4"/>
    <w:rsid w:val="00E2491F"/>
    <w:rsid w:val="00E24AE0"/>
    <w:rsid w:val="00E24E9A"/>
    <w:rsid w:val="00E250E9"/>
    <w:rsid w:val="00E25532"/>
    <w:rsid w:val="00E25823"/>
    <w:rsid w:val="00E25EEB"/>
    <w:rsid w:val="00E262E7"/>
    <w:rsid w:val="00E26394"/>
    <w:rsid w:val="00E264AB"/>
    <w:rsid w:val="00E2652F"/>
    <w:rsid w:val="00E26C1F"/>
    <w:rsid w:val="00E26C86"/>
    <w:rsid w:val="00E26D75"/>
    <w:rsid w:val="00E26DE7"/>
    <w:rsid w:val="00E27063"/>
    <w:rsid w:val="00E271D3"/>
    <w:rsid w:val="00E2726A"/>
    <w:rsid w:val="00E27CE3"/>
    <w:rsid w:val="00E305ED"/>
    <w:rsid w:val="00E30916"/>
    <w:rsid w:val="00E30998"/>
    <w:rsid w:val="00E30CB4"/>
    <w:rsid w:val="00E30CF1"/>
    <w:rsid w:val="00E30D80"/>
    <w:rsid w:val="00E30E92"/>
    <w:rsid w:val="00E31149"/>
    <w:rsid w:val="00E31262"/>
    <w:rsid w:val="00E3188A"/>
    <w:rsid w:val="00E31AFA"/>
    <w:rsid w:val="00E31CC2"/>
    <w:rsid w:val="00E32490"/>
    <w:rsid w:val="00E32758"/>
    <w:rsid w:val="00E327E9"/>
    <w:rsid w:val="00E329AD"/>
    <w:rsid w:val="00E32B18"/>
    <w:rsid w:val="00E32CF8"/>
    <w:rsid w:val="00E330AA"/>
    <w:rsid w:val="00E33574"/>
    <w:rsid w:val="00E33769"/>
    <w:rsid w:val="00E33B26"/>
    <w:rsid w:val="00E34265"/>
    <w:rsid w:val="00E34586"/>
    <w:rsid w:val="00E345C3"/>
    <w:rsid w:val="00E34606"/>
    <w:rsid w:val="00E34967"/>
    <w:rsid w:val="00E34985"/>
    <w:rsid w:val="00E34DF4"/>
    <w:rsid w:val="00E34E94"/>
    <w:rsid w:val="00E34F2E"/>
    <w:rsid w:val="00E34F30"/>
    <w:rsid w:val="00E3507A"/>
    <w:rsid w:val="00E35700"/>
    <w:rsid w:val="00E35D67"/>
    <w:rsid w:val="00E35DA3"/>
    <w:rsid w:val="00E35DA5"/>
    <w:rsid w:val="00E35F0B"/>
    <w:rsid w:val="00E362AE"/>
    <w:rsid w:val="00E36526"/>
    <w:rsid w:val="00E367C2"/>
    <w:rsid w:val="00E36942"/>
    <w:rsid w:val="00E36AB6"/>
    <w:rsid w:val="00E36D8D"/>
    <w:rsid w:val="00E37384"/>
    <w:rsid w:val="00E3784E"/>
    <w:rsid w:val="00E3796A"/>
    <w:rsid w:val="00E37AB6"/>
    <w:rsid w:val="00E37F05"/>
    <w:rsid w:val="00E4030B"/>
    <w:rsid w:val="00E40A8D"/>
    <w:rsid w:val="00E40B2B"/>
    <w:rsid w:val="00E40D17"/>
    <w:rsid w:val="00E40DDB"/>
    <w:rsid w:val="00E40E09"/>
    <w:rsid w:val="00E40E7C"/>
    <w:rsid w:val="00E40ECB"/>
    <w:rsid w:val="00E4144B"/>
    <w:rsid w:val="00E41BE6"/>
    <w:rsid w:val="00E41BED"/>
    <w:rsid w:val="00E41CC5"/>
    <w:rsid w:val="00E41D5E"/>
    <w:rsid w:val="00E42399"/>
    <w:rsid w:val="00E42468"/>
    <w:rsid w:val="00E4282D"/>
    <w:rsid w:val="00E4292C"/>
    <w:rsid w:val="00E42978"/>
    <w:rsid w:val="00E42C54"/>
    <w:rsid w:val="00E43256"/>
    <w:rsid w:val="00E43459"/>
    <w:rsid w:val="00E437F2"/>
    <w:rsid w:val="00E43AD6"/>
    <w:rsid w:val="00E43FBE"/>
    <w:rsid w:val="00E442B6"/>
    <w:rsid w:val="00E44463"/>
    <w:rsid w:val="00E446C8"/>
    <w:rsid w:val="00E44A10"/>
    <w:rsid w:val="00E44B24"/>
    <w:rsid w:val="00E44B43"/>
    <w:rsid w:val="00E44BD8"/>
    <w:rsid w:val="00E44ED5"/>
    <w:rsid w:val="00E451FC"/>
    <w:rsid w:val="00E458C7"/>
    <w:rsid w:val="00E45A5D"/>
    <w:rsid w:val="00E45A75"/>
    <w:rsid w:val="00E45ACE"/>
    <w:rsid w:val="00E45BA0"/>
    <w:rsid w:val="00E45DC2"/>
    <w:rsid w:val="00E46283"/>
    <w:rsid w:val="00E4649A"/>
    <w:rsid w:val="00E4657D"/>
    <w:rsid w:val="00E467AB"/>
    <w:rsid w:val="00E4693E"/>
    <w:rsid w:val="00E46B0E"/>
    <w:rsid w:val="00E46D9D"/>
    <w:rsid w:val="00E46E27"/>
    <w:rsid w:val="00E4732B"/>
    <w:rsid w:val="00E477B0"/>
    <w:rsid w:val="00E47DEC"/>
    <w:rsid w:val="00E5072F"/>
    <w:rsid w:val="00E507D4"/>
    <w:rsid w:val="00E50C16"/>
    <w:rsid w:val="00E5128D"/>
    <w:rsid w:val="00E5135C"/>
    <w:rsid w:val="00E51974"/>
    <w:rsid w:val="00E51D21"/>
    <w:rsid w:val="00E51DDA"/>
    <w:rsid w:val="00E51EC8"/>
    <w:rsid w:val="00E5202C"/>
    <w:rsid w:val="00E5249A"/>
    <w:rsid w:val="00E52533"/>
    <w:rsid w:val="00E5262F"/>
    <w:rsid w:val="00E528C2"/>
    <w:rsid w:val="00E52940"/>
    <w:rsid w:val="00E52AC0"/>
    <w:rsid w:val="00E52D5E"/>
    <w:rsid w:val="00E532EB"/>
    <w:rsid w:val="00E534E4"/>
    <w:rsid w:val="00E5357F"/>
    <w:rsid w:val="00E54036"/>
    <w:rsid w:val="00E540CC"/>
    <w:rsid w:val="00E541C3"/>
    <w:rsid w:val="00E548E6"/>
    <w:rsid w:val="00E54A33"/>
    <w:rsid w:val="00E54A41"/>
    <w:rsid w:val="00E54ABF"/>
    <w:rsid w:val="00E54E47"/>
    <w:rsid w:val="00E55019"/>
    <w:rsid w:val="00E5531D"/>
    <w:rsid w:val="00E553E6"/>
    <w:rsid w:val="00E555C1"/>
    <w:rsid w:val="00E55809"/>
    <w:rsid w:val="00E55813"/>
    <w:rsid w:val="00E55BAD"/>
    <w:rsid w:val="00E55BF0"/>
    <w:rsid w:val="00E55D76"/>
    <w:rsid w:val="00E55E6B"/>
    <w:rsid w:val="00E55F08"/>
    <w:rsid w:val="00E5640F"/>
    <w:rsid w:val="00E56C3B"/>
    <w:rsid w:val="00E56D22"/>
    <w:rsid w:val="00E56D51"/>
    <w:rsid w:val="00E56FF3"/>
    <w:rsid w:val="00E5732D"/>
    <w:rsid w:val="00E57351"/>
    <w:rsid w:val="00E57487"/>
    <w:rsid w:val="00E575EA"/>
    <w:rsid w:val="00E578C6"/>
    <w:rsid w:val="00E57921"/>
    <w:rsid w:val="00E57EA0"/>
    <w:rsid w:val="00E60053"/>
    <w:rsid w:val="00E601FE"/>
    <w:rsid w:val="00E60514"/>
    <w:rsid w:val="00E60549"/>
    <w:rsid w:val="00E6090C"/>
    <w:rsid w:val="00E60DEA"/>
    <w:rsid w:val="00E6116A"/>
    <w:rsid w:val="00E61253"/>
    <w:rsid w:val="00E614D0"/>
    <w:rsid w:val="00E61513"/>
    <w:rsid w:val="00E61B9D"/>
    <w:rsid w:val="00E61D4A"/>
    <w:rsid w:val="00E61E69"/>
    <w:rsid w:val="00E6210B"/>
    <w:rsid w:val="00E62707"/>
    <w:rsid w:val="00E62DFB"/>
    <w:rsid w:val="00E63251"/>
    <w:rsid w:val="00E63481"/>
    <w:rsid w:val="00E635B0"/>
    <w:rsid w:val="00E63672"/>
    <w:rsid w:val="00E636D4"/>
    <w:rsid w:val="00E638F1"/>
    <w:rsid w:val="00E6392C"/>
    <w:rsid w:val="00E63C04"/>
    <w:rsid w:val="00E6427D"/>
    <w:rsid w:val="00E649A4"/>
    <w:rsid w:val="00E649C8"/>
    <w:rsid w:val="00E64C76"/>
    <w:rsid w:val="00E64E17"/>
    <w:rsid w:val="00E65545"/>
    <w:rsid w:val="00E65547"/>
    <w:rsid w:val="00E6559E"/>
    <w:rsid w:val="00E65643"/>
    <w:rsid w:val="00E6587F"/>
    <w:rsid w:val="00E65DAB"/>
    <w:rsid w:val="00E65F19"/>
    <w:rsid w:val="00E662D0"/>
    <w:rsid w:val="00E664F1"/>
    <w:rsid w:val="00E6659C"/>
    <w:rsid w:val="00E6660A"/>
    <w:rsid w:val="00E6696E"/>
    <w:rsid w:val="00E66B69"/>
    <w:rsid w:val="00E66F2C"/>
    <w:rsid w:val="00E66F5C"/>
    <w:rsid w:val="00E671D3"/>
    <w:rsid w:val="00E67348"/>
    <w:rsid w:val="00E6738E"/>
    <w:rsid w:val="00E6753B"/>
    <w:rsid w:val="00E67A1B"/>
    <w:rsid w:val="00E67AC2"/>
    <w:rsid w:val="00E67C4B"/>
    <w:rsid w:val="00E67C98"/>
    <w:rsid w:val="00E67CA7"/>
    <w:rsid w:val="00E67CB7"/>
    <w:rsid w:val="00E67DE0"/>
    <w:rsid w:val="00E702FD"/>
    <w:rsid w:val="00E70620"/>
    <w:rsid w:val="00E706FA"/>
    <w:rsid w:val="00E70E65"/>
    <w:rsid w:val="00E70EAF"/>
    <w:rsid w:val="00E7159C"/>
    <w:rsid w:val="00E71608"/>
    <w:rsid w:val="00E7177E"/>
    <w:rsid w:val="00E71B46"/>
    <w:rsid w:val="00E71F25"/>
    <w:rsid w:val="00E72125"/>
    <w:rsid w:val="00E7288C"/>
    <w:rsid w:val="00E72A80"/>
    <w:rsid w:val="00E72B8D"/>
    <w:rsid w:val="00E72EC5"/>
    <w:rsid w:val="00E72FC8"/>
    <w:rsid w:val="00E73176"/>
    <w:rsid w:val="00E732EC"/>
    <w:rsid w:val="00E733AC"/>
    <w:rsid w:val="00E733D2"/>
    <w:rsid w:val="00E735C9"/>
    <w:rsid w:val="00E73BAC"/>
    <w:rsid w:val="00E74391"/>
    <w:rsid w:val="00E744FB"/>
    <w:rsid w:val="00E74577"/>
    <w:rsid w:val="00E7465E"/>
    <w:rsid w:val="00E74913"/>
    <w:rsid w:val="00E74B4C"/>
    <w:rsid w:val="00E74EB3"/>
    <w:rsid w:val="00E758B3"/>
    <w:rsid w:val="00E759FA"/>
    <w:rsid w:val="00E76124"/>
    <w:rsid w:val="00E76133"/>
    <w:rsid w:val="00E76297"/>
    <w:rsid w:val="00E7660D"/>
    <w:rsid w:val="00E76635"/>
    <w:rsid w:val="00E76700"/>
    <w:rsid w:val="00E76BEB"/>
    <w:rsid w:val="00E76C6B"/>
    <w:rsid w:val="00E76E0E"/>
    <w:rsid w:val="00E7747A"/>
    <w:rsid w:val="00E775A8"/>
    <w:rsid w:val="00E778A5"/>
    <w:rsid w:val="00E779E9"/>
    <w:rsid w:val="00E77DE8"/>
    <w:rsid w:val="00E77DF1"/>
    <w:rsid w:val="00E77F24"/>
    <w:rsid w:val="00E804FD"/>
    <w:rsid w:val="00E80619"/>
    <w:rsid w:val="00E806E3"/>
    <w:rsid w:val="00E808AA"/>
    <w:rsid w:val="00E80A63"/>
    <w:rsid w:val="00E80B56"/>
    <w:rsid w:val="00E80ED0"/>
    <w:rsid w:val="00E80F2D"/>
    <w:rsid w:val="00E81051"/>
    <w:rsid w:val="00E810B3"/>
    <w:rsid w:val="00E81154"/>
    <w:rsid w:val="00E81322"/>
    <w:rsid w:val="00E8144E"/>
    <w:rsid w:val="00E815B4"/>
    <w:rsid w:val="00E818D9"/>
    <w:rsid w:val="00E82443"/>
    <w:rsid w:val="00E8275D"/>
    <w:rsid w:val="00E829C5"/>
    <w:rsid w:val="00E8304A"/>
    <w:rsid w:val="00E832D1"/>
    <w:rsid w:val="00E839C8"/>
    <w:rsid w:val="00E83A58"/>
    <w:rsid w:val="00E8417D"/>
    <w:rsid w:val="00E8417E"/>
    <w:rsid w:val="00E84651"/>
    <w:rsid w:val="00E84B01"/>
    <w:rsid w:val="00E84BB0"/>
    <w:rsid w:val="00E85056"/>
    <w:rsid w:val="00E8518A"/>
    <w:rsid w:val="00E85540"/>
    <w:rsid w:val="00E855C5"/>
    <w:rsid w:val="00E8568B"/>
    <w:rsid w:val="00E856E1"/>
    <w:rsid w:val="00E8594F"/>
    <w:rsid w:val="00E85E92"/>
    <w:rsid w:val="00E86773"/>
    <w:rsid w:val="00E86965"/>
    <w:rsid w:val="00E869AB"/>
    <w:rsid w:val="00E86C4D"/>
    <w:rsid w:val="00E86DEB"/>
    <w:rsid w:val="00E86E22"/>
    <w:rsid w:val="00E86E8D"/>
    <w:rsid w:val="00E86EC7"/>
    <w:rsid w:val="00E87007"/>
    <w:rsid w:val="00E87186"/>
    <w:rsid w:val="00E873B7"/>
    <w:rsid w:val="00E87803"/>
    <w:rsid w:val="00E87983"/>
    <w:rsid w:val="00E87A27"/>
    <w:rsid w:val="00E902F5"/>
    <w:rsid w:val="00E90399"/>
    <w:rsid w:val="00E9039F"/>
    <w:rsid w:val="00E9135C"/>
    <w:rsid w:val="00E91541"/>
    <w:rsid w:val="00E915FF"/>
    <w:rsid w:val="00E9177A"/>
    <w:rsid w:val="00E917FF"/>
    <w:rsid w:val="00E91C07"/>
    <w:rsid w:val="00E91CC7"/>
    <w:rsid w:val="00E91DEE"/>
    <w:rsid w:val="00E91EFF"/>
    <w:rsid w:val="00E92189"/>
    <w:rsid w:val="00E92285"/>
    <w:rsid w:val="00E925CD"/>
    <w:rsid w:val="00E92822"/>
    <w:rsid w:val="00E92BA1"/>
    <w:rsid w:val="00E92DF2"/>
    <w:rsid w:val="00E92E4A"/>
    <w:rsid w:val="00E92FB0"/>
    <w:rsid w:val="00E93472"/>
    <w:rsid w:val="00E93694"/>
    <w:rsid w:val="00E937C8"/>
    <w:rsid w:val="00E93B8B"/>
    <w:rsid w:val="00E93BAD"/>
    <w:rsid w:val="00E94CCE"/>
    <w:rsid w:val="00E94FC9"/>
    <w:rsid w:val="00E953EF"/>
    <w:rsid w:val="00E95421"/>
    <w:rsid w:val="00E95612"/>
    <w:rsid w:val="00E959D1"/>
    <w:rsid w:val="00E95ABB"/>
    <w:rsid w:val="00E95B42"/>
    <w:rsid w:val="00E95CE2"/>
    <w:rsid w:val="00E95F30"/>
    <w:rsid w:val="00E95FE9"/>
    <w:rsid w:val="00E9602A"/>
    <w:rsid w:val="00E9602E"/>
    <w:rsid w:val="00E960E8"/>
    <w:rsid w:val="00E96119"/>
    <w:rsid w:val="00E9618E"/>
    <w:rsid w:val="00E9624B"/>
    <w:rsid w:val="00E963DE"/>
    <w:rsid w:val="00E96412"/>
    <w:rsid w:val="00E9651F"/>
    <w:rsid w:val="00E96704"/>
    <w:rsid w:val="00E96806"/>
    <w:rsid w:val="00E96CB9"/>
    <w:rsid w:val="00E96D12"/>
    <w:rsid w:val="00E96D3B"/>
    <w:rsid w:val="00E96EA4"/>
    <w:rsid w:val="00E96F58"/>
    <w:rsid w:val="00E96FC2"/>
    <w:rsid w:val="00E97041"/>
    <w:rsid w:val="00E97546"/>
    <w:rsid w:val="00E97791"/>
    <w:rsid w:val="00E97833"/>
    <w:rsid w:val="00E978EC"/>
    <w:rsid w:val="00E97C6A"/>
    <w:rsid w:val="00EA0130"/>
    <w:rsid w:val="00EA0638"/>
    <w:rsid w:val="00EA1164"/>
    <w:rsid w:val="00EA120C"/>
    <w:rsid w:val="00EA1246"/>
    <w:rsid w:val="00EA1467"/>
    <w:rsid w:val="00EA1471"/>
    <w:rsid w:val="00EA1716"/>
    <w:rsid w:val="00EA1763"/>
    <w:rsid w:val="00EA177A"/>
    <w:rsid w:val="00EA177B"/>
    <w:rsid w:val="00EA18A2"/>
    <w:rsid w:val="00EA18E2"/>
    <w:rsid w:val="00EA1E82"/>
    <w:rsid w:val="00EA2679"/>
    <w:rsid w:val="00EA298E"/>
    <w:rsid w:val="00EA2ABA"/>
    <w:rsid w:val="00EA2B28"/>
    <w:rsid w:val="00EA2C79"/>
    <w:rsid w:val="00EA2D6A"/>
    <w:rsid w:val="00EA3036"/>
    <w:rsid w:val="00EA33AC"/>
    <w:rsid w:val="00EA3511"/>
    <w:rsid w:val="00EA3653"/>
    <w:rsid w:val="00EA3705"/>
    <w:rsid w:val="00EA37E9"/>
    <w:rsid w:val="00EA39CC"/>
    <w:rsid w:val="00EA3AF2"/>
    <w:rsid w:val="00EA41E2"/>
    <w:rsid w:val="00EA427F"/>
    <w:rsid w:val="00EA4993"/>
    <w:rsid w:val="00EA4C93"/>
    <w:rsid w:val="00EA4F3E"/>
    <w:rsid w:val="00EA513A"/>
    <w:rsid w:val="00EA523E"/>
    <w:rsid w:val="00EA57F4"/>
    <w:rsid w:val="00EA59A9"/>
    <w:rsid w:val="00EA5B1F"/>
    <w:rsid w:val="00EA5C75"/>
    <w:rsid w:val="00EA5CC6"/>
    <w:rsid w:val="00EA5F26"/>
    <w:rsid w:val="00EA612B"/>
    <w:rsid w:val="00EA6365"/>
    <w:rsid w:val="00EA664F"/>
    <w:rsid w:val="00EA691F"/>
    <w:rsid w:val="00EA6BD6"/>
    <w:rsid w:val="00EA71B9"/>
    <w:rsid w:val="00EA722D"/>
    <w:rsid w:val="00EA7463"/>
    <w:rsid w:val="00EA7754"/>
    <w:rsid w:val="00EA78CB"/>
    <w:rsid w:val="00EA7947"/>
    <w:rsid w:val="00EA7B17"/>
    <w:rsid w:val="00EB000E"/>
    <w:rsid w:val="00EB0060"/>
    <w:rsid w:val="00EB016A"/>
    <w:rsid w:val="00EB0601"/>
    <w:rsid w:val="00EB0914"/>
    <w:rsid w:val="00EB10DB"/>
    <w:rsid w:val="00EB185E"/>
    <w:rsid w:val="00EB1964"/>
    <w:rsid w:val="00EB1A4B"/>
    <w:rsid w:val="00EB1DB9"/>
    <w:rsid w:val="00EB2347"/>
    <w:rsid w:val="00EB26C0"/>
    <w:rsid w:val="00EB288D"/>
    <w:rsid w:val="00EB2A75"/>
    <w:rsid w:val="00EB2C9E"/>
    <w:rsid w:val="00EB2DDE"/>
    <w:rsid w:val="00EB2EB0"/>
    <w:rsid w:val="00EB2F29"/>
    <w:rsid w:val="00EB3303"/>
    <w:rsid w:val="00EB359E"/>
    <w:rsid w:val="00EB375C"/>
    <w:rsid w:val="00EB3F11"/>
    <w:rsid w:val="00EB3FAD"/>
    <w:rsid w:val="00EB43A6"/>
    <w:rsid w:val="00EB4894"/>
    <w:rsid w:val="00EB4A61"/>
    <w:rsid w:val="00EB4CFE"/>
    <w:rsid w:val="00EB4F8B"/>
    <w:rsid w:val="00EB518D"/>
    <w:rsid w:val="00EB51CD"/>
    <w:rsid w:val="00EB54D6"/>
    <w:rsid w:val="00EB5649"/>
    <w:rsid w:val="00EB5839"/>
    <w:rsid w:val="00EB5A91"/>
    <w:rsid w:val="00EB5B41"/>
    <w:rsid w:val="00EB5B79"/>
    <w:rsid w:val="00EB5E63"/>
    <w:rsid w:val="00EB6262"/>
    <w:rsid w:val="00EB6317"/>
    <w:rsid w:val="00EB69C1"/>
    <w:rsid w:val="00EB717B"/>
    <w:rsid w:val="00EB71F5"/>
    <w:rsid w:val="00EB72CA"/>
    <w:rsid w:val="00EB7534"/>
    <w:rsid w:val="00EB7579"/>
    <w:rsid w:val="00EB75C9"/>
    <w:rsid w:val="00EB78C1"/>
    <w:rsid w:val="00EB799A"/>
    <w:rsid w:val="00EB7AD0"/>
    <w:rsid w:val="00EB7C12"/>
    <w:rsid w:val="00EB7DA6"/>
    <w:rsid w:val="00EB7DF0"/>
    <w:rsid w:val="00EC0085"/>
    <w:rsid w:val="00EC014F"/>
    <w:rsid w:val="00EC0548"/>
    <w:rsid w:val="00EC061A"/>
    <w:rsid w:val="00EC0648"/>
    <w:rsid w:val="00EC0699"/>
    <w:rsid w:val="00EC0A9F"/>
    <w:rsid w:val="00EC0F11"/>
    <w:rsid w:val="00EC10BA"/>
    <w:rsid w:val="00EC1186"/>
    <w:rsid w:val="00EC132C"/>
    <w:rsid w:val="00EC18AF"/>
    <w:rsid w:val="00EC1C31"/>
    <w:rsid w:val="00EC1C8F"/>
    <w:rsid w:val="00EC1FC7"/>
    <w:rsid w:val="00EC2039"/>
    <w:rsid w:val="00EC20AD"/>
    <w:rsid w:val="00EC2203"/>
    <w:rsid w:val="00EC23E2"/>
    <w:rsid w:val="00EC25DC"/>
    <w:rsid w:val="00EC2889"/>
    <w:rsid w:val="00EC2987"/>
    <w:rsid w:val="00EC2AFB"/>
    <w:rsid w:val="00EC2B7D"/>
    <w:rsid w:val="00EC2C2E"/>
    <w:rsid w:val="00EC3503"/>
    <w:rsid w:val="00EC39E6"/>
    <w:rsid w:val="00EC3BD6"/>
    <w:rsid w:val="00EC3C52"/>
    <w:rsid w:val="00EC40A9"/>
    <w:rsid w:val="00EC4228"/>
    <w:rsid w:val="00EC43D3"/>
    <w:rsid w:val="00EC4A79"/>
    <w:rsid w:val="00EC4FBE"/>
    <w:rsid w:val="00EC512D"/>
    <w:rsid w:val="00EC54A8"/>
    <w:rsid w:val="00EC55D7"/>
    <w:rsid w:val="00EC57C7"/>
    <w:rsid w:val="00EC5A21"/>
    <w:rsid w:val="00EC5AE3"/>
    <w:rsid w:val="00EC5CCE"/>
    <w:rsid w:val="00EC5D22"/>
    <w:rsid w:val="00EC5D23"/>
    <w:rsid w:val="00EC62D3"/>
    <w:rsid w:val="00EC64A9"/>
    <w:rsid w:val="00EC6771"/>
    <w:rsid w:val="00EC681B"/>
    <w:rsid w:val="00EC683F"/>
    <w:rsid w:val="00EC688B"/>
    <w:rsid w:val="00EC6BCE"/>
    <w:rsid w:val="00EC6CC1"/>
    <w:rsid w:val="00EC6CF8"/>
    <w:rsid w:val="00EC706D"/>
    <w:rsid w:val="00EC72EF"/>
    <w:rsid w:val="00EC7709"/>
    <w:rsid w:val="00EC7825"/>
    <w:rsid w:val="00EC7893"/>
    <w:rsid w:val="00EC79BB"/>
    <w:rsid w:val="00ED0184"/>
    <w:rsid w:val="00ED02BF"/>
    <w:rsid w:val="00ED033F"/>
    <w:rsid w:val="00ED03E9"/>
    <w:rsid w:val="00ED08C6"/>
    <w:rsid w:val="00ED0B66"/>
    <w:rsid w:val="00ED0D0B"/>
    <w:rsid w:val="00ED15A5"/>
    <w:rsid w:val="00ED15C9"/>
    <w:rsid w:val="00ED1697"/>
    <w:rsid w:val="00ED172F"/>
    <w:rsid w:val="00ED19BA"/>
    <w:rsid w:val="00ED1A3B"/>
    <w:rsid w:val="00ED1E6B"/>
    <w:rsid w:val="00ED1FE4"/>
    <w:rsid w:val="00ED23B4"/>
    <w:rsid w:val="00ED2422"/>
    <w:rsid w:val="00ED2655"/>
    <w:rsid w:val="00ED2AE6"/>
    <w:rsid w:val="00ED2F5C"/>
    <w:rsid w:val="00ED326F"/>
    <w:rsid w:val="00ED3279"/>
    <w:rsid w:val="00ED3290"/>
    <w:rsid w:val="00ED32D7"/>
    <w:rsid w:val="00ED344D"/>
    <w:rsid w:val="00ED3E08"/>
    <w:rsid w:val="00ED424E"/>
    <w:rsid w:val="00ED489C"/>
    <w:rsid w:val="00ED4934"/>
    <w:rsid w:val="00ED4C55"/>
    <w:rsid w:val="00ED4E16"/>
    <w:rsid w:val="00ED52C2"/>
    <w:rsid w:val="00ED570A"/>
    <w:rsid w:val="00ED5717"/>
    <w:rsid w:val="00ED5D78"/>
    <w:rsid w:val="00ED5E5A"/>
    <w:rsid w:val="00ED61B8"/>
    <w:rsid w:val="00ED61DA"/>
    <w:rsid w:val="00ED624B"/>
    <w:rsid w:val="00ED6918"/>
    <w:rsid w:val="00ED7218"/>
    <w:rsid w:val="00ED7346"/>
    <w:rsid w:val="00ED7AEF"/>
    <w:rsid w:val="00ED7FE3"/>
    <w:rsid w:val="00EE0030"/>
    <w:rsid w:val="00EE034B"/>
    <w:rsid w:val="00EE05BC"/>
    <w:rsid w:val="00EE0703"/>
    <w:rsid w:val="00EE0C16"/>
    <w:rsid w:val="00EE0CE7"/>
    <w:rsid w:val="00EE0DE7"/>
    <w:rsid w:val="00EE0FEE"/>
    <w:rsid w:val="00EE1005"/>
    <w:rsid w:val="00EE1177"/>
    <w:rsid w:val="00EE1331"/>
    <w:rsid w:val="00EE1333"/>
    <w:rsid w:val="00EE1339"/>
    <w:rsid w:val="00EE1433"/>
    <w:rsid w:val="00EE15B5"/>
    <w:rsid w:val="00EE1C9F"/>
    <w:rsid w:val="00EE1E75"/>
    <w:rsid w:val="00EE2362"/>
    <w:rsid w:val="00EE2B35"/>
    <w:rsid w:val="00EE3142"/>
    <w:rsid w:val="00EE3216"/>
    <w:rsid w:val="00EE3B41"/>
    <w:rsid w:val="00EE3BD5"/>
    <w:rsid w:val="00EE3DD9"/>
    <w:rsid w:val="00EE3E0B"/>
    <w:rsid w:val="00EE41BB"/>
    <w:rsid w:val="00EE4330"/>
    <w:rsid w:val="00EE45B7"/>
    <w:rsid w:val="00EE47A4"/>
    <w:rsid w:val="00EE47B9"/>
    <w:rsid w:val="00EE51FF"/>
    <w:rsid w:val="00EE534A"/>
    <w:rsid w:val="00EE5556"/>
    <w:rsid w:val="00EE5688"/>
    <w:rsid w:val="00EE57EC"/>
    <w:rsid w:val="00EE582D"/>
    <w:rsid w:val="00EE5845"/>
    <w:rsid w:val="00EE58A9"/>
    <w:rsid w:val="00EE5AF2"/>
    <w:rsid w:val="00EE5C98"/>
    <w:rsid w:val="00EE5DAF"/>
    <w:rsid w:val="00EE5E48"/>
    <w:rsid w:val="00EE6003"/>
    <w:rsid w:val="00EE645C"/>
    <w:rsid w:val="00EE6812"/>
    <w:rsid w:val="00EE6986"/>
    <w:rsid w:val="00EE733E"/>
    <w:rsid w:val="00EE787C"/>
    <w:rsid w:val="00EE797E"/>
    <w:rsid w:val="00EE7CDC"/>
    <w:rsid w:val="00EE7D99"/>
    <w:rsid w:val="00EF03CC"/>
    <w:rsid w:val="00EF046F"/>
    <w:rsid w:val="00EF0531"/>
    <w:rsid w:val="00EF05D0"/>
    <w:rsid w:val="00EF0961"/>
    <w:rsid w:val="00EF09C1"/>
    <w:rsid w:val="00EF0A12"/>
    <w:rsid w:val="00EF0B16"/>
    <w:rsid w:val="00EF0C74"/>
    <w:rsid w:val="00EF0CDB"/>
    <w:rsid w:val="00EF0FDD"/>
    <w:rsid w:val="00EF1067"/>
    <w:rsid w:val="00EF1782"/>
    <w:rsid w:val="00EF17FF"/>
    <w:rsid w:val="00EF1B26"/>
    <w:rsid w:val="00EF1CA5"/>
    <w:rsid w:val="00EF1D1E"/>
    <w:rsid w:val="00EF1FDD"/>
    <w:rsid w:val="00EF22A5"/>
    <w:rsid w:val="00EF2321"/>
    <w:rsid w:val="00EF267C"/>
    <w:rsid w:val="00EF2C18"/>
    <w:rsid w:val="00EF2C8C"/>
    <w:rsid w:val="00EF344D"/>
    <w:rsid w:val="00EF34F7"/>
    <w:rsid w:val="00EF3917"/>
    <w:rsid w:val="00EF3ED5"/>
    <w:rsid w:val="00EF4093"/>
    <w:rsid w:val="00EF41F6"/>
    <w:rsid w:val="00EF4E73"/>
    <w:rsid w:val="00EF4F50"/>
    <w:rsid w:val="00EF512B"/>
    <w:rsid w:val="00EF52EE"/>
    <w:rsid w:val="00EF53D7"/>
    <w:rsid w:val="00EF54A9"/>
    <w:rsid w:val="00EF57A5"/>
    <w:rsid w:val="00EF58D9"/>
    <w:rsid w:val="00EF5966"/>
    <w:rsid w:val="00EF5A43"/>
    <w:rsid w:val="00EF5BB2"/>
    <w:rsid w:val="00EF5D8B"/>
    <w:rsid w:val="00EF5F9F"/>
    <w:rsid w:val="00EF5FD4"/>
    <w:rsid w:val="00EF6A82"/>
    <w:rsid w:val="00EF6CD6"/>
    <w:rsid w:val="00EF6FFF"/>
    <w:rsid w:val="00EF7480"/>
    <w:rsid w:val="00EF7A14"/>
    <w:rsid w:val="00EF7F9B"/>
    <w:rsid w:val="00F00048"/>
    <w:rsid w:val="00F005C8"/>
    <w:rsid w:val="00F00968"/>
    <w:rsid w:val="00F00ADC"/>
    <w:rsid w:val="00F00B1A"/>
    <w:rsid w:val="00F00DDC"/>
    <w:rsid w:val="00F00EC4"/>
    <w:rsid w:val="00F01146"/>
    <w:rsid w:val="00F0122D"/>
    <w:rsid w:val="00F0135F"/>
    <w:rsid w:val="00F013A3"/>
    <w:rsid w:val="00F01E78"/>
    <w:rsid w:val="00F01F32"/>
    <w:rsid w:val="00F01F43"/>
    <w:rsid w:val="00F02305"/>
    <w:rsid w:val="00F0245C"/>
    <w:rsid w:val="00F02513"/>
    <w:rsid w:val="00F02607"/>
    <w:rsid w:val="00F026C3"/>
    <w:rsid w:val="00F0284C"/>
    <w:rsid w:val="00F028B8"/>
    <w:rsid w:val="00F02ABD"/>
    <w:rsid w:val="00F02DFD"/>
    <w:rsid w:val="00F038F0"/>
    <w:rsid w:val="00F03B2E"/>
    <w:rsid w:val="00F040AB"/>
    <w:rsid w:val="00F04168"/>
    <w:rsid w:val="00F042D8"/>
    <w:rsid w:val="00F043B8"/>
    <w:rsid w:val="00F046DF"/>
    <w:rsid w:val="00F0475F"/>
    <w:rsid w:val="00F04F2F"/>
    <w:rsid w:val="00F04F30"/>
    <w:rsid w:val="00F05520"/>
    <w:rsid w:val="00F0556F"/>
    <w:rsid w:val="00F057CE"/>
    <w:rsid w:val="00F05A6E"/>
    <w:rsid w:val="00F05E41"/>
    <w:rsid w:val="00F05FCC"/>
    <w:rsid w:val="00F061EC"/>
    <w:rsid w:val="00F0664C"/>
    <w:rsid w:val="00F06744"/>
    <w:rsid w:val="00F06B03"/>
    <w:rsid w:val="00F06D1E"/>
    <w:rsid w:val="00F06E21"/>
    <w:rsid w:val="00F070F3"/>
    <w:rsid w:val="00F0726D"/>
    <w:rsid w:val="00F072FD"/>
    <w:rsid w:val="00F07312"/>
    <w:rsid w:val="00F07473"/>
    <w:rsid w:val="00F075DB"/>
    <w:rsid w:val="00F07696"/>
    <w:rsid w:val="00F07A72"/>
    <w:rsid w:val="00F07B05"/>
    <w:rsid w:val="00F07CE7"/>
    <w:rsid w:val="00F1013E"/>
    <w:rsid w:val="00F10404"/>
    <w:rsid w:val="00F104D7"/>
    <w:rsid w:val="00F1069C"/>
    <w:rsid w:val="00F10EEA"/>
    <w:rsid w:val="00F11350"/>
    <w:rsid w:val="00F113C8"/>
    <w:rsid w:val="00F117DC"/>
    <w:rsid w:val="00F1190B"/>
    <w:rsid w:val="00F119B8"/>
    <w:rsid w:val="00F11AAC"/>
    <w:rsid w:val="00F11ACA"/>
    <w:rsid w:val="00F1220A"/>
    <w:rsid w:val="00F12656"/>
    <w:rsid w:val="00F12701"/>
    <w:rsid w:val="00F12A03"/>
    <w:rsid w:val="00F12A42"/>
    <w:rsid w:val="00F12ADD"/>
    <w:rsid w:val="00F12D86"/>
    <w:rsid w:val="00F12E35"/>
    <w:rsid w:val="00F13362"/>
    <w:rsid w:val="00F133A7"/>
    <w:rsid w:val="00F135D0"/>
    <w:rsid w:val="00F1373D"/>
    <w:rsid w:val="00F1379B"/>
    <w:rsid w:val="00F1382F"/>
    <w:rsid w:val="00F138C8"/>
    <w:rsid w:val="00F13A67"/>
    <w:rsid w:val="00F13B20"/>
    <w:rsid w:val="00F13C4A"/>
    <w:rsid w:val="00F13D0B"/>
    <w:rsid w:val="00F14085"/>
    <w:rsid w:val="00F14111"/>
    <w:rsid w:val="00F143B6"/>
    <w:rsid w:val="00F14A8A"/>
    <w:rsid w:val="00F14E50"/>
    <w:rsid w:val="00F14F3C"/>
    <w:rsid w:val="00F15058"/>
    <w:rsid w:val="00F15194"/>
    <w:rsid w:val="00F155EF"/>
    <w:rsid w:val="00F15791"/>
    <w:rsid w:val="00F15797"/>
    <w:rsid w:val="00F158EA"/>
    <w:rsid w:val="00F158F6"/>
    <w:rsid w:val="00F159B4"/>
    <w:rsid w:val="00F15D5A"/>
    <w:rsid w:val="00F15E0F"/>
    <w:rsid w:val="00F16018"/>
    <w:rsid w:val="00F16087"/>
    <w:rsid w:val="00F16466"/>
    <w:rsid w:val="00F168A0"/>
    <w:rsid w:val="00F16CB9"/>
    <w:rsid w:val="00F16E72"/>
    <w:rsid w:val="00F174A0"/>
    <w:rsid w:val="00F17B5E"/>
    <w:rsid w:val="00F17DFB"/>
    <w:rsid w:val="00F202CB"/>
    <w:rsid w:val="00F204C5"/>
    <w:rsid w:val="00F205B1"/>
    <w:rsid w:val="00F20801"/>
    <w:rsid w:val="00F20A00"/>
    <w:rsid w:val="00F20A89"/>
    <w:rsid w:val="00F20BB5"/>
    <w:rsid w:val="00F20CC0"/>
    <w:rsid w:val="00F20F2B"/>
    <w:rsid w:val="00F2141B"/>
    <w:rsid w:val="00F2150A"/>
    <w:rsid w:val="00F21677"/>
    <w:rsid w:val="00F21933"/>
    <w:rsid w:val="00F21A10"/>
    <w:rsid w:val="00F21B5B"/>
    <w:rsid w:val="00F21D2D"/>
    <w:rsid w:val="00F21DCF"/>
    <w:rsid w:val="00F221B3"/>
    <w:rsid w:val="00F22341"/>
    <w:rsid w:val="00F227F7"/>
    <w:rsid w:val="00F22BBA"/>
    <w:rsid w:val="00F22D23"/>
    <w:rsid w:val="00F2319B"/>
    <w:rsid w:val="00F23ACF"/>
    <w:rsid w:val="00F23CA6"/>
    <w:rsid w:val="00F240CC"/>
    <w:rsid w:val="00F24593"/>
    <w:rsid w:val="00F24BA9"/>
    <w:rsid w:val="00F24C6E"/>
    <w:rsid w:val="00F24FB9"/>
    <w:rsid w:val="00F2501B"/>
    <w:rsid w:val="00F25113"/>
    <w:rsid w:val="00F25366"/>
    <w:rsid w:val="00F2545F"/>
    <w:rsid w:val="00F25680"/>
    <w:rsid w:val="00F25742"/>
    <w:rsid w:val="00F2583C"/>
    <w:rsid w:val="00F25920"/>
    <w:rsid w:val="00F25942"/>
    <w:rsid w:val="00F25B1E"/>
    <w:rsid w:val="00F25EBD"/>
    <w:rsid w:val="00F26163"/>
    <w:rsid w:val="00F263FC"/>
    <w:rsid w:val="00F267E8"/>
    <w:rsid w:val="00F2687F"/>
    <w:rsid w:val="00F268C4"/>
    <w:rsid w:val="00F269B3"/>
    <w:rsid w:val="00F26B4C"/>
    <w:rsid w:val="00F26BD0"/>
    <w:rsid w:val="00F26C49"/>
    <w:rsid w:val="00F26CFC"/>
    <w:rsid w:val="00F26F29"/>
    <w:rsid w:val="00F26F65"/>
    <w:rsid w:val="00F270AC"/>
    <w:rsid w:val="00F278E8"/>
    <w:rsid w:val="00F27AC3"/>
    <w:rsid w:val="00F27B0B"/>
    <w:rsid w:val="00F27CB2"/>
    <w:rsid w:val="00F27CF6"/>
    <w:rsid w:val="00F27F10"/>
    <w:rsid w:val="00F3003B"/>
    <w:rsid w:val="00F305B2"/>
    <w:rsid w:val="00F3077B"/>
    <w:rsid w:val="00F308A5"/>
    <w:rsid w:val="00F30CC8"/>
    <w:rsid w:val="00F3110F"/>
    <w:rsid w:val="00F3118E"/>
    <w:rsid w:val="00F31277"/>
    <w:rsid w:val="00F3174B"/>
    <w:rsid w:val="00F31A7B"/>
    <w:rsid w:val="00F3210C"/>
    <w:rsid w:val="00F321AC"/>
    <w:rsid w:val="00F3231B"/>
    <w:rsid w:val="00F3246D"/>
    <w:rsid w:val="00F32698"/>
    <w:rsid w:val="00F32B39"/>
    <w:rsid w:val="00F32F99"/>
    <w:rsid w:val="00F32FAD"/>
    <w:rsid w:val="00F330A4"/>
    <w:rsid w:val="00F33449"/>
    <w:rsid w:val="00F33715"/>
    <w:rsid w:val="00F33B46"/>
    <w:rsid w:val="00F33C7B"/>
    <w:rsid w:val="00F33F6E"/>
    <w:rsid w:val="00F33FCE"/>
    <w:rsid w:val="00F34053"/>
    <w:rsid w:val="00F34457"/>
    <w:rsid w:val="00F34691"/>
    <w:rsid w:val="00F347EB"/>
    <w:rsid w:val="00F347F4"/>
    <w:rsid w:val="00F3484C"/>
    <w:rsid w:val="00F349F3"/>
    <w:rsid w:val="00F34C3A"/>
    <w:rsid w:val="00F34D6B"/>
    <w:rsid w:val="00F34DEF"/>
    <w:rsid w:val="00F35229"/>
    <w:rsid w:val="00F35344"/>
    <w:rsid w:val="00F354CC"/>
    <w:rsid w:val="00F357D1"/>
    <w:rsid w:val="00F35911"/>
    <w:rsid w:val="00F35955"/>
    <w:rsid w:val="00F35B04"/>
    <w:rsid w:val="00F36366"/>
    <w:rsid w:val="00F36456"/>
    <w:rsid w:val="00F367DC"/>
    <w:rsid w:val="00F36E4B"/>
    <w:rsid w:val="00F36E78"/>
    <w:rsid w:val="00F372DA"/>
    <w:rsid w:val="00F37391"/>
    <w:rsid w:val="00F37842"/>
    <w:rsid w:val="00F37B01"/>
    <w:rsid w:val="00F37D6D"/>
    <w:rsid w:val="00F40157"/>
    <w:rsid w:val="00F405DC"/>
    <w:rsid w:val="00F4076A"/>
    <w:rsid w:val="00F40907"/>
    <w:rsid w:val="00F40BE2"/>
    <w:rsid w:val="00F40EFF"/>
    <w:rsid w:val="00F410E4"/>
    <w:rsid w:val="00F415DF"/>
    <w:rsid w:val="00F415FF"/>
    <w:rsid w:val="00F41E4D"/>
    <w:rsid w:val="00F41F11"/>
    <w:rsid w:val="00F4200B"/>
    <w:rsid w:val="00F42456"/>
    <w:rsid w:val="00F425D7"/>
    <w:rsid w:val="00F42C20"/>
    <w:rsid w:val="00F42C97"/>
    <w:rsid w:val="00F4373E"/>
    <w:rsid w:val="00F43A41"/>
    <w:rsid w:val="00F44017"/>
    <w:rsid w:val="00F44106"/>
    <w:rsid w:val="00F44344"/>
    <w:rsid w:val="00F44692"/>
    <w:rsid w:val="00F44720"/>
    <w:rsid w:val="00F447EC"/>
    <w:rsid w:val="00F449D5"/>
    <w:rsid w:val="00F45355"/>
    <w:rsid w:val="00F454A9"/>
    <w:rsid w:val="00F45565"/>
    <w:rsid w:val="00F45AE9"/>
    <w:rsid w:val="00F45B9E"/>
    <w:rsid w:val="00F45D38"/>
    <w:rsid w:val="00F4651F"/>
    <w:rsid w:val="00F46D8B"/>
    <w:rsid w:val="00F473A6"/>
    <w:rsid w:val="00F474EA"/>
    <w:rsid w:val="00F47820"/>
    <w:rsid w:val="00F47897"/>
    <w:rsid w:val="00F478D9"/>
    <w:rsid w:val="00F47A0D"/>
    <w:rsid w:val="00F47A6A"/>
    <w:rsid w:val="00F47BFC"/>
    <w:rsid w:val="00F47D98"/>
    <w:rsid w:val="00F47DD7"/>
    <w:rsid w:val="00F47E86"/>
    <w:rsid w:val="00F50203"/>
    <w:rsid w:val="00F502BB"/>
    <w:rsid w:val="00F5030A"/>
    <w:rsid w:val="00F50364"/>
    <w:rsid w:val="00F50405"/>
    <w:rsid w:val="00F50598"/>
    <w:rsid w:val="00F5080F"/>
    <w:rsid w:val="00F509CE"/>
    <w:rsid w:val="00F509E2"/>
    <w:rsid w:val="00F50A47"/>
    <w:rsid w:val="00F50B1D"/>
    <w:rsid w:val="00F50FC1"/>
    <w:rsid w:val="00F51277"/>
    <w:rsid w:val="00F51741"/>
    <w:rsid w:val="00F518B5"/>
    <w:rsid w:val="00F51D4A"/>
    <w:rsid w:val="00F51EAA"/>
    <w:rsid w:val="00F5242B"/>
    <w:rsid w:val="00F5272F"/>
    <w:rsid w:val="00F52C61"/>
    <w:rsid w:val="00F5364B"/>
    <w:rsid w:val="00F53751"/>
    <w:rsid w:val="00F537DC"/>
    <w:rsid w:val="00F5388D"/>
    <w:rsid w:val="00F53AAF"/>
    <w:rsid w:val="00F53ABA"/>
    <w:rsid w:val="00F53B1A"/>
    <w:rsid w:val="00F53B27"/>
    <w:rsid w:val="00F53BD8"/>
    <w:rsid w:val="00F5410F"/>
    <w:rsid w:val="00F543A8"/>
    <w:rsid w:val="00F54571"/>
    <w:rsid w:val="00F54929"/>
    <w:rsid w:val="00F54BFF"/>
    <w:rsid w:val="00F54DC7"/>
    <w:rsid w:val="00F54F4E"/>
    <w:rsid w:val="00F55003"/>
    <w:rsid w:val="00F5518B"/>
    <w:rsid w:val="00F5555B"/>
    <w:rsid w:val="00F55867"/>
    <w:rsid w:val="00F55A4D"/>
    <w:rsid w:val="00F55A83"/>
    <w:rsid w:val="00F562A2"/>
    <w:rsid w:val="00F562B9"/>
    <w:rsid w:val="00F56414"/>
    <w:rsid w:val="00F5647C"/>
    <w:rsid w:val="00F56508"/>
    <w:rsid w:val="00F56567"/>
    <w:rsid w:val="00F567A8"/>
    <w:rsid w:val="00F56870"/>
    <w:rsid w:val="00F568E3"/>
    <w:rsid w:val="00F56B02"/>
    <w:rsid w:val="00F56C2B"/>
    <w:rsid w:val="00F575C1"/>
    <w:rsid w:val="00F57B57"/>
    <w:rsid w:val="00F57BBD"/>
    <w:rsid w:val="00F57C72"/>
    <w:rsid w:val="00F60326"/>
    <w:rsid w:val="00F60501"/>
    <w:rsid w:val="00F6096A"/>
    <w:rsid w:val="00F609F6"/>
    <w:rsid w:val="00F610FD"/>
    <w:rsid w:val="00F61352"/>
    <w:rsid w:val="00F617C4"/>
    <w:rsid w:val="00F617CC"/>
    <w:rsid w:val="00F618E0"/>
    <w:rsid w:val="00F61997"/>
    <w:rsid w:val="00F61A57"/>
    <w:rsid w:val="00F62040"/>
    <w:rsid w:val="00F622A0"/>
    <w:rsid w:val="00F622CE"/>
    <w:rsid w:val="00F62364"/>
    <w:rsid w:val="00F626DC"/>
    <w:rsid w:val="00F627F1"/>
    <w:rsid w:val="00F62CA3"/>
    <w:rsid w:val="00F62F92"/>
    <w:rsid w:val="00F63196"/>
    <w:rsid w:val="00F6326B"/>
    <w:rsid w:val="00F632DE"/>
    <w:rsid w:val="00F633DC"/>
    <w:rsid w:val="00F634EA"/>
    <w:rsid w:val="00F636AF"/>
    <w:rsid w:val="00F638EB"/>
    <w:rsid w:val="00F63C78"/>
    <w:rsid w:val="00F63D74"/>
    <w:rsid w:val="00F63F69"/>
    <w:rsid w:val="00F643A9"/>
    <w:rsid w:val="00F645E9"/>
    <w:rsid w:val="00F64DD1"/>
    <w:rsid w:val="00F64EE8"/>
    <w:rsid w:val="00F65058"/>
    <w:rsid w:val="00F657EF"/>
    <w:rsid w:val="00F65908"/>
    <w:rsid w:val="00F65A52"/>
    <w:rsid w:val="00F65EED"/>
    <w:rsid w:val="00F65FF4"/>
    <w:rsid w:val="00F66078"/>
    <w:rsid w:val="00F66324"/>
    <w:rsid w:val="00F665A3"/>
    <w:rsid w:val="00F66700"/>
    <w:rsid w:val="00F66980"/>
    <w:rsid w:val="00F67321"/>
    <w:rsid w:val="00F673AA"/>
    <w:rsid w:val="00F67428"/>
    <w:rsid w:val="00F67773"/>
    <w:rsid w:val="00F67B15"/>
    <w:rsid w:val="00F67BA6"/>
    <w:rsid w:val="00F67C69"/>
    <w:rsid w:val="00F70355"/>
    <w:rsid w:val="00F704B4"/>
    <w:rsid w:val="00F70B10"/>
    <w:rsid w:val="00F71132"/>
    <w:rsid w:val="00F7148E"/>
    <w:rsid w:val="00F714DE"/>
    <w:rsid w:val="00F71634"/>
    <w:rsid w:val="00F7188E"/>
    <w:rsid w:val="00F71AF2"/>
    <w:rsid w:val="00F71D69"/>
    <w:rsid w:val="00F71DFE"/>
    <w:rsid w:val="00F71F1E"/>
    <w:rsid w:val="00F71FD9"/>
    <w:rsid w:val="00F72362"/>
    <w:rsid w:val="00F72609"/>
    <w:rsid w:val="00F72696"/>
    <w:rsid w:val="00F72716"/>
    <w:rsid w:val="00F7297D"/>
    <w:rsid w:val="00F72DBF"/>
    <w:rsid w:val="00F73280"/>
    <w:rsid w:val="00F73CDA"/>
    <w:rsid w:val="00F73D2A"/>
    <w:rsid w:val="00F741BC"/>
    <w:rsid w:val="00F74375"/>
    <w:rsid w:val="00F746A5"/>
    <w:rsid w:val="00F74C88"/>
    <w:rsid w:val="00F74D89"/>
    <w:rsid w:val="00F75145"/>
    <w:rsid w:val="00F75390"/>
    <w:rsid w:val="00F75495"/>
    <w:rsid w:val="00F75696"/>
    <w:rsid w:val="00F757BE"/>
    <w:rsid w:val="00F7585C"/>
    <w:rsid w:val="00F758EA"/>
    <w:rsid w:val="00F75947"/>
    <w:rsid w:val="00F75B21"/>
    <w:rsid w:val="00F75B7C"/>
    <w:rsid w:val="00F75D45"/>
    <w:rsid w:val="00F75DB2"/>
    <w:rsid w:val="00F75DC7"/>
    <w:rsid w:val="00F75E96"/>
    <w:rsid w:val="00F7601C"/>
    <w:rsid w:val="00F764E8"/>
    <w:rsid w:val="00F764EF"/>
    <w:rsid w:val="00F767D6"/>
    <w:rsid w:val="00F7686B"/>
    <w:rsid w:val="00F76BED"/>
    <w:rsid w:val="00F76C4D"/>
    <w:rsid w:val="00F76DDE"/>
    <w:rsid w:val="00F77052"/>
    <w:rsid w:val="00F77751"/>
    <w:rsid w:val="00F7780B"/>
    <w:rsid w:val="00F77A70"/>
    <w:rsid w:val="00F77AE1"/>
    <w:rsid w:val="00F77B00"/>
    <w:rsid w:val="00F77B65"/>
    <w:rsid w:val="00F77E6E"/>
    <w:rsid w:val="00F80634"/>
    <w:rsid w:val="00F8068C"/>
    <w:rsid w:val="00F808D0"/>
    <w:rsid w:val="00F80DD2"/>
    <w:rsid w:val="00F8102B"/>
    <w:rsid w:val="00F810F6"/>
    <w:rsid w:val="00F814F2"/>
    <w:rsid w:val="00F815B0"/>
    <w:rsid w:val="00F817A1"/>
    <w:rsid w:val="00F817DB"/>
    <w:rsid w:val="00F81848"/>
    <w:rsid w:val="00F81884"/>
    <w:rsid w:val="00F821DE"/>
    <w:rsid w:val="00F8220C"/>
    <w:rsid w:val="00F82614"/>
    <w:rsid w:val="00F826DD"/>
    <w:rsid w:val="00F826E6"/>
    <w:rsid w:val="00F8281D"/>
    <w:rsid w:val="00F82921"/>
    <w:rsid w:val="00F82A06"/>
    <w:rsid w:val="00F82A6E"/>
    <w:rsid w:val="00F82C02"/>
    <w:rsid w:val="00F82FCC"/>
    <w:rsid w:val="00F832DE"/>
    <w:rsid w:val="00F8370F"/>
    <w:rsid w:val="00F8372B"/>
    <w:rsid w:val="00F83A5F"/>
    <w:rsid w:val="00F83B20"/>
    <w:rsid w:val="00F83BFA"/>
    <w:rsid w:val="00F8454A"/>
    <w:rsid w:val="00F847E3"/>
    <w:rsid w:val="00F848E2"/>
    <w:rsid w:val="00F84974"/>
    <w:rsid w:val="00F84B02"/>
    <w:rsid w:val="00F84D30"/>
    <w:rsid w:val="00F858C9"/>
    <w:rsid w:val="00F85AB9"/>
    <w:rsid w:val="00F85B77"/>
    <w:rsid w:val="00F85C57"/>
    <w:rsid w:val="00F85DD9"/>
    <w:rsid w:val="00F862AE"/>
    <w:rsid w:val="00F8643A"/>
    <w:rsid w:val="00F86AC9"/>
    <w:rsid w:val="00F87196"/>
    <w:rsid w:val="00F87455"/>
    <w:rsid w:val="00F879B4"/>
    <w:rsid w:val="00F87B9E"/>
    <w:rsid w:val="00F87C98"/>
    <w:rsid w:val="00F87E0B"/>
    <w:rsid w:val="00F87FA1"/>
    <w:rsid w:val="00F9004B"/>
    <w:rsid w:val="00F901DA"/>
    <w:rsid w:val="00F90312"/>
    <w:rsid w:val="00F90320"/>
    <w:rsid w:val="00F905F0"/>
    <w:rsid w:val="00F90838"/>
    <w:rsid w:val="00F90996"/>
    <w:rsid w:val="00F90A27"/>
    <w:rsid w:val="00F90B37"/>
    <w:rsid w:val="00F90F75"/>
    <w:rsid w:val="00F912D6"/>
    <w:rsid w:val="00F912E3"/>
    <w:rsid w:val="00F91426"/>
    <w:rsid w:val="00F9144B"/>
    <w:rsid w:val="00F9145D"/>
    <w:rsid w:val="00F914DC"/>
    <w:rsid w:val="00F915DA"/>
    <w:rsid w:val="00F916DD"/>
    <w:rsid w:val="00F91B12"/>
    <w:rsid w:val="00F920BE"/>
    <w:rsid w:val="00F92364"/>
    <w:rsid w:val="00F92770"/>
    <w:rsid w:val="00F92E23"/>
    <w:rsid w:val="00F930CD"/>
    <w:rsid w:val="00F932C4"/>
    <w:rsid w:val="00F93569"/>
    <w:rsid w:val="00F93585"/>
    <w:rsid w:val="00F939E5"/>
    <w:rsid w:val="00F93AFE"/>
    <w:rsid w:val="00F93B09"/>
    <w:rsid w:val="00F93E78"/>
    <w:rsid w:val="00F93F95"/>
    <w:rsid w:val="00F94070"/>
    <w:rsid w:val="00F94391"/>
    <w:rsid w:val="00F94A01"/>
    <w:rsid w:val="00F94A53"/>
    <w:rsid w:val="00F94B5A"/>
    <w:rsid w:val="00F95215"/>
    <w:rsid w:val="00F95291"/>
    <w:rsid w:val="00F95614"/>
    <w:rsid w:val="00F9573F"/>
    <w:rsid w:val="00F9585A"/>
    <w:rsid w:val="00F9587D"/>
    <w:rsid w:val="00F95B84"/>
    <w:rsid w:val="00F95D28"/>
    <w:rsid w:val="00F95D79"/>
    <w:rsid w:val="00F95DFF"/>
    <w:rsid w:val="00F9625D"/>
    <w:rsid w:val="00F9659B"/>
    <w:rsid w:val="00F965A6"/>
    <w:rsid w:val="00F966F1"/>
    <w:rsid w:val="00F96735"/>
    <w:rsid w:val="00F967B6"/>
    <w:rsid w:val="00F968F3"/>
    <w:rsid w:val="00F96B09"/>
    <w:rsid w:val="00F96F75"/>
    <w:rsid w:val="00F9709A"/>
    <w:rsid w:val="00F971BE"/>
    <w:rsid w:val="00F97D56"/>
    <w:rsid w:val="00F97E70"/>
    <w:rsid w:val="00F97EC6"/>
    <w:rsid w:val="00FA0182"/>
    <w:rsid w:val="00FA0487"/>
    <w:rsid w:val="00FA0637"/>
    <w:rsid w:val="00FA06DB"/>
    <w:rsid w:val="00FA0AE9"/>
    <w:rsid w:val="00FA0C6B"/>
    <w:rsid w:val="00FA1041"/>
    <w:rsid w:val="00FA1138"/>
    <w:rsid w:val="00FA124E"/>
    <w:rsid w:val="00FA1956"/>
    <w:rsid w:val="00FA197A"/>
    <w:rsid w:val="00FA1C9F"/>
    <w:rsid w:val="00FA1EF0"/>
    <w:rsid w:val="00FA2047"/>
    <w:rsid w:val="00FA20D6"/>
    <w:rsid w:val="00FA22C3"/>
    <w:rsid w:val="00FA25FB"/>
    <w:rsid w:val="00FA264C"/>
    <w:rsid w:val="00FA2810"/>
    <w:rsid w:val="00FA2D12"/>
    <w:rsid w:val="00FA339F"/>
    <w:rsid w:val="00FA3645"/>
    <w:rsid w:val="00FA36C8"/>
    <w:rsid w:val="00FA41EE"/>
    <w:rsid w:val="00FA425F"/>
    <w:rsid w:val="00FA47D5"/>
    <w:rsid w:val="00FA4B9E"/>
    <w:rsid w:val="00FA4F64"/>
    <w:rsid w:val="00FA5037"/>
    <w:rsid w:val="00FA52F7"/>
    <w:rsid w:val="00FA5387"/>
    <w:rsid w:val="00FA5796"/>
    <w:rsid w:val="00FA5A57"/>
    <w:rsid w:val="00FA5A5C"/>
    <w:rsid w:val="00FA5D70"/>
    <w:rsid w:val="00FA5E3F"/>
    <w:rsid w:val="00FA60E2"/>
    <w:rsid w:val="00FA61DB"/>
    <w:rsid w:val="00FA6391"/>
    <w:rsid w:val="00FA6414"/>
    <w:rsid w:val="00FA68BB"/>
    <w:rsid w:val="00FA6D21"/>
    <w:rsid w:val="00FA7076"/>
    <w:rsid w:val="00FA70AF"/>
    <w:rsid w:val="00FA739A"/>
    <w:rsid w:val="00FA7539"/>
    <w:rsid w:val="00FA761B"/>
    <w:rsid w:val="00FA7782"/>
    <w:rsid w:val="00FA78A5"/>
    <w:rsid w:val="00FB00D5"/>
    <w:rsid w:val="00FB078B"/>
    <w:rsid w:val="00FB0B3D"/>
    <w:rsid w:val="00FB0CC1"/>
    <w:rsid w:val="00FB0F01"/>
    <w:rsid w:val="00FB0F30"/>
    <w:rsid w:val="00FB11ED"/>
    <w:rsid w:val="00FB17CF"/>
    <w:rsid w:val="00FB1969"/>
    <w:rsid w:val="00FB1AA2"/>
    <w:rsid w:val="00FB1CD7"/>
    <w:rsid w:val="00FB1DDA"/>
    <w:rsid w:val="00FB1EFB"/>
    <w:rsid w:val="00FB2469"/>
    <w:rsid w:val="00FB2697"/>
    <w:rsid w:val="00FB26BB"/>
    <w:rsid w:val="00FB2D8A"/>
    <w:rsid w:val="00FB31D7"/>
    <w:rsid w:val="00FB3729"/>
    <w:rsid w:val="00FB3AC7"/>
    <w:rsid w:val="00FB3D39"/>
    <w:rsid w:val="00FB3D70"/>
    <w:rsid w:val="00FB3D94"/>
    <w:rsid w:val="00FB3F1D"/>
    <w:rsid w:val="00FB4560"/>
    <w:rsid w:val="00FB4723"/>
    <w:rsid w:val="00FB472B"/>
    <w:rsid w:val="00FB4A59"/>
    <w:rsid w:val="00FB4CD1"/>
    <w:rsid w:val="00FB4EBA"/>
    <w:rsid w:val="00FB54B7"/>
    <w:rsid w:val="00FB55E1"/>
    <w:rsid w:val="00FB58F8"/>
    <w:rsid w:val="00FB5BCC"/>
    <w:rsid w:val="00FB5C1E"/>
    <w:rsid w:val="00FB5F65"/>
    <w:rsid w:val="00FB66FB"/>
    <w:rsid w:val="00FB6A51"/>
    <w:rsid w:val="00FB6B40"/>
    <w:rsid w:val="00FB6BFA"/>
    <w:rsid w:val="00FB6FA6"/>
    <w:rsid w:val="00FB7160"/>
    <w:rsid w:val="00FB7168"/>
    <w:rsid w:val="00FB73A9"/>
    <w:rsid w:val="00FB75BE"/>
    <w:rsid w:val="00FB77A7"/>
    <w:rsid w:val="00FB7922"/>
    <w:rsid w:val="00FB7ADD"/>
    <w:rsid w:val="00FB7BE7"/>
    <w:rsid w:val="00FC0240"/>
    <w:rsid w:val="00FC0A7D"/>
    <w:rsid w:val="00FC1081"/>
    <w:rsid w:val="00FC1133"/>
    <w:rsid w:val="00FC128B"/>
    <w:rsid w:val="00FC13FD"/>
    <w:rsid w:val="00FC1704"/>
    <w:rsid w:val="00FC1757"/>
    <w:rsid w:val="00FC186E"/>
    <w:rsid w:val="00FC19A2"/>
    <w:rsid w:val="00FC1CB7"/>
    <w:rsid w:val="00FC1FFC"/>
    <w:rsid w:val="00FC21EE"/>
    <w:rsid w:val="00FC2225"/>
    <w:rsid w:val="00FC288A"/>
    <w:rsid w:val="00FC2D6E"/>
    <w:rsid w:val="00FC3417"/>
    <w:rsid w:val="00FC3458"/>
    <w:rsid w:val="00FC3543"/>
    <w:rsid w:val="00FC3558"/>
    <w:rsid w:val="00FC359B"/>
    <w:rsid w:val="00FC378C"/>
    <w:rsid w:val="00FC3978"/>
    <w:rsid w:val="00FC3C8F"/>
    <w:rsid w:val="00FC3F45"/>
    <w:rsid w:val="00FC3FC6"/>
    <w:rsid w:val="00FC408A"/>
    <w:rsid w:val="00FC4338"/>
    <w:rsid w:val="00FC4363"/>
    <w:rsid w:val="00FC43E8"/>
    <w:rsid w:val="00FC4A87"/>
    <w:rsid w:val="00FC4B5F"/>
    <w:rsid w:val="00FC4C17"/>
    <w:rsid w:val="00FC4CF1"/>
    <w:rsid w:val="00FC4D22"/>
    <w:rsid w:val="00FC4E2F"/>
    <w:rsid w:val="00FC517C"/>
    <w:rsid w:val="00FC52E4"/>
    <w:rsid w:val="00FC5416"/>
    <w:rsid w:val="00FC5419"/>
    <w:rsid w:val="00FC54CC"/>
    <w:rsid w:val="00FC5511"/>
    <w:rsid w:val="00FC55B9"/>
    <w:rsid w:val="00FC5B4A"/>
    <w:rsid w:val="00FC5BD6"/>
    <w:rsid w:val="00FC5BF2"/>
    <w:rsid w:val="00FC6048"/>
    <w:rsid w:val="00FC607D"/>
    <w:rsid w:val="00FC63C9"/>
    <w:rsid w:val="00FC6410"/>
    <w:rsid w:val="00FC6555"/>
    <w:rsid w:val="00FC6881"/>
    <w:rsid w:val="00FC6AD3"/>
    <w:rsid w:val="00FC6BE1"/>
    <w:rsid w:val="00FC6D48"/>
    <w:rsid w:val="00FC70AF"/>
    <w:rsid w:val="00FC735F"/>
    <w:rsid w:val="00FC744B"/>
    <w:rsid w:val="00FC776E"/>
    <w:rsid w:val="00FC796A"/>
    <w:rsid w:val="00FC7D5D"/>
    <w:rsid w:val="00FC7F1F"/>
    <w:rsid w:val="00FD03D1"/>
    <w:rsid w:val="00FD06A5"/>
    <w:rsid w:val="00FD07A9"/>
    <w:rsid w:val="00FD07F1"/>
    <w:rsid w:val="00FD08BD"/>
    <w:rsid w:val="00FD0BD3"/>
    <w:rsid w:val="00FD0C83"/>
    <w:rsid w:val="00FD0F94"/>
    <w:rsid w:val="00FD0FBF"/>
    <w:rsid w:val="00FD1219"/>
    <w:rsid w:val="00FD15B9"/>
    <w:rsid w:val="00FD1667"/>
    <w:rsid w:val="00FD1882"/>
    <w:rsid w:val="00FD18AC"/>
    <w:rsid w:val="00FD18D4"/>
    <w:rsid w:val="00FD1978"/>
    <w:rsid w:val="00FD1B16"/>
    <w:rsid w:val="00FD1B17"/>
    <w:rsid w:val="00FD1B81"/>
    <w:rsid w:val="00FD2206"/>
    <w:rsid w:val="00FD2240"/>
    <w:rsid w:val="00FD2536"/>
    <w:rsid w:val="00FD2605"/>
    <w:rsid w:val="00FD2761"/>
    <w:rsid w:val="00FD2B70"/>
    <w:rsid w:val="00FD2BF9"/>
    <w:rsid w:val="00FD2C55"/>
    <w:rsid w:val="00FD2C73"/>
    <w:rsid w:val="00FD2FD9"/>
    <w:rsid w:val="00FD30DE"/>
    <w:rsid w:val="00FD315F"/>
    <w:rsid w:val="00FD317A"/>
    <w:rsid w:val="00FD321B"/>
    <w:rsid w:val="00FD355A"/>
    <w:rsid w:val="00FD3676"/>
    <w:rsid w:val="00FD36AE"/>
    <w:rsid w:val="00FD3A20"/>
    <w:rsid w:val="00FD3EBB"/>
    <w:rsid w:val="00FD3F4B"/>
    <w:rsid w:val="00FD41BB"/>
    <w:rsid w:val="00FD4537"/>
    <w:rsid w:val="00FD4AF1"/>
    <w:rsid w:val="00FD4F8F"/>
    <w:rsid w:val="00FD50B1"/>
    <w:rsid w:val="00FD51DC"/>
    <w:rsid w:val="00FD52A3"/>
    <w:rsid w:val="00FD53F7"/>
    <w:rsid w:val="00FD5CF5"/>
    <w:rsid w:val="00FD5E3F"/>
    <w:rsid w:val="00FD6187"/>
    <w:rsid w:val="00FD61B9"/>
    <w:rsid w:val="00FD62B6"/>
    <w:rsid w:val="00FD6351"/>
    <w:rsid w:val="00FD65F8"/>
    <w:rsid w:val="00FD66DA"/>
    <w:rsid w:val="00FD6791"/>
    <w:rsid w:val="00FD687B"/>
    <w:rsid w:val="00FD68F3"/>
    <w:rsid w:val="00FD69D2"/>
    <w:rsid w:val="00FD6A23"/>
    <w:rsid w:val="00FD6C29"/>
    <w:rsid w:val="00FD714C"/>
    <w:rsid w:val="00FD7288"/>
    <w:rsid w:val="00FD747B"/>
    <w:rsid w:val="00FD78E2"/>
    <w:rsid w:val="00FD7D0A"/>
    <w:rsid w:val="00FD7D7A"/>
    <w:rsid w:val="00FD7F26"/>
    <w:rsid w:val="00FD7FB7"/>
    <w:rsid w:val="00FE020A"/>
    <w:rsid w:val="00FE052C"/>
    <w:rsid w:val="00FE0896"/>
    <w:rsid w:val="00FE091E"/>
    <w:rsid w:val="00FE0E53"/>
    <w:rsid w:val="00FE123B"/>
    <w:rsid w:val="00FE151B"/>
    <w:rsid w:val="00FE163A"/>
    <w:rsid w:val="00FE1CD8"/>
    <w:rsid w:val="00FE1D88"/>
    <w:rsid w:val="00FE20E7"/>
    <w:rsid w:val="00FE222D"/>
    <w:rsid w:val="00FE29BA"/>
    <w:rsid w:val="00FE2DFE"/>
    <w:rsid w:val="00FE33E3"/>
    <w:rsid w:val="00FE342B"/>
    <w:rsid w:val="00FE3579"/>
    <w:rsid w:val="00FE35BD"/>
    <w:rsid w:val="00FE383F"/>
    <w:rsid w:val="00FE428C"/>
    <w:rsid w:val="00FE42F0"/>
    <w:rsid w:val="00FE4449"/>
    <w:rsid w:val="00FE44EC"/>
    <w:rsid w:val="00FE458C"/>
    <w:rsid w:val="00FE48B3"/>
    <w:rsid w:val="00FE4AA9"/>
    <w:rsid w:val="00FE4BCA"/>
    <w:rsid w:val="00FE4C1F"/>
    <w:rsid w:val="00FE4D7D"/>
    <w:rsid w:val="00FE4ED1"/>
    <w:rsid w:val="00FE51B7"/>
    <w:rsid w:val="00FE56CD"/>
    <w:rsid w:val="00FE57DC"/>
    <w:rsid w:val="00FE5981"/>
    <w:rsid w:val="00FE5C15"/>
    <w:rsid w:val="00FE5F94"/>
    <w:rsid w:val="00FE6174"/>
    <w:rsid w:val="00FE63A7"/>
    <w:rsid w:val="00FE64ED"/>
    <w:rsid w:val="00FE6582"/>
    <w:rsid w:val="00FE71ED"/>
    <w:rsid w:val="00FE7467"/>
    <w:rsid w:val="00FE7921"/>
    <w:rsid w:val="00FE7E98"/>
    <w:rsid w:val="00FE7EAA"/>
    <w:rsid w:val="00FF002E"/>
    <w:rsid w:val="00FF011F"/>
    <w:rsid w:val="00FF0364"/>
    <w:rsid w:val="00FF036B"/>
    <w:rsid w:val="00FF066F"/>
    <w:rsid w:val="00FF06F8"/>
    <w:rsid w:val="00FF07E3"/>
    <w:rsid w:val="00FF0AC1"/>
    <w:rsid w:val="00FF0E34"/>
    <w:rsid w:val="00FF11BD"/>
    <w:rsid w:val="00FF11F0"/>
    <w:rsid w:val="00FF12C8"/>
    <w:rsid w:val="00FF1430"/>
    <w:rsid w:val="00FF14BC"/>
    <w:rsid w:val="00FF1510"/>
    <w:rsid w:val="00FF16C9"/>
    <w:rsid w:val="00FF18A6"/>
    <w:rsid w:val="00FF1A46"/>
    <w:rsid w:val="00FF1B9C"/>
    <w:rsid w:val="00FF1C76"/>
    <w:rsid w:val="00FF1F9A"/>
    <w:rsid w:val="00FF2224"/>
    <w:rsid w:val="00FF22CC"/>
    <w:rsid w:val="00FF239E"/>
    <w:rsid w:val="00FF241C"/>
    <w:rsid w:val="00FF29EF"/>
    <w:rsid w:val="00FF2DBE"/>
    <w:rsid w:val="00FF2EDB"/>
    <w:rsid w:val="00FF301B"/>
    <w:rsid w:val="00FF313A"/>
    <w:rsid w:val="00FF31D8"/>
    <w:rsid w:val="00FF3502"/>
    <w:rsid w:val="00FF3600"/>
    <w:rsid w:val="00FF3D05"/>
    <w:rsid w:val="00FF3DAB"/>
    <w:rsid w:val="00FF3E05"/>
    <w:rsid w:val="00FF406A"/>
    <w:rsid w:val="00FF4245"/>
    <w:rsid w:val="00FF4252"/>
    <w:rsid w:val="00FF42D1"/>
    <w:rsid w:val="00FF42E7"/>
    <w:rsid w:val="00FF4300"/>
    <w:rsid w:val="00FF450F"/>
    <w:rsid w:val="00FF46B4"/>
    <w:rsid w:val="00FF4A5A"/>
    <w:rsid w:val="00FF4D74"/>
    <w:rsid w:val="00FF4F7C"/>
    <w:rsid w:val="00FF54BA"/>
    <w:rsid w:val="00FF567E"/>
    <w:rsid w:val="00FF568E"/>
    <w:rsid w:val="00FF5806"/>
    <w:rsid w:val="00FF5CB6"/>
    <w:rsid w:val="00FF6043"/>
    <w:rsid w:val="00FF605F"/>
    <w:rsid w:val="00FF6202"/>
    <w:rsid w:val="00FF639F"/>
    <w:rsid w:val="00FF66A4"/>
    <w:rsid w:val="00FF675F"/>
    <w:rsid w:val="00FF6DF1"/>
    <w:rsid w:val="00FF6E61"/>
    <w:rsid w:val="00FF6FD4"/>
    <w:rsid w:val="00FF7074"/>
    <w:rsid w:val="00FF7200"/>
    <w:rsid w:val="00FF72C7"/>
    <w:rsid w:val="00FF7403"/>
    <w:rsid w:val="00FF7771"/>
    <w:rsid w:val="00FF7869"/>
    <w:rsid w:val="00FF7B39"/>
    <w:rsid w:val="00FF7C65"/>
    <w:rsid w:val="00FF7C66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  <o:shapelayout v:ext="edit">
      <o:idmap v:ext="edit" data="1"/>
    </o:shapelayout>
  </w:shapeDefaults>
  <w:decimalSymbol w:val="."/>
  <w:listSeparator w:val=","/>
  <w14:docId w14:val="4A0C7366"/>
  <w15:chartTrackingRefBased/>
  <w15:docId w15:val="{79FDC478-5C10-428F-81EF-61ABD657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0D1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next w:val="Normal"/>
    <w:autoRedefine/>
    <w:qFormat/>
    <w:rsid w:val="007613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o-RO" w:eastAsia="ro-RO"/>
    </w:rPr>
  </w:style>
  <w:style w:type="paragraph" w:styleId="Heading2">
    <w:name w:val="heading 2"/>
    <w:next w:val="Normal"/>
    <w:autoRedefine/>
    <w:qFormat/>
    <w:rsid w:val="007613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o-RO" w:eastAsia="ro-RO"/>
    </w:rPr>
  </w:style>
  <w:style w:type="paragraph" w:styleId="Heading3">
    <w:name w:val="heading 3"/>
    <w:next w:val="Normal"/>
    <w:autoRedefine/>
    <w:qFormat/>
    <w:rsid w:val="007613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  <w:lang w:val="ro-RO" w:eastAsia="ro-RO"/>
    </w:rPr>
  </w:style>
  <w:style w:type="paragraph" w:styleId="Footer">
    <w:name w:val="foot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  <w:lang w:val="ro-RO" w:eastAsia="ro-RO"/>
    </w:rPr>
  </w:style>
  <w:style w:type="paragraph" w:customStyle="1" w:styleId="PageNumber1">
    <w:name w:val="Page Number1"/>
    <w:basedOn w:val="01webbar"/>
    <w:autoRedefine/>
    <w:rsid w:val="00915178"/>
    <w:pPr>
      <w:framePr w:wrap="around" w:anchorLock="1"/>
      <w:jc w:val="right"/>
    </w:pPr>
  </w:style>
  <w:style w:type="paragraph" w:customStyle="1" w:styleId="02footertitle">
    <w:name w:val="02_footer_title"/>
    <w:next w:val="03footer"/>
    <w:autoRedefine/>
    <w:rsid w:val="00EE3216"/>
    <w:rPr>
      <w:rFonts w:ascii="Arial" w:hAnsi="Arial"/>
      <w:b/>
      <w:noProof/>
      <w:spacing w:val="-10"/>
      <w:lang w:val="ro-RO" w:eastAsia="ro-RO"/>
    </w:rPr>
  </w:style>
  <w:style w:type="paragraph" w:customStyle="1" w:styleId="03footer">
    <w:name w:val="03_footer"/>
    <w:autoRedefine/>
    <w:rsid w:val="006B7674"/>
    <w:rPr>
      <w:rFonts w:ascii="Arial" w:hAnsi="Arial" w:cs="Arial"/>
      <w:noProof/>
      <w:lang w:val="ro-RO" w:eastAsia="ro-RO"/>
    </w:rPr>
  </w:style>
  <w:style w:type="paragraph" w:customStyle="1" w:styleId="01webbar">
    <w:name w:val="01_web_bar"/>
    <w:autoRedefine/>
    <w:rsid w:val="00915178"/>
    <w:pPr>
      <w:framePr w:w="352" w:h="221" w:hRule="exact" w:hSpace="181" w:wrap="around" w:vAnchor="page" w:hAnchor="page" w:x="10870" w:y="15996"/>
    </w:pPr>
    <w:rPr>
      <w:rFonts w:ascii="Arial" w:hAnsi="Arial" w:cs="Arial"/>
      <w:b/>
      <w:noProof/>
      <w:color w:val="FFFFFF"/>
      <w:sz w:val="22"/>
      <w:szCs w:val="22"/>
      <w:lang w:val="en-GB" w:eastAsia="ro-RO"/>
    </w:rPr>
  </w:style>
  <w:style w:type="table" w:styleId="TableGrid">
    <w:name w:val="Table Grid"/>
    <w:basedOn w:val="TableNormal"/>
    <w:rsid w:val="00187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4F24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acebook.com/ClubulTaranului/" TargetMode="External"/><Relationship Id="rId18" Type="http://schemas.openxmlformats.org/officeDocument/2006/relationships/hyperlink" Target="https://l.facebook.com/l.php?u=http%3A%2F%2Fwww.zefirincomunitate.ro%2F%3Ffbclid%3DIwAR0E9uIjxa0qlbjpWqgZc6uVMmPCVwBmBFWBxzIAgyaobktUrKqrwINDy74&amp;h=AT1CgVgW3al0LjumXwFgKAma-a8zGOE4qydFm4b4IcOLFgv2FZswKIlIQms1c7WxD9QNCMFUkLiqnYzSWeP8GLs1gpkJ-Yvhnuz-068mZ09uHifcF-MuNHUgBLZIE00TqGZx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facebook.com/events/1799296300094698/" TargetMode="External"/><Relationship Id="rId17" Type="http://schemas.openxmlformats.org/officeDocument/2006/relationships/hyperlink" Target="https://www.facebook.com/NESsT.Romani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FundatiaPAC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zefiRom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TdhRomania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facebook.com/zefiRom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.drob\AppData\Local\Microsoft\Windows\INetCache\Content.Outlook\IF2G38TI\20161016_RIF-Tdh_Template-zefiR_fara-adres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20161016_RIF-Tdh_Template-zefiR_fara-adresa</Template>
  <TotalTime>2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- ETH0 -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Eliza Drob</dc:creator>
  <cp:keywords/>
  <cp:lastModifiedBy>Eliza Drob</cp:lastModifiedBy>
  <cp:revision>4</cp:revision>
  <cp:lastPrinted>1899-12-31T22:00:00Z</cp:lastPrinted>
  <dcterms:created xsi:type="dcterms:W3CDTF">2018-11-01T13:41:00Z</dcterms:created>
  <dcterms:modified xsi:type="dcterms:W3CDTF">2018-11-01T13:45:00Z</dcterms:modified>
</cp:coreProperties>
</file>